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F8DDC" w14:textId="77777777" w:rsidR="00986737" w:rsidRPr="009432A1" w:rsidRDefault="009C697E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bookmarkStart w:id="1" w:name="_Hlk184985050"/>
      <w:r w:rsidRPr="009C697E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C697E">
        <w:rPr>
          <w:rFonts w:ascii="Arial" w:hAnsi="Arial" w:cs="Arial"/>
          <w:sz w:val="24"/>
          <w:szCs w:val="24"/>
        </w:rPr>
        <w:t>2024-12-13</w:t>
      </w:r>
    </w:p>
    <w:p w14:paraId="1911E7FF" w14:textId="77777777" w:rsidR="00986737" w:rsidRPr="009432A1" w:rsidRDefault="009C697E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697E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EFDE884" w14:textId="77777777" w:rsidR="00986737" w:rsidRPr="009432A1" w:rsidRDefault="009C697E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C697E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C697E">
        <w:rPr>
          <w:rFonts w:ascii="Arial" w:hAnsi="Arial" w:cs="Arial"/>
          <w:sz w:val="24"/>
          <w:szCs w:val="24"/>
        </w:rPr>
        <w:t>4</w:t>
      </w:r>
    </w:p>
    <w:p w14:paraId="4DCE09B6" w14:textId="77777777" w:rsidR="00986737" w:rsidRPr="009432A1" w:rsidRDefault="009C697E" w:rsidP="00986737">
      <w:pPr>
        <w:rPr>
          <w:rFonts w:ascii="Arial" w:hAnsi="Arial" w:cs="Arial"/>
          <w:sz w:val="24"/>
          <w:szCs w:val="24"/>
        </w:rPr>
      </w:pPr>
      <w:r w:rsidRPr="009C697E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C697E">
        <w:rPr>
          <w:rFonts w:ascii="Arial" w:hAnsi="Arial" w:cs="Arial"/>
          <w:sz w:val="24"/>
          <w:szCs w:val="24"/>
        </w:rPr>
        <w:t>Kolbuszowa</w:t>
      </w:r>
    </w:p>
    <w:p w14:paraId="74576B52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8BD31AF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D0A1D7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7DB0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81A3A1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1349ED1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6188A26" w14:textId="77777777" w:rsidTr="005A632E">
        <w:tc>
          <w:tcPr>
            <w:tcW w:w="2269" w:type="dxa"/>
            <w:shd w:val="clear" w:color="auto" w:fill="auto"/>
          </w:tcPr>
          <w:p w14:paraId="7ABD6C9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FC1E05" w14:textId="77777777" w:rsidR="00986737" w:rsidRPr="00AE0696" w:rsidRDefault="009C697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0696">
              <w:rPr>
                <w:rFonts w:ascii="Arial" w:hAnsi="Arial" w:cs="Arial"/>
                <w:b/>
                <w:sz w:val="24"/>
                <w:szCs w:val="24"/>
              </w:rPr>
              <w:t>Dostawa sprzętu medycznego jednorazowego użytku  w 15 pakietach</w:t>
            </w:r>
            <w:r w:rsidR="00986737" w:rsidRPr="00AE0696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9C697E" w:rsidRPr="004E4B64" w14:paraId="4D96D645" w14:textId="77777777" w:rsidTr="00A23DA3">
        <w:tc>
          <w:tcPr>
            <w:tcW w:w="2269" w:type="dxa"/>
            <w:shd w:val="clear" w:color="auto" w:fill="auto"/>
          </w:tcPr>
          <w:p w14:paraId="46788F99" w14:textId="77777777" w:rsidR="009C697E" w:rsidRPr="004E4B64" w:rsidRDefault="009C697E" w:rsidP="00A23D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29B87A" w14:textId="77777777" w:rsidR="009C697E" w:rsidRPr="00AE0696" w:rsidRDefault="009C697E" w:rsidP="00A23D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E0696">
              <w:rPr>
                <w:rFonts w:ascii="Arial" w:hAnsi="Arial" w:cs="Arial"/>
                <w:b/>
                <w:sz w:val="24"/>
                <w:szCs w:val="24"/>
              </w:rPr>
              <w:t>Eap-2412/25/24/M</w:t>
            </w:r>
          </w:p>
        </w:tc>
      </w:tr>
    </w:tbl>
    <w:p w14:paraId="2EA6E684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3E61A70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C697E" w:rsidRPr="009C697E">
        <w:rPr>
          <w:rFonts w:ascii="Arial" w:hAnsi="Arial" w:cs="Arial"/>
          <w:sz w:val="24"/>
          <w:szCs w:val="24"/>
        </w:rPr>
        <w:t>(</w:t>
      </w:r>
      <w:proofErr w:type="spellStart"/>
      <w:r w:rsidR="009C697E" w:rsidRPr="009C697E">
        <w:rPr>
          <w:rFonts w:ascii="Arial" w:hAnsi="Arial" w:cs="Arial"/>
          <w:sz w:val="24"/>
          <w:szCs w:val="24"/>
        </w:rPr>
        <w:t>t.j</w:t>
      </w:r>
      <w:proofErr w:type="spellEnd"/>
      <w:r w:rsidR="009C697E" w:rsidRPr="009C697E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D91154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C697E" w:rsidRPr="009C697E">
        <w:rPr>
          <w:rFonts w:ascii="Arial" w:hAnsi="Arial" w:cs="Arial"/>
          <w:sz w:val="24"/>
          <w:szCs w:val="24"/>
        </w:rPr>
        <w:t>13/12/2024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C697E" w:rsidRPr="009C697E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79F1D355" w14:textId="77777777" w:rsidTr="005A632E">
        <w:tc>
          <w:tcPr>
            <w:tcW w:w="1276" w:type="dxa"/>
            <w:shd w:val="clear" w:color="auto" w:fill="F2F2F2"/>
            <w:vAlign w:val="center"/>
          </w:tcPr>
          <w:p w14:paraId="01EA0F6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B5E78C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24C3C44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1B0E29A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C697E" w:rsidRPr="00BB547B" w14:paraId="7CDD80E7" w14:textId="77777777" w:rsidTr="00A23DA3">
        <w:tc>
          <w:tcPr>
            <w:tcW w:w="1276" w:type="dxa"/>
            <w:shd w:val="clear" w:color="auto" w:fill="auto"/>
            <w:vAlign w:val="center"/>
          </w:tcPr>
          <w:p w14:paraId="4D455639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099A4D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37174C2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Centrum Zaopatrzenia Medycznego ,,CEZAL''S.A. Wrocław Oddział Kraków</w:t>
            </w:r>
          </w:p>
          <w:p w14:paraId="529908D2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F45208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FBCC67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106 108.56 zł</w:t>
            </w:r>
          </w:p>
        </w:tc>
      </w:tr>
      <w:tr w:rsidR="009C697E" w:rsidRPr="00BB547B" w14:paraId="17575D5B" w14:textId="77777777" w:rsidTr="00A23DA3">
        <w:tc>
          <w:tcPr>
            <w:tcW w:w="1276" w:type="dxa"/>
            <w:shd w:val="clear" w:color="auto" w:fill="auto"/>
            <w:vAlign w:val="center"/>
          </w:tcPr>
          <w:p w14:paraId="58A716ED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7696D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0C044096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ENDOELEKTRONIK.PL Sp. z o.o. Sp.k.</w:t>
            </w:r>
          </w:p>
          <w:p w14:paraId="1A2E60A2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Borkowa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3DEBCA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05-840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Brwinów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8B5C0E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108 016.20 zł</w:t>
            </w:r>
          </w:p>
        </w:tc>
      </w:tr>
      <w:tr w:rsidR="009C697E" w:rsidRPr="00BB547B" w14:paraId="4D2D081E" w14:textId="77777777" w:rsidTr="00A23DA3">
        <w:tc>
          <w:tcPr>
            <w:tcW w:w="1276" w:type="dxa"/>
            <w:shd w:val="clear" w:color="auto" w:fill="auto"/>
            <w:vAlign w:val="center"/>
          </w:tcPr>
          <w:p w14:paraId="0DA52CE0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B7456D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5EF14FA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 xml:space="preserve">WARDA </w:t>
            </w:r>
            <w:proofErr w:type="spellStart"/>
            <w:r w:rsidRPr="009C697E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9C697E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14:paraId="5004A55E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Korzenna, Przyłęki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48EC3A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86-005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Białe Błota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9B482F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27 000.00 zł</w:t>
            </w:r>
          </w:p>
        </w:tc>
      </w:tr>
      <w:tr w:rsidR="009C697E" w:rsidRPr="00BB547B" w14:paraId="40B33799" w14:textId="77777777" w:rsidTr="00A23DA3">
        <w:tc>
          <w:tcPr>
            <w:tcW w:w="1276" w:type="dxa"/>
            <w:shd w:val="clear" w:color="auto" w:fill="auto"/>
            <w:vAlign w:val="center"/>
          </w:tcPr>
          <w:p w14:paraId="539D46F5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B7F999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3EF3F31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9C697E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9C697E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1C582820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08079F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196136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5 341.68 zł</w:t>
            </w:r>
          </w:p>
        </w:tc>
      </w:tr>
      <w:tr w:rsidR="009C697E" w:rsidRPr="00BB547B" w14:paraId="25D08AEC" w14:textId="77777777" w:rsidTr="00A23DA3">
        <w:tc>
          <w:tcPr>
            <w:tcW w:w="1276" w:type="dxa"/>
            <w:shd w:val="clear" w:color="auto" w:fill="auto"/>
            <w:vAlign w:val="center"/>
          </w:tcPr>
          <w:p w14:paraId="3668C066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A9DE65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EC5C49F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9C697E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9C697E">
              <w:rPr>
                <w:rFonts w:ascii="Arial" w:hAnsi="Arial" w:cs="Arial"/>
                <w:sz w:val="24"/>
                <w:szCs w:val="24"/>
              </w:rPr>
              <w:t xml:space="preserve"> spółka z ograniczoną odpowiedzialnością spółka komandytowa</w:t>
            </w:r>
          </w:p>
          <w:p w14:paraId="3414F263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A385BA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4DE82A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2 030.40 zł</w:t>
            </w:r>
          </w:p>
        </w:tc>
      </w:tr>
      <w:tr w:rsidR="009C697E" w:rsidRPr="00BB547B" w14:paraId="00A76F03" w14:textId="77777777" w:rsidTr="00A23DA3">
        <w:tc>
          <w:tcPr>
            <w:tcW w:w="1276" w:type="dxa"/>
            <w:shd w:val="clear" w:color="auto" w:fill="auto"/>
            <w:vAlign w:val="center"/>
          </w:tcPr>
          <w:p w14:paraId="4C6E365B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282ADC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F00FFAF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 xml:space="preserve">Beryl </w:t>
            </w:r>
            <w:proofErr w:type="spellStart"/>
            <w:r w:rsidRPr="009C697E">
              <w:rPr>
                <w:rFonts w:ascii="Arial" w:hAnsi="Arial" w:cs="Arial"/>
                <w:sz w:val="24"/>
                <w:szCs w:val="24"/>
              </w:rPr>
              <w:t>Med</w:t>
            </w:r>
            <w:proofErr w:type="spellEnd"/>
            <w:r w:rsidRPr="009C697E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345D942C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rtm. Witolda Pileckiego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59/151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0A2D49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02-781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780011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77 760.00 zł</w:t>
            </w:r>
          </w:p>
        </w:tc>
      </w:tr>
      <w:tr w:rsidR="009C697E" w:rsidRPr="00BB547B" w14:paraId="1BABE1E8" w14:textId="77777777" w:rsidTr="00A23DA3">
        <w:tc>
          <w:tcPr>
            <w:tcW w:w="1276" w:type="dxa"/>
            <w:shd w:val="clear" w:color="auto" w:fill="auto"/>
            <w:vAlign w:val="center"/>
          </w:tcPr>
          <w:p w14:paraId="325A69AF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951CC4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07D6767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45F4B4A2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C27900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A8E025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174 098.43 zł</w:t>
            </w:r>
          </w:p>
        </w:tc>
      </w:tr>
      <w:tr w:rsidR="009C697E" w:rsidRPr="00BB547B" w14:paraId="3C9306D4" w14:textId="77777777" w:rsidTr="00A23DA3">
        <w:tc>
          <w:tcPr>
            <w:tcW w:w="1276" w:type="dxa"/>
            <w:shd w:val="clear" w:color="auto" w:fill="auto"/>
            <w:vAlign w:val="center"/>
          </w:tcPr>
          <w:p w14:paraId="2C063B6D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229CA4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8E00376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SINMED Sp. z o. o.</w:t>
            </w:r>
          </w:p>
          <w:p w14:paraId="44F1B56F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Graniczna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32B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CA4F00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44-178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456726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2 625.48 zł</w:t>
            </w:r>
          </w:p>
        </w:tc>
      </w:tr>
      <w:tr w:rsidR="009C697E" w:rsidRPr="00BB547B" w14:paraId="492E8A18" w14:textId="77777777" w:rsidTr="00A23DA3">
        <w:tc>
          <w:tcPr>
            <w:tcW w:w="1276" w:type="dxa"/>
            <w:shd w:val="clear" w:color="auto" w:fill="auto"/>
            <w:vAlign w:val="center"/>
          </w:tcPr>
          <w:p w14:paraId="6F79CDC0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D73DAE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2660AAA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6FB3D60D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2796B3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CD331C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26 854.20 zł</w:t>
            </w:r>
          </w:p>
        </w:tc>
      </w:tr>
      <w:tr w:rsidR="009C697E" w:rsidRPr="00BB547B" w14:paraId="5256C7CD" w14:textId="77777777" w:rsidTr="00A23DA3">
        <w:tc>
          <w:tcPr>
            <w:tcW w:w="1276" w:type="dxa"/>
            <w:shd w:val="clear" w:color="auto" w:fill="auto"/>
            <w:vAlign w:val="center"/>
          </w:tcPr>
          <w:p w14:paraId="19749B27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70F83E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DF02A87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319C6C3D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F128EA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BB8129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988.20 zł</w:t>
            </w:r>
          </w:p>
        </w:tc>
      </w:tr>
      <w:tr w:rsidR="009C697E" w:rsidRPr="00BB547B" w14:paraId="64958A48" w14:textId="77777777" w:rsidTr="00A23DA3">
        <w:tc>
          <w:tcPr>
            <w:tcW w:w="1276" w:type="dxa"/>
            <w:shd w:val="clear" w:color="auto" w:fill="auto"/>
            <w:vAlign w:val="center"/>
          </w:tcPr>
          <w:p w14:paraId="663BEF5E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AD892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4C331056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SKAMEX Spółka Akcyjna</w:t>
            </w:r>
          </w:p>
          <w:p w14:paraId="5E068F07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ul. 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38/52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A9ECF0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93-121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F39485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12 420.00 zł</w:t>
            </w:r>
          </w:p>
        </w:tc>
      </w:tr>
      <w:tr w:rsidR="009C697E" w:rsidRPr="00BB547B" w14:paraId="67ED219B" w14:textId="77777777" w:rsidTr="00A23DA3">
        <w:tc>
          <w:tcPr>
            <w:tcW w:w="1276" w:type="dxa"/>
            <w:shd w:val="clear" w:color="auto" w:fill="auto"/>
            <w:vAlign w:val="center"/>
          </w:tcPr>
          <w:p w14:paraId="57E6CF6F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0C903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51C6350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C697E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9C697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D1ACB22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7EF8D60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0F744B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11 321.64 zł</w:t>
            </w:r>
          </w:p>
        </w:tc>
      </w:tr>
      <w:tr w:rsidR="009C697E" w:rsidRPr="00BB547B" w14:paraId="75D0265A" w14:textId="77777777" w:rsidTr="00A23DA3">
        <w:tc>
          <w:tcPr>
            <w:tcW w:w="1276" w:type="dxa"/>
            <w:shd w:val="clear" w:color="auto" w:fill="auto"/>
            <w:vAlign w:val="center"/>
          </w:tcPr>
          <w:p w14:paraId="0F2F38A3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9C8C53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DC00E18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C697E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9C697E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BE95C34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82F42E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DE78E1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475.20 zł</w:t>
            </w:r>
          </w:p>
        </w:tc>
      </w:tr>
      <w:tr w:rsidR="009C697E" w:rsidRPr="00BB547B" w14:paraId="59E2E3A6" w14:textId="77777777" w:rsidTr="00A23DA3">
        <w:tc>
          <w:tcPr>
            <w:tcW w:w="1276" w:type="dxa"/>
            <w:shd w:val="clear" w:color="auto" w:fill="auto"/>
            <w:vAlign w:val="center"/>
          </w:tcPr>
          <w:p w14:paraId="4D5C49FF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8FACDA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AE712A4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3DC3098D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523651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FAC84C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124 404.55 zł</w:t>
            </w:r>
          </w:p>
        </w:tc>
      </w:tr>
      <w:tr w:rsidR="009C697E" w:rsidRPr="00BB547B" w14:paraId="60041E0E" w14:textId="77777777" w:rsidTr="00A23DA3">
        <w:tc>
          <w:tcPr>
            <w:tcW w:w="1276" w:type="dxa"/>
            <w:shd w:val="clear" w:color="auto" w:fill="auto"/>
            <w:vAlign w:val="center"/>
          </w:tcPr>
          <w:p w14:paraId="7044418D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93ADCB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D7F0A0F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5DB19599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C4F89C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lastRenderedPageBreak/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822CF9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lastRenderedPageBreak/>
              <w:t>112 353.48 zł</w:t>
            </w:r>
          </w:p>
        </w:tc>
      </w:tr>
      <w:tr w:rsidR="009C697E" w:rsidRPr="00BB547B" w14:paraId="3F66DE8F" w14:textId="77777777" w:rsidTr="00A23DA3">
        <w:tc>
          <w:tcPr>
            <w:tcW w:w="1276" w:type="dxa"/>
            <w:shd w:val="clear" w:color="auto" w:fill="auto"/>
            <w:vAlign w:val="center"/>
          </w:tcPr>
          <w:p w14:paraId="1901DD03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876AE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93DF310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68A27E68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D85491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11105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162 230.46 zł</w:t>
            </w:r>
          </w:p>
        </w:tc>
      </w:tr>
      <w:tr w:rsidR="009C697E" w:rsidRPr="00BB547B" w14:paraId="0934CBA9" w14:textId="77777777" w:rsidTr="00A23DA3">
        <w:tc>
          <w:tcPr>
            <w:tcW w:w="1276" w:type="dxa"/>
            <w:shd w:val="clear" w:color="auto" w:fill="auto"/>
            <w:vAlign w:val="center"/>
          </w:tcPr>
          <w:p w14:paraId="6874E372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4681E6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6F24D91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68967490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029DB0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685FEC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275 361.12 zł</w:t>
            </w:r>
          </w:p>
        </w:tc>
      </w:tr>
      <w:tr w:rsidR="009C697E" w:rsidRPr="00BB547B" w14:paraId="0F4CDAEF" w14:textId="77777777" w:rsidTr="00A23DA3">
        <w:tc>
          <w:tcPr>
            <w:tcW w:w="1276" w:type="dxa"/>
            <w:shd w:val="clear" w:color="auto" w:fill="auto"/>
            <w:vAlign w:val="center"/>
          </w:tcPr>
          <w:p w14:paraId="4975CD96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5CE05D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511826B4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269195D8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2E39C3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6AD3D2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78 272.16 zł</w:t>
            </w:r>
          </w:p>
        </w:tc>
      </w:tr>
      <w:tr w:rsidR="009C697E" w:rsidRPr="00BB547B" w14:paraId="0BF773FA" w14:textId="77777777" w:rsidTr="00A23DA3">
        <w:tc>
          <w:tcPr>
            <w:tcW w:w="1276" w:type="dxa"/>
            <w:shd w:val="clear" w:color="auto" w:fill="auto"/>
            <w:vAlign w:val="center"/>
          </w:tcPr>
          <w:p w14:paraId="1277CCC8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F7D2D9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6609F87" w14:textId="77777777" w:rsidR="009C697E" w:rsidRPr="00986737" w:rsidRDefault="009C697E" w:rsidP="00A23DA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Przedsiębiorstwo Handlowe MEDRES Zbigniew Majcher</w:t>
            </w:r>
          </w:p>
          <w:p w14:paraId="73D4EFEE" w14:textId="77777777" w:rsidR="009C697E" w:rsidRPr="00986737" w:rsidRDefault="009C697E" w:rsidP="00A23DA3">
            <w:pPr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Torowa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058142" w14:textId="77777777" w:rsidR="009C697E" w:rsidRPr="00986737" w:rsidRDefault="009C697E" w:rsidP="00A23DA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35-205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697E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3CAE4C" w14:textId="77777777" w:rsidR="009C697E" w:rsidRPr="00986737" w:rsidRDefault="009C697E" w:rsidP="00A23DA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97E">
              <w:rPr>
                <w:rFonts w:ascii="Arial" w:hAnsi="Arial" w:cs="Arial"/>
                <w:sz w:val="24"/>
                <w:szCs w:val="24"/>
              </w:rPr>
              <w:t>2 106.32 zł</w:t>
            </w:r>
          </w:p>
        </w:tc>
      </w:tr>
    </w:tbl>
    <w:p w14:paraId="2F28F38C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113FE67" w14:textId="5FE89836" w:rsidR="00C236D3" w:rsidRDefault="009C697E" w:rsidP="00173B20">
      <w:pPr>
        <w:jc w:val="right"/>
        <w:rPr>
          <w:rFonts w:ascii="Arial" w:hAnsi="Arial" w:cs="Arial"/>
          <w:sz w:val="24"/>
          <w:szCs w:val="24"/>
        </w:rPr>
      </w:pPr>
      <w:r w:rsidRPr="009C697E">
        <w:rPr>
          <w:rFonts w:ascii="Arial" w:hAnsi="Arial" w:cs="Arial"/>
          <w:sz w:val="24"/>
          <w:szCs w:val="24"/>
        </w:rPr>
        <w:t xml:space="preserve">  </w:t>
      </w:r>
      <w:bookmarkEnd w:id="0"/>
      <w:r w:rsidR="00AE0696">
        <w:rPr>
          <w:rFonts w:ascii="Arial" w:hAnsi="Arial" w:cs="Arial"/>
          <w:sz w:val="24"/>
          <w:szCs w:val="24"/>
        </w:rPr>
        <w:t>Dyrektor SP ZOZ Kolbuszowa</w:t>
      </w:r>
    </w:p>
    <w:p w14:paraId="792434FE" w14:textId="0870C423" w:rsidR="00AE0696" w:rsidRPr="00BB547B" w:rsidRDefault="00AE069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1"/>
    </w:p>
    <w:sectPr w:rsidR="00AE0696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5F1F6" w14:textId="77777777" w:rsidR="0023474B" w:rsidRDefault="0023474B">
      <w:r>
        <w:separator/>
      </w:r>
    </w:p>
  </w:endnote>
  <w:endnote w:type="continuationSeparator" w:id="0">
    <w:p w14:paraId="4C82CCF8" w14:textId="77777777" w:rsidR="0023474B" w:rsidRDefault="00234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23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0080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590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577672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730037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E72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DBCDEF" w14:textId="77777777" w:rsidR="009F189D" w:rsidRDefault="009F189D">
    <w:pPr>
      <w:pStyle w:val="Stopka"/>
      <w:tabs>
        <w:tab w:val="clear" w:pos="4536"/>
      </w:tabs>
      <w:jc w:val="center"/>
    </w:pPr>
  </w:p>
  <w:p w14:paraId="377809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17223" w14:textId="77777777" w:rsidR="0023474B" w:rsidRDefault="0023474B">
      <w:r>
        <w:separator/>
      </w:r>
    </w:p>
  </w:footnote>
  <w:footnote w:type="continuationSeparator" w:id="0">
    <w:p w14:paraId="5EBD428C" w14:textId="77777777" w:rsidR="0023474B" w:rsidRDefault="00234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B1840" w14:textId="77777777" w:rsidR="009C697E" w:rsidRDefault="009C69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25DF" w14:textId="77777777" w:rsidR="009C697E" w:rsidRDefault="009C69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3EEE5" w14:textId="77777777" w:rsidR="009C697E" w:rsidRDefault="009C69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474B"/>
    <w:rsid w:val="00007727"/>
    <w:rsid w:val="00017720"/>
    <w:rsid w:val="00035488"/>
    <w:rsid w:val="000D7F25"/>
    <w:rsid w:val="000E00E5"/>
    <w:rsid w:val="00173B20"/>
    <w:rsid w:val="001C69FF"/>
    <w:rsid w:val="0023318D"/>
    <w:rsid w:val="0023474B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C697E"/>
    <w:rsid w:val="009D19BD"/>
    <w:rsid w:val="009F189D"/>
    <w:rsid w:val="00A80738"/>
    <w:rsid w:val="00AE069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89B0B"/>
  <w15:chartTrackingRefBased/>
  <w15:docId w15:val="{F5151933-C4BA-4D6A-88C8-F30B9CFAE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378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2024-12-13T11:23:00Z</cp:lastPrinted>
  <dcterms:created xsi:type="dcterms:W3CDTF">2024-12-13T11:24:00Z</dcterms:created>
  <dcterms:modified xsi:type="dcterms:W3CDTF">2024-12-13T11:24:00Z</dcterms:modified>
</cp:coreProperties>
</file>