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152AB3">
        <w:rPr>
          <w:sz w:val="24"/>
          <w:szCs w:val="24"/>
        </w:rPr>
        <w:t>19</w:t>
      </w:r>
      <w:r w:rsidRPr="00435CEF">
        <w:rPr>
          <w:sz w:val="24"/>
          <w:szCs w:val="24"/>
        </w:rPr>
        <w:t>.</w:t>
      </w:r>
      <w:r w:rsidR="001345E1">
        <w:rPr>
          <w:sz w:val="24"/>
          <w:szCs w:val="24"/>
        </w:rPr>
        <w:t>1</w:t>
      </w:r>
      <w:r w:rsidR="00152AB3">
        <w:rPr>
          <w:sz w:val="24"/>
          <w:szCs w:val="24"/>
        </w:rPr>
        <w:t>2</w:t>
      </w:r>
      <w:r w:rsidRPr="00435CEF">
        <w:rPr>
          <w:sz w:val="24"/>
          <w:szCs w:val="24"/>
        </w:rPr>
        <w:t>.2024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152AB3">
        <w:rPr>
          <w:b/>
          <w:bCs/>
          <w:sz w:val="24"/>
          <w:szCs w:val="24"/>
        </w:rPr>
        <w:t>20</w:t>
      </w:r>
      <w:r w:rsidRPr="00E1274E">
        <w:rPr>
          <w:b/>
          <w:bCs/>
          <w:sz w:val="24"/>
          <w:szCs w:val="24"/>
        </w:rPr>
        <w:t>/P/2024</w:t>
      </w:r>
      <w:r w:rsidRPr="00E1274E">
        <w:rPr>
          <w:b/>
          <w:sz w:val="24"/>
          <w:szCs w:val="24"/>
        </w:rPr>
        <w:tab/>
      </w:r>
    </w:p>
    <w:p w:rsidR="00F76903" w:rsidRDefault="00F76903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900EF" w:rsidRDefault="003900EF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275A5E">
        <w:rPr>
          <w:rFonts w:ascii="Times New Roman" w:hAnsi="Times New Roman"/>
          <w:szCs w:val="28"/>
        </w:rPr>
        <w:t>1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310D78" w:rsidRPr="00435CEF" w:rsidRDefault="00310D78" w:rsidP="00152AB3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152AB3">
              <w:rPr>
                <w:b/>
                <w:bCs/>
                <w:sz w:val="24"/>
                <w:szCs w:val="24"/>
              </w:rPr>
              <w:t>Usługa cateringu</w:t>
            </w:r>
            <w:r w:rsidRPr="006562D8">
              <w:rPr>
                <w:b/>
                <w:bCs/>
                <w:sz w:val="24"/>
                <w:szCs w:val="24"/>
              </w:rPr>
              <w:t>”</w:t>
            </w:r>
            <w:r w:rsidRPr="006562D8">
              <w:rPr>
                <w:sz w:val="24"/>
                <w:szCs w:val="24"/>
              </w:rPr>
              <w:t xml:space="preserve">; </w:t>
            </w: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152AB3">
              <w:rPr>
                <w:b/>
                <w:sz w:val="24"/>
                <w:szCs w:val="24"/>
              </w:rPr>
              <w:t>20</w:t>
            </w:r>
            <w:r w:rsidRPr="00435CEF">
              <w:rPr>
                <w:b/>
                <w:sz w:val="24"/>
                <w:szCs w:val="24"/>
              </w:rPr>
              <w:t>/P/2024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Prawo zamówień publicznych               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F445CE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F445CE">
        <w:rPr>
          <w:sz w:val="24"/>
          <w:szCs w:val="24"/>
        </w:rPr>
        <w:t>320</w:t>
      </w:r>
      <w:r w:rsidRPr="00435CEF">
        <w:rPr>
          <w:sz w:val="24"/>
          <w:szCs w:val="24"/>
        </w:rPr>
        <w:t>), informuje o dokonaniu zmian w zapisach SWZ</w:t>
      </w:r>
      <w:r w:rsidR="00F445CE">
        <w:rPr>
          <w:sz w:val="24"/>
          <w:szCs w:val="24"/>
        </w:rPr>
        <w:t xml:space="preserve">                           </w:t>
      </w:r>
      <w:r w:rsidRPr="00435CEF">
        <w:rPr>
          <w:sz w:val="24"/>
          <w:szCs w:val="24"/>
        </w:rPr>
        <w:t>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152AB3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r w:rsidR="00152AB3">
        <w:rPr>
          <w:b/>
          <w:bCs/>
          <w:szCs w:val="24"/>
        </w:rPr>
        <w:t>§ 8 ust. 1 lit. a) Projektu umowy nadając nowe brzmienie:</w:t>
      </w:r>
    </w:p>
    <w:p w:rsidR="003900EF" w:rsidRDefault="003900EF" w:rsidP="003900EF">
      <w:pPr>
        <w:pStyle w:val="Tekstpodstawowy"/>
        <w:widowControl w:val="0"/>
        <w:tabs>
          <w:tab w:val="left" w:pos="284"/>
        </w:tabs>
        <w:suppressAutoHyphens/>
        <w:spacing w:line="240" w:lineRule="auto"/>
        <w:rPr>
          <w:szCs w:val="24"/>
        </w:rPr>
      </w:pPr>
      <w:r w:rsidRPr="00D958C7">
        <w:rPr>
          <w:szCs w:val="24"/>
        </w:rPr>
        <w:t>„a) dostawy posiłków</w:t>
      </w:r>
      <w:r>
        <w:rPr>
          <w:szCs w:val="24"/>
        </w:rPr>
        <w:t xml:space="preserve"> o</w:t>
      </w:r>
      <w:r w:rsidRPr="00D958C7">
        <w:rPr>
          <w:szCs w:val="24"/>
        </w:rPr>
        <w:t xml:space="preserve"> temperaturze o 10% i więcej, niższej od określonej w SWZ </w:t>
      </w:r>
      <w:r>
        <w:rPr>
          <w:szCs w:val="24"/>
        </w:rPr>
        <w:t xml:space="preserve">                          </w:t>
      </w:r>
      <w:r w:rsidRPr="00D958C7">
        <w:rPr>
          <w:b/>
          <w:bCs/>
          <w:szCs w:val="24"/>
        </w:rPr>
        <w:t xml:space="preserve">w wysokości 200,00 zł </w:t>
      </w:r>
      <w:r w:rsidRPr="00D958C7">
        <w:rPr>
          <w:i/>
          <w:iCs/>
          <w:szCs w:val="24"/>
        </w:rPr>
        <w:t xml:space="preserve">(słownie: dwieście złotych 00/100) </w:t>
      </w:r>
      <w:r w:rsidRPr="00D958C7">
        <w:rPr>
          <w:szCs w:val="24"/>
        </w:rPr>
        <w:t>za każde naruszenie.</w:t>
      </w:r>
      <w:r w:rsidRPr="00D958C7">
        <w:rPr>
          <w:i/>
          <w:iCs/>
          <w:szCs w:val="24"/>
        </w:rPr>
        <w:t xml:space="preserve"> </w:t>
      </w:r>
      <w:r w:rsidRPr="00D958C7">
        <w:rPr>
          <w:szCs w:val="24"/>
        </w:rPr>
        <w:t>Zamawiający zastrzega możliwość pomiaru temperatury posiłków w chwili dostarczenia posiłków Zamawiającemu przez Wykonawcę.”</w:t>
      </w:r>
    </w:p>
    <w:p w:rsidR="003900EF" w:rsidRDefault="003900EF" w:rsidP="003900EF">
      <w:pPr>
        <w:pStyle w:val="Tekstpodstawowy"/>
        <w:widowControl w:val="0"/>
        <w:tabs>
          <w:tab w:val="left" w:pos="284"/>
        </w:tabs>
        <w:suppressAutoHyphens/>
        <w:spacing w:line="240" w:lineRule="auto"/>
        <w:rPr>
          <w:szCs w:val="24"/>
        </w:rPr>
      </w:pPr>
    </w:p>
    <w:p w:rsidR="003900EF" w:rsidRDefault="003900EF" w:rsidP="004A4AAB">
      <w:pPr>
        <w:pStyle w:val="Tekstpodstawowy"/>
        <w:widowControl w:val="0"/>
        <w:tabs>
          <w:tab w:val="left" w:pos="284"/>
        </w:tabs>
        <w:suppressAutoHyphens/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2. </w:t>
      </w:r>
      <w:r w:rsidRPr="00435CEF">
        <w:rPr>
          <w:b/>
          <w:bCs/>
          <w:szCs w:val="24"/>
        </w:rPr>
        <w:t xml:space="preserve">Zamawiający modyfikuje </w:t>
      </w:r>
      <w:r>
        <w:rPr>
          <w:b/>
          <w:bCs/>
          <w:szCs w:val="24"/>
        </w:rPr>
        <w:t xml:space="preserve">§ 8 ust. 1 lit. b),c),d) Projektu umowy poprzez </w:t>
      </w:r>
      <w:r w:rsidR="00E842EE">
        <w:rPr>
          <w:b/>
          <w:bCs/>
          <w:szCs w:val="24"/>
        </w:rPr>
        <w:t>dodanie zapisu o treści</w:t>
      </w:r>
      <w:r>
        <w:rPr>
          <w:b/>
          <w:bCs/>
          <w:szCs w:val="24"/>
        </w:rPr>
        <w:t>:</w:t>
      </w:r>
    </w:p>
    <w:p w:rsidR="004A4AAB" w:rsidRPr="004A4AAB" w:rsidRDefault="004A4AAB" w:rsidP="004A4AAB">
      <w:pPr>
        <w:spacing w:line="276" w:lineRule="auto"/>
        <w:jc w:val="both"/>
        <w:rPr>
          <w:bCs/>
          <w:sz w:val="16"/>
          <w:szCs w:val="16"/>
        </w:rPr>
      </w:pPr>
    </w:p>
    <w:p w:rsidR="004A4AAB" w:rsidRPr="004A4AAB" w:rsidRDefault="004A4AAB" w:rsidP="004A4AA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„</w:t>
      </w:r>
      <w:r w:rsidRPr="004A4AAB">
        <w:rPr>
          <w:bCs/>
          <w:sz w:val="24"/>
          <w:szCs w:val="24"/>
        </w:rPr>
        <w:t>Zamawiający odstąpi od naliczenia kary, jeżeli Wykonawca w odpowiedzi na zgłoszenie reklamacyjne usunie niezgodność</w:t>
      </w:r>
      <w:r>
        <w:rPr>
          <w:bCs/>
          <w:sz w:val="24"/>
          <w:szCs w:val="24"/>
        </w:rPr>
        <w:t xml:space="preserve"> </w:t>
      </w:r>
      <w:r w:rsidRPr="004A4AAB">
        <w:rPr>
          <w:bCs/>
          <w:sz w:val="24"/>
          <w:szCs w:val="24"/>
        </w:rPr>
        <w:t>w terminie określonym w §5 ust. 2 niniejszej umowy</w:t>
      </w:r>
      <w:r>
        <w:rPr>
          <w:bCs/>
          <w:sz w:val="24"/>
          <w:szCs w:val="24"/>
        </w:rPr>
        <w:t>”</w:t>
      </w:r>
      <w:r w:rsidRPr="004A4AAB">
        <w:rPr>
          <w:bCs/>
          <w:sz w:val="24"/>
          <w:szCs w:val="24"/>
        </w:rPr>
        <w:t>.</w:t>
      </w:r>
    </w:p>
    <w:p w:rsidR="00E842EE" w:rsidRDefault="00E842EE" w:rsidP="00E842EE">
      <w:pPr>
        <w:pStyle w:val="Tekstpodstawowy"/>
        <w:widowControl w:val="0"/>
        <w:tabs>
          <w:tab w:val="left" w:pos="284"/>
        </w:tabs>
        <w:suppressAutoHyphens/>
        <w:spacing w:line="240" w:lineRule="auto"/>
        <w:rPr>
          <w:b/>
          <w:bCs/>
          <w:szCs w:val="24"/>
        </w:rPr>
      </w:pPr>
    </w:p>
    <w:p w:rsidR="00152AB3" w:rsidRDefault="00152AB3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34159" w:rsidRDefault="00334159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4C02BD" w:rsidRDefault="00310D78" w:rsidP="0033415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sectPr w:rsidR="004C02BD" w:rsidSect="00B77AB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7A22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A22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A225A" w:rsidRPr="00B862CC">
      <w:rPr>
        <w:rFonts w:ascii="Arial" w:hAnsi="Arial"/>
        <w:sz w:val="18"/>
        <w:szCs w:val="24"/>
      </w:rPr>
      <w:fldChar w:fldCharType="separate"/>
    </w:r>
    <w:r w:rsidR="004A4AAB">
      <w:rPr>
        <w:rFonts w:ascii="Arial" w:hAnsi="Arial"/>
        <w:noProof/>
        <w:sz w:val="18"/>
        <w:szCs w:val="24"/>
      </w:rPr>
      <w:t>1</w:t>
    </w:r>
    <w:r w:rsidR="007A225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A22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A225A" w:rsidRPr="00B862CC">
      <w:rPr>
        <w:rFonts w:ascii="Arial" w:hAnsi="Arial"/>
        <w:sz w:val="18"/>
        <w:szCs w:val="24"/>
      </w:rPr>
      <w:fldChar w:fldCharType="separate"/>
    </w:r>
    <w:r w:rsidR="004A4AAB">
      <w:rPr>
        <w:rFonts w:ascii="Arial" w:hAnsi="Arial"/>
        <w:noProof/>
        <w:sz w:val="18"/>
        <w:szCs w:val="24"/>
      </w:rPr>
      <w:t>1</w:t>
    </w:r>
    <w:r w:rsidR="007A225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7A225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4A4AAB" w:rsidRPr="004A4AA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64050"/>
    <w:multiLevelType w:val="hybridMultilevel"/>
    <w:tmpl w:val="204A2E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345E1"/>
    <w:rsid w:val="00152970"/>
    <w:rsid w:val="00152AB3"/>
    <w:rsid w:val="0016344E"/>
    <w:rsid w:val="001A571A"/>
    <w:rsid w:val="00247A6A"/>
    <w:rsid w:val="00267001"/>
    <w:rsid w:val="00275A5E"/>
    <w:rsid w:val="002B1C74"/>
    <w:rsid w:val="00310D78"/>
    <w:rsid w:val="00334159"/>
    <w:rsid w:val="00335B2E"/>
    <w:rsid w:val="00346AF0"/>
    <w:rsid w:val="00366A51"/>
    <w:rsid w:val="003777C4"/>
    <w:rsid w:val="00384EFD"/>
    <w:rsid w:val="003900EF"/>
    <w:rsid w:val="003D23F9"/>
    <w:rsid w:val="003E13C3"/>
    <w:rsid w:val="00414060"/>
    <w:rsid w:val="00414DAC"/>
    <w:rsid w:val="004222DA"/>
    <w:rsid w:val="00435CEF"/>
    <w:rsid w:val="00453637"/>
    <w:rsid w:val="00453E59"/>
    <w:rsid w:val="004543D6"/>
    <w:rsid w:val="00460DC4"/>
    <w:rsid w:val="004A4AAB"/>
    <w:rsid w:val="004C02BD"/>
    <w:rsid w:val="005079A4"/>
    <w:rsid w:val="00517F1C"/>
    <w:rsid w:val="00554D72"/>
    <w:rsid w:val="0055546F"/>
    <w:rsid w:val="005869DA"/>
    <w:rsid w:val="0059371A"/>
    <w:rsid w:val="005B07B4"/>
    <w:rsid w:val="005C0930"/>
    <w:rsid w:val="005F756C"/>
    <w:rsid w:val="0060415D"/>
    <w:rsid w:val="00606EFB"/>
    <w:rsid w:val="006562D8"/>
    <w:rsid w:val="00694E78"/>
    <w:rsid w:val="006C40FA"/>
    <w:rsid w:val="006D4AE5"/>
    <w:rsid w:val="007A225A"/>
    <w:rsid w:val="007D7AE1"/>
    <w:rsid w:val="007F0970"/>
    <w:rsid w:val="008325B6"/>
    <w:rsid w:val="00836A1A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800CE"/>
    <w:rsid w:val="00996A14"/>
    <w:rsid w:val="009D169F"/>
    <w:rsid w:val="00A220FB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C152AE"/>
    <w:rsid w:val="00C223DC"/>
    <w:rsid w:val="00C47E42"/>
    <w:rsid w:val="00C820F0"/>
    <w:rsid w:val="00CC3F1F"/>
    <w:rsid w:val="00CE2D2F"/>
    <w:rsid w:val="00CF444F"/>
    <w:rsid w:val="00D1574A"/>
    <w:rsid w:val="00D248D2"/>
    <w:rsid w:val="00D56BF4"/>
    <w:rsid w:val="00D65047"/>
    <w:rsid w:val="00DE306E"/>
    <w:rsid w:val="00E02559"/>
    <w:rsid w:val="00E1274E"/>
    <w:rsid w:val="00E24B8C"/>
    <w:rsid w:val="00E32881"/>
    <w:rsid w:val="00E636EF"/>
    <w:rsid w:val="00E74582"/>
    <w:rsid w:val="00E83CCC"/>
    <w:rsid w:val="00E842EE"/>
    <w:rsid w:val="00EB3650"/>
    <w:rsid w:val="00EF1037"/>
    <w:rsid w:val="00EF760D"/>
    <w:rsid w:val="00F004A8"/>
    <w:rsid w:val="00F16162"/>
    <w:rsid w:val="00F226BE"/>
    <w:rsid w:val="00F3255A"/>
    <w:rsid w:val="00F445CE"/>
    <w:rsid w:val="00F76903"/>
    <w:rsid w:val="00F85FD2"/>
    <w:rsid w:val="00FA7728"/>
    <w:rsid w:val="00FC34A7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uiPriority w:val="34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188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2024-12-19T12:42:00Z</cp:lastPrinted>
  <dcterms:created xsi:type="dcterms:W3CDTF">2024-12-19T12:53:00Z</dcterms:created>
  <dcterms:modified xsi:type="dcterms:W3CDTF">2024-12-19T12:53:00Z</dcterms:modified>
</cp:coreProperties>
</file>