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108" w:rsidRPr="00BB41D0" w:rsidRDefault="00237108" w:rsidP="0023710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237108" w:rsidRPr="00BB41D0" w:rsidRDefault="00237108" w:rsidP="00237108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237108" w:rsidRPr="00BB41D0" w:rsidRDefault="00237108" w:rsidP="00237108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37108" w:rsidRPr="00BB41D0" w:rsidRDefault="00237108" w:rsidP="00237108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>
        <w:rPr>
          <w:sz w:val="24"/>
          <w:szCs w:val="24"/>
        </w:rPr>
        <w:t>03.01.2025 r.</w:t>
      </w:r>
    </w:p>
    <w:p w:rsidR="00237108" w:rsidRPr="003F69B9" w:rsidRDefault="00237108" w:rsidP="00237108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20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237108" w:rsidRDefault="00237108" w:rsidP="0023710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237108" w:rsidRPr="00CF07CB" w:rsidRDefault="00237108" w:rsidP="0023710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237108" w:rsidRDefault="00237108" w:rsidP="0023710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37108" w:rsidRPr="00A80738" w:rsidRDefault="00237108" w:rsidP="0023710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37108" w:rsidRPr="00BB18D2" w:rsidRDefault="00237108" w:rsidP="00237108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37108" w:rsidRDefault="00237108" w:rsidP="00237108">
      <w:pPr>
        <w:jc w:val="both"/>
        <w:rPr>
          <w:bCs/>
          <w:i/>
          <w:sz w:val="24"/>
          <w:szCs w:val="24"/>
        </w:rPr>
      </w:pPr>
    </w:p>
    <w:p w:rsidR="00237108" w:rsidRDefault="00237108" w:rsidP="00237108">
      <w:pPr>
        <w:jc w:val="both"/>
        <w:rPr>
          <w:bCs/>
          <w:i/>
          <w:sz w:val="24"/>
          <w:szCs w:val="24"/>
        </w:rPr>
      </w:pPr>
    </w:p>
    <w:p w:rsidR="00237108" w:rsidRPr="0009616C" w:rsidRDefault="00237108" w:rsidP="00237108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237108" w:rsidRPr="0009616C" w:rsidRDefault="00237108" w:rsidP="00237108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237108" w:rsidRPr="0009616C" w:rsidRDefault="00237108" w:rsidP="00237108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237108" w:rsidRPr="00B300B0" w:rsidRDefault="00237108" w:rsidP="00237108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2A760E" w:rsidRPr="002A760E">
        <w:rPr>
          <w:b/>
          <w:bCs/>
          <w:szCs w:val="24"/>
        </w:rPr>
        <w:t>Usługa cateringu</w:t>
      </w:r>
      <w:r w:rsidRPr="00B300B0">
        <w:rPr>
          <w:b/>
          <w:szCs w:val="24"/>
        </w:rPr>
        <w:t>”</w:t>
      </w:r>
    </w:p>
    <w:p w:rsidR="00237108" w:rsidRPr="00B300B0" w:rsidRDefault="00237108" w:rsidP="00237108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2A760E">
        <w:rPr>
          <w:b/>
          <w:szCs w:val="24"/>
        </w:rPr>
        <w:t>20</w:t>
      </w:r>
      <w:r w:rsidRPr="00B300B0">
        <w:rPr>
          <w:b/>
          <w:szCs w:val="24"/>
        </w:rPr>
        <w:t>/P/2024</w:t>
      </w:r>
    </w:p>
    <w:p w:rsidR="00237108" w:rsidRPr="00B300B0" w:rsidRDefault="00237108" w:rsidP="00237108">
      <w:pPr>
        <w:jc w:val="both"/>
        <w:rPr>
          <w:b/>
          <w:sz w:val="16"/>
          <w:szCs w:val="16"/>
        </w:rPr>
      </w:pPr>
    </w:p>
    <w:p w:rsidR="00237108" w:rsidRPr="00CE306D" w:rsidRDefault="00237108" w:rsidP="00237108">
      <w:pPr>
        <w:jc w:val="both"/>
        <w:rPr>
          <w:sz w:val="16"/>
          <w:szCs w:val="16"/>
        </w:rPr>
      </w:pPr>
    </w:p>
    <w:p w:rsidR="00237108" w:rsidRPr="00BB41D0" w:rsidRDefault="00237108" w:rsidP="0023710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237108" w:rsidRPr="00BB41D0" w:rsidRDefault="00237108" w:rsidP="00237108">
      <w:pPr>
        <w:jc w:val="both"/>
        <w:rPr>
          <w:sz w:val="24"/>
          <w:szCs w:val="24"/>
        </w:rPr>
      </w:pPr>
    </w:p>
    <w:p w:rsidR="00237108" w:rsidRDefault="00237108" w:rsidP="00237108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2A760E">
        <w:rPr>
          <w:b/>
          <w:sz w:val="24"/>
          <w:szCs w:val="24"/>
        </w:rPr>
        <w:t>03</w:t>
      </w:r>
      <w:r>
        <w:rPr>
          <w:b/>
          <w:sz w:val="24"/>
          <w:szCs w:val="24"/>
        </w:rPr>
        <w:t>.</w:t>
      </w:r>
      <w:r w:rsidR="002A760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1.</w:t>
      </w:r>
      <w:r w:rsidRPr="00BB41D0">
        <w:rPr>
          <w:b/>
          <w:sz w:val="24"/>
          <w:szCs w:val="24"/>
        </w:rPr>
        <w:t>202</w:t>
      </w:r>
      <w:r w:rsidR="002A760E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2A760E" w:rsidRDefault="002A760E" w:rsidP="00237108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2A760E" w:rsidRDefault="00960CEB" w:rsidP="003F57CD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2A760E">
              <w:rPr>
                <w:b/>
                <w:sz w:val="24"/>
                <w:szCs w:val="24"/>
              </w:rPr>
              <w:t>O</w:t>
            </w:r>
            <w:r w:rsidR="00D665F5" w:rsidRPr="002A760E">
              <w:rPr>
                <w:b/>
                <w:sz w:val="24"/>
                <w:szCs w:val="24"/>
              </w:rPr>
              <w:t>fert</w:t>
            </w:r>
            <w:r w:rsidRPr="002A760E">
              <w:rPr>
                <w:b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2A760E" w:rsidRDefault="00D665F5" w:rsidP="002A760E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2A760E">
              <w:rPr>
                <w:b/>
                <w:sz w:val="24"/>
                <w:szCs w:val="24"/>
              </w:rPr>
              <w:t>Nazwa</w:t>
            </w:r>
            <w:r w:rsidR="003F57CD" w:rsidRPr="002A760E">
              <w:rPr>
                <w:b/>
                <w:sz w:val="24"/>
                <w:szCs w:val="24"/>
              </w:rPr>
              <w:t xml:space="preserve"> </w:t>
            </w:r>
            <w:r w:rsidRPr="002A760E">
              <w:rPr>
                <w:b/>
                <w:sz w:val="24"/>
                <w:szCs w:val="24"/>
              </w:rPr>
              <w:t xml:space="preserve">i adres </w:t>
            </w:r>
            <w:r w:rsidR="002A760E" w:rsidRPr="002A760E">
              <w:rPr>
                <w:b/>
                <w:sz w:val="24"/>
                <w:szCs w:val="24"/>
              </w:rPr>
              <w:t>W</w:t>
            </w:r>
            <w:r w:rsidRPr="002A760E">
              <w:rPr>
                <w:b/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2A760E" w:rsidRDefault="00D665F5" w:rsidP="003F57CD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2A760E">
              <w:rPr>
                <w:b/>
                <w:sz w:val="24"/>
                <w:szCs w:val="24"/>
              </w:rPr>
              <w:t>Cena oferty</w:t>
            </w:r>
            <w:r w:rsidR="002A760E" w:rsidRPr="002A760E">
              <w:rPr>
                <w:b/>
                <w:sz w:val="24"/>
                <w:szCs w:val="24"/>
              </w:rPr>
              <w:t xml:space="preserve"> brutto</w:t>
            </w:r>
          </w:p>
        </w:tc>
      </w:tr>
      <w:tr w:rsidR="008B147B" w:rsidRPr="00355C9D" w:rsidTr="00F54332">
        <w:tc>
          <w:tcPr>
            <w:tcW w:w="1276" w:type="dxa"/>
            <w:shd w:val="clear" w:color="auto" w:fill="auto"/>
            <w:vAlign w:val="center"/>
          </w:tcPr>
          <w:p w:rsidR="008B147B" w:rsidRPr="002A760E" w:rsidRDefault="008B147B" w:rsidP="00F5433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A760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B147B" w:rsidRPr="004757B2" w:rsidRDefault="008B147B" w:rsidP="00F54332">
            <w:pPr>
              <w:spacing w:before="80" w:after="40"/>
              <w:rPr>
                <w:b/>
                <w:sz w:val="24"/>
                <w:szCs w:val="24"/>
              </w:rPr>
            </w:pPr>
            <w:r w:rsidRPr="004757B2">
              <w:rPr>
                <w:b/>
                <w:sz w:val="24"/>
                <w:szCs w:val="24"/>
              </w:rPr>
              <w:t>NIRO Sp. z o.o.</w:t>
            </w:r>
          </w:p>
          <w:p w:rsidR="008B147B" w:rsidRPr="002A760E" w:rsidRDefault="008B147B" w:rsidP="00F54332">
            <w:pPr>
              <w:rPr>
                <w:sz w:val="24"/>
                <w:szCs w:val="24"/>
              </w:rPr>
            </w:pPr>
            <w:r w:rsidRPr="002A760E">
              <w:rPr>
                <w:sz w:val="24"/>
                <w:szCs w:val="24"/>
              </w:rPr>
              <w:t xml:space="preserve">Ścinawska 37 </w:t>
            </w:r>
          </w:p>
          <w:p w:rsidR="008B147B" w:rsidRPr="002A760E" w:rsidRDefault="008B147B" w:rsidP="00F54332">
            <w:pPr>
              <w:spacing w:after="80"/>
              <w:jc w:val="both"/>
              <w:rPr>
                <w:sz w:val="24"/>
                <w:szCs w:val="24"/>
              </w:rPr>
            </w:pPr>
            <w:r w:rsidRPr="002A760E">
              <w:rPr>
                <w:sz w:val="24"/>
                <w:szCs w:val="24"/>
              </w:rPr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47B" w:rsidRPr="002A760E" w:rsidRDefault="008B147B" w:rsidP="00F5433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A760E">
              <w:rPr>
                <w:sz w:val="24"/>
                <w:szCs w:val="24"/>
              </w:rPr>
              <w:t>437 571.40 zł</w:t>
            </w:r>
          </w:p>
        </w:tc>
      </w:tr>
      <w:tr w:rsidR="008B147B" w:rsidRPr="00355C9D" w:rsidTr="00F54332">
        <w:tc>
          <w:tcPr>
            <w:tcW w:w="1276" w:type="dxa"/>
            <w:shd w:val="clear" w:color="auto" w:fill="auto"/>
            <w:vAlign w:val="center"/>
          </w:tcPr>
          <w:p w:rsidR="008B147B" w:rsidRPr="002A760E" w:rsidRDefault="008B147B" w:rsidP="00F5433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A760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B147B" w:rsidRPr="00A84C45" w:rsidRDefault="008B147B" w:rsidP="00F54332">
            <w:pPr>
              <w:spacing w:before="80" w:after="40"/>
              <w:rPr>
                <w:b/>
                <w:sz w:val="24"/>
                <w:szCs w:val="24"/>
              </w:rPr>
            </w:pPr>
            <w:r w:rsidRPr="00A84C45">
              <w:rPr>
                <w:b/>
                <w:sz w:val="24"/>
                <w:szCs w:val="24"/>
              </w:rPr>
              <w:t>NAPRZÓD</w:t>
            </w:r>
            <w:r w:rsidR="005F622A" w:rsidRPr="00A84C45">
              <w:rPr>
                <w:b/>
                <w:sz w:val="24"/>
                <w:szCs w:val="24"/>
              </w:rPr>
              <w:t xml:space="preserve"> CATERING</w:t>
            </w:r>
          </w:p>
          <w:p w:rsidR="008B147B" w:rsidRPr="002A760E" w:rsidRDefault="008B147B" w:rsidP="00F54332">
            <w:pPr>
              <w:rPr>
                <w:sz w:val="24"/>
                <w:szCs w:val="24"/>
              </w:rPr>
            </w:pPr>
            <w:r w:rsidRPr="002A760E">
              <w:rPr>
                <w:sz w:val="24"/>
                <w:szCs w:val="24"/>
              </w:rPr>
              <w:t xml:space="preserve">Traktorowa 126 </w:t>
            </w:r>
            <w:r w:rsidR="005F622A">
              <w:rPr>
                <w:sz w:val="24"/>
                <w:szCs w:val="24"/>
              </w:rPr>
              <w:t>lok. 301</w:t>
            </w:r>
          </w:p>
          <w:p w:rsidR="008B147B" w:rsidRPr="002A760E" w:rsidRDefault="008B147B" w:rsidP="00F54332">
            <w:pPr>
              <w:spacing w:after="80"/>
              <w:jc w:val="both"/>
              <w:rPr>
                <w:sz w:val="24"/>
                <w:szCs w:val="24"/>
              </w:rPr>
            </w:pPr>
            <w:r w:rsidRPr="002A760E">
              <w:rPr>
                <w:sz w:val="24"/>
                <w:szCs w:val="24"/>
              </w:rPr>
              <w:t>91-204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47B" w:rsidRPr="002A760E" w:rsidRDefault="008B147B" w:rsidP="00F5433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A760E">
              <w:rPr>
                <w:sz w:val="24"/>
                <w:szCs w:val="24"/>
              </w:rPr>
              <w:t>489 367.48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F622A" w:rsidRDefault="005F622A" w:rsidP="004E30D3">
      <w:pPr>
        <w:jc w:val="right"/>
        <w:rPr>
          <w:i/>
          <w:sz w:val="24"/>
          <w:szCs w:val="24"/>
        </w:rPr>
      </w:pPr>
    </w:p>
    <w:p w:rsidR="004E30D3" w:rsidRDefault="004E30D3" w:rsidP="004E30D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4E30D3" w:rsidRDefault="004E30D3" w:rsidP="004E30D3">
      <w:pPr>
        <w:jc w:val="right"/>
        <w:rPr>
          <w:i/>
          <w:sz w:val="24"/>
          <w:szCs w:val="24"/>
        </w:rPr>
      </w:pPr>
    </w:p>
    <w:p w:rsidR="004E30D3" w:rsidRDefault="004E30D3" w:rsidP="004E30D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4E30D3" w:rsidRDefault="004E30D3" w:rsidP="004E30D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4E30D3" w:rsidRDefault="004E30D3" w:rsidP="004E30D3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</w:p>
    <w:p w:rsidR="004E30D3" w:rsidRPr="00FB2B5E" w:rsidRDefault="004E30D3" w:rsidP="004E30D3">
      <w:pPr>
        <w:spacing w:before="120" w:after="120"/>
        <w:jc w:val="both"/>
        <w:rPr>
          <w:sz w:val="22"/>
          <w:szCs w:val="22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DE56D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B75" w:rsidRDefault="00310B75">
      <w:r>
        <w:separator/>
      </w:r>
    </w:p>
  </w:endnote>
  <w:endnote w:type="continuationSeparator" w:id="0">
    <w:p w:rsidR="00310B75" w:rsidRDefault="00310B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A14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FA149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FA1499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FA1499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9617A">
      <w:rPr>
        <w:rFonts w:ascii="Arial" w:eastAsia="Calibri" w:hAnsi="Arial"/>
        <w:noProof/>
        <w:sz w:val="18"/>
        <w:szCs w:val="18"/>
        <w:lang w:eastAsia="en-US"/>
      </w:rPr>
      <w:t>1</w:t>
    </w:r>
    <w:r w:rsidR="00FA1499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FA1499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FA1499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9617A">
      <w:rPr>
        <w:rFonts w:ascii="Arial" w:eastAsia="Calibri" w:hAnsi="Arial"/>
        <w:noProof/>
        <w:sz w:val="18"/>
        <w:szCs w:val="18"/>
        <w:lang w:eastAsia="en-US"/>
      </w:rPr>
      <w:t>1</w:t>
    </w:r>
    <w:r w:rsidR="00FA1499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A149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A1499">
      <w:rPr>
        <w:rStyle w:val="Numerstrony"/>
      </w:rPr>
      <w:fldChar w:fldCharType="separate"/>
    </w:r>
    <w:r>
      <w:rPr>
        <w:rStyle w:val="Numerstrony"/>
        <w:noProof/>
      </w:rPr>
      <w:t>1</w:t>
    </w:r>
    <w:r w:rsidR="00FA1499">
      <w:rPr>
        <w:rStyle w:val="Numerstrony"/>
      </w:rPr>
      <w:fldChar w:fldCharType="end"/>
    </w:r>
    <w:r>
      <w:rPr>
        <w:rStyle w:val="Numerstrony"/>
      </w:rPr>
      <w:t>/</w:t>
    </w:r>
    <w:r w:rsidR="00FA149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A1499">
      <w:rPr>
        <w:rStyle w:val="Numerstrony"/>
      </w:rPr>
      <w:fldChar w:fldCharType="separate"/>
    </w:r>
    <w:r w:rsidR="0009617A">
      <w:rPr>
        <w:rStyle w:val="Numerstrony"/>
        <w:noProof/>
      </w:rPr>
      <w:t>1</w:t>
    </w:r>
    <w:r w:rsidR="00FA149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B75" w:rsidRDefault="00310B75">
      <w:r>
        <w:separator/>
      </w:r>
    </w:p>
  </w:footnote>
  <w:footnote w:type="continuationSeparator" w:id="0">
    <w:p w:rsidR="00310B75" w:rsidRDefault="00310B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47B" w:rsidRDefault="00FA14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147B"/>
    <w:rsid w:val="00007727"/>
    <w:rsid w:val="00017720"/>
    <w:rsid w:val="00035488"/>
    <w:rsid w:val="0009617A"/>
    <w:rsid w:val="000C1C6D"/>
    <w:rsid w:val="000D7F25"/>
    <w:rsid w:val="000E00E5"/>
    <w:rsid w:val="001146A4"/>
    <w:rsid w:val="00173B20"/>
    <w:rsid w:val="001912F3"/>
    <w:rsid w:val="001C69FF"/>
    <w:rsid w:val="0021754D"/>
    <w:rsid w:val="0023318D"/>
    <w:rsid w:val="00237108"/>
    <w:rsid w:val="002A760E"/>
    <w:rsid w:val="00310B75"/>
    <w:rsid w:val="00316B0F"/>
    <w:rsid w:val="00355C9D"/>
    <w:rsid w:val="003B6B36"/>
    <w:rsid w:val="003D72FD"/>
    <w:rsid w:val="003F57CD"/>
    <w:rsid w:val="00423179"/>
    <w:rsid w:val="004757B2"/>
    <w:rsid w:val="00490DC0"/>
    <w:rsid w:val="00493F8C"/>
    <w:rsid w:val="004C7E9B"/>
    <w:rsid w:val="004E30D3"/>
    <w:rsid w:val="00577BC6"/>
    <w:rsid w:val="005F622A"/>
    <w:rsid w:val="00601802"/>
    <w:rsid w:val="0069085C"/>
    <w:rsid w:val="00843263"/>
    <w:rsid w:val="00861E75"/>
    <w:rsid w:val="00870116"/>
    <w:rsid w:val="008A26A5"/>
    <w:rsid w:val="008B147B"/>
    <w:rsid w:val="008F318B"/>
    <w:rsid w:val="00960CEB"/>
    <w:rsid w:val="009D19BD"/>
    <w:rsid w:val="009F189D"/>
    <w:rsid w:val="00A80738"/>
    <w:rsid w:val="00A84C45"/>
    <w:rsid w:val="00C236D3"/>
    <w:rsid w:val="00C659E2"/>
    <w:rsid w:val="00CB0802"/>
    <w:rsid w:val="00CF7835"/>
    <w:rsid w:val="00D665F5"/>
    <w:rsid w:val="00D7128F"/>
    <w:rsid w:val="00DE56D7"/>
    <w:rsid w:val="00EA3476"/>
    <w:rsid w:val="00F44906"/>
    <w:rsid w:val="00F95C33"/>
    <w:rsid w:val="00FA149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37108"/>
  </w:style>
  <w:style w:type="character" w:customStyle="1" w:styleId="TekstpodstawowywcityZnak">
    <w:name w:val="Tekst podstawowy wcięty Znak"/>
    <w:basedOn w:val="Domylnaczcionkaakapitu"/>
    <w:link w:val="Tekstpodstawowywcity"/>
    <w:rsid w:val="0023710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2025-01-03T09:48:00Z</cp:lastPrinted>
  <dcterms:created xsi:type="dcterms:W3CDTF">2025-01-03T09:48:00Z</dcterms:created>
  <dcterms:modified xsi:type="dcterms:W3CDTF">2025-01-03T09:48:00Z</dcterms:modified>
</cp:coreProperties>
</file>