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E22" w:rsidRPr="00A7226F" w:rsidRDefault="00BB7E22" w:rsidP="00BB7E2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BB7E22" w:rsidRPr="00A7226F" w:rsidRDefault="00BB7E22" w:rsidP="00BB7E2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BB7E22" w:rsidRPr="00A7226F" w:rsidRDefault="00BB7E22" w:rsidP="00BB7E2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BB7E22" w:rsidRDefault="00BB7E22" w:rsidP="00BB7E2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03.01.2025 r.</w:t>
      </w:r>
    </w:p>
    <w:p w:rsidR="00BB7E22" w:rsidRDefault="00BB7E22" w:rsidP="00BB7E2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2024</w:t>
      </w:r>
      <w:r>
        <w:rPr>
          <w:sz w:val="24"/>
        </w:rPr>
        <w:tab/>
        <w:t xml:space="preserve"> </w:t>
      </w:r>
    </w:p>
    <w:p w:rsidR="00BB7E22" w:rsidRDefault="00BB7E22" w:rsidP="00BB7E2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B7E22" w:rsidRDefault="00BB7E22" w:rsidP="00BB7E2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B7E22" w:rsidRPr="00493ED9" w:rsidRDefault="00BB7E22" w:rsidP="00BB7E22">
      <w:pPr>
        <w:pStyle w:val="Nagwek"/>
        <w:tabs>
          <w:tab w:val="clear" w:pos="4536"/>
          <w:tab w:val="clear" w:pos="9072"/>
        </w:tabs>
      </w:pPr>
    </w:p>
    <w:p w:rsidR="00BB7E22" w:rsidRPr="000B6CF4" w:rsidRDefault="00BB7E22" w:rsidP="00BB7E2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BB7E22" w:rsidRPr="000B6CF4" w:rsidRDefault="00BB7E22" w:rsidP="00BB7E2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BB7E22" w:rsidRPr="000D0A27" w:rsidRDefault="00BB7E22" w:rsidP="00BB7E2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BB7E22" w:rsidRDefault="00BB7E22" w:rsidP="00BB7E2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B7E22" w:rsidRDefault="00BB7E22" w:rsidP="00BB7E2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B7E22" w:rsidRDefault="00BB7E22" w:rsidP="00BB7E22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B7E22" w:rsidRDefault="00BB7E22" w:rsidP="00BB7E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B7E22" w:rsidRDefault="00BB7E22" w:rsidP="00BB7E22">
      <w:pPr>
        <w:jc w:val="center"/>
        <w:rPr>
          <w:b/>
          <w:sz w:val="24"/>
          <w:szCs w:val="24"/>
        </w:rPr>
      </w:pPr>
    </w:p>
    <w:p w:rsidR="00BB7E22" w:rsidRPr="00B300B0" w:rsidRDefault="00BB7E22" w:rsidP="00BB7E22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>
        <w:rPr>
          <w:b/>
          <w:bCs/>
          <w:szCs w:val="24"/>
        </w:rPr>
        <w:t>Usługa cateringu</w:t>
      </w:r>
      <w:r w:rsidRPr="00B300B0">
        <w:rPr>
          <w:b/>
          <w:szCs w:val="24"/>
        </w:rPr>
        <w:t>”</w:t>
      </w:r>
    </w:p>
    <w:p w:rsidR="00BB7E22" w:rsidRPr="00B300B0" w:rsidRDefault="00BB7E22" w:rsidP="00BB7E22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20</w:t>
      </w:r>
      <w:r w:rsidRPr="00B300B0">
        <w:rPr>
          <w:b/>
          <w:szCs w:val="24"/>
        </w:rPr>
        <w:t>/P/2024</w:t>
      </w:r>
    </w:p>
    <w:p w:rsidR="00BB7E22" w:rsidRDefault="00BB7E22" w:rsidP="00BB7E22">
      <w:pPr>
        <w:jc w:val="center"/>
        <w:rPr>
          <w:sz w:val="22"/>
          <w:szCs w:val="22"/>
        </w:rPr>
      </w:pPr>
    </w:p>
    <w:p w:rsidR="00BB7E22" w:rsidRDefault="00BB7E22" w:rsidP="00BB7E22">
      <w:pPr>
        <w:jc w:val="both"/>
        <w:rPr>
          <w:sz w:val="24"/>
          <w:szCs w:val="24"/>
        </w:rPr>
      </w:pPr>
    </w:p>
    <w:p w:rsidR="00BB7E22" w:rsidRDefault="00BB7E22" w:rsidP="00BB7E22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7E18CE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24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1320</w:t>
      </w:r>
      <w:r w:rsidRPr="007E18CE">
        <w:rPr>
          <w:sz w:val="24"/>
          <w:szCs w:val="24"/>
        </w:rPr>
        <w:t>) informuje, że kwota, jaką zamierza przeznaczyć na sfinansowanie zamówienia wynosi:</w:t>
      </w:r>
    </w:p>
    <w:p w:rsidR="00BB7E22" w:rsidRDefault="00BB7E22" w:rsidP="00BB7E22">
      <w:pPr>
        <w:jc w:val="both"/>
        <w:rPr>
          <w:sz w:val="24"/>
          <w:szCs w:val="24"/>
        </w:rPr>
      </w:pPr>
    </w:p>
    <w:p w:rsidR="0069085C" w:rsidRPr="00BB7E22" w:rsidRDefault="00CB0BCB" w:rsidP="00BB7E22">
      <w:pPr>
        <w:spacing w:before="120" w:after="120"/>
        <w:jc w:val="center"/>
        <w:rPr>
          <w:sz w:val="22"/>
          <w:szCs w:val="22"/>
        </w:rPr>
      </w:pPr>
      <w:r w:rsidRPr="00BB7E22">
        <w:rPr>
          <w:b/>
          <w:sz w:val="24"/>
          <w:szCs w:val="24"/>
        </w:rPr>
        <w:t>634 999.70</w:t>
      </w:r>
      <w:r w:rsidR="00890B92" w:rsidRPr="00BB7E22">
        <w:rPr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F520C2" w:rsidRDefault="00F520C2" w:rsidP="00F520C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F520C2" w:rsidRDefault="00F520C2" w:rsidP="00F520C2">
      <w:pPr>
        <w:jc w:val="right"/>
        <w:rPr>
          <w:i/>
          <w:sz w:val="24"/>
          <w:szCs w:val="24"/>
        </w:rPr>
      </w:pPr>
    </w:p>
    <w:p w:rsidR="00F520C2" w:rsidRDefault="00F520C2" w:rsidP="00F520C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Dyrektora</w:t>
      </w:r>
    </w:p>
    <w:p w:rsidR="00F520C2" w:rsidRDefault="00F520C2" w:rsidP="00F520C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F520C2" w:rsidRDefault="00F520C2" w:rsidP="00F520C2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</w:p>
    <w:p w:rsidR="00F520C2" w:rsidRPr="00FB2B5E" w:rsidRDefault="00F520C2" w:rsidP="00F520C2">
      <w:pPr>
        <w:spacing w:before="120" w:after="120"/>
        <w:jc w:val="both"/>
        <w:rPr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462BE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993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611" w:rsidRDefault="00ED5611">
      <w:r>
        <w:separator/>
      </w:r>
    </w:p>
  </w:endnote>
  <w:endnote w:type="continuationSeparator" w:id="0">
    <w:p w:rsidR="00ED5611" w:rsidRDefault="00ED5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12E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12EE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12EE7" w:rsidRPr="00B862CC">
      <w:rPr>
        <w:rFonts w:ascii="Arial" w:hAnsi="Arial"/>
        <w:sz w:val="18"/>
        <w:szCs w:val="24"/>
      </w:rPr>
      <w:fldChar w:fldCharType="separate"/>
    </w:r>
    <w:r w:rsidR="00BD55E9">
      <w:rPr>
        <w:rFonts w:ascii="Arial" w:hAnsi="Arial"/>
        <w:noProof/>
        <w:sz w:val="18"/>
        <w:szCs w:val="24"/>
      </w:rPr>
      <w:t>1</w:t>
    </w:r>
    <w:r w:rsidR="00412EE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12EE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12EE7" w:rsidRPr="00B862CC">
      <w:rPr>
        <w:rFonts w:ascii="Arial" w:hAnsi="Arial"/>
        <w:sz w:val="18"/>
        <w:szCs w:val="24"/>
      </w:rPr>
      <w:fldChar w:fldCharType="separate"/>
    </w:r>
    <w:r w:rsidR="00BD55E9">
      <w:rPr>
        <w:rFonts w:ascii="Arial" w:hAnsi="Arial"/>
        <w:noProof/>
        <w:sz w:val="18"/>
        <w:szCs w:val="24"/>
      </w:rPr>
      <w:t>1</w:t>
    </w:r>
    <w:r w:rsidR="00412EE7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12EE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12EE7">
      <w:rPr>
        <w:rStyle w:val="Numerstrony"/>
      </w:rPr>
      <w:fldChar w:fldCharType="separate"/>
    </w:r>
    <w:r>
      <w:rPr>
        <w:rStyle w:val="Numerstrony"/>
        <w:noProof/>
      </w:rPr>
      <w:t>1</w:t>
    </w:r>
    <w:r w:rsidR="00412EE7">
      <w:rPr>
        <w:rStyle w:val="Numerstrony"/>
      </w:rPr>
      <w:fldChar w:fldCharType="end"/>
    </w:r>
    <w:r>
      <w:rPr>
        <w:rStyle w:val="Numerstrony"/>
      </w:rPr>
      <w:t>/</w:t>
    </w:r>
    <w:r w:rsidR="00412EE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12EE7">
      <w:rPr>
        <w:rStyle w:val="Numerstrony"/>
      </w:rPr>
      <w:fldChar w:fldCharType="separate"/>
    </w:r>
    <w:r w:rsidR="00BD55E9">
      <w:rPr>
        <w:rStyle w:val="Numerstrony"/>
        <w:noProof/>
      </w:rPr>
      <w:t>1</w:t>
    </w:r>
    <w:r w:rsidR="00412EE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611" w:rsidRDefault="00ED5611">
      <w:r>
        <w:separator/>
      </w:r>
    </w:p>
  </w:footnote>
  <w:footnote w:type="continuationSeparator" w:id="0">
    <w:p w:rsidR="00ED5611" w:rsidRDefault="00ED56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BE5" w:rsidRDefault="00412EE7" w:rsidP="00462BE5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BCB"/>
    <w:rsid w:val="00007727"/>
    <w:rsid w:val="00017720"/>
    <w:rsid w:val="00035488"/>
    <w:rsid w:val="00066352"/>
    <w:rsid w:val="000D7F25"/>
    <w:rsid w:val="000E00E5"/>
    <w:rsid w:val="00173B20"/>
    <w:rsid w:val="001C69FF"/>
    <w:rsid w:val="0023318D"/>
    <w:rsid w:val="00382A4A"/>
    <w:rsid w:val="003D72FD"/>
    <w:rsid w:val="00412EE7"/>
    <w:rsid w:val="00423179"/>
    <w:rsid w:val="0043158A"/>
    <w:rsid w:val="00462BE5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673A0"/>
    <w:rsid w:val="00BB7E22"/>
    <w:rsid w:val="00BD55E9"/>
    <w:rsid w:val="00BE0D0B"/>
    <w:rsid w:val="00C236D3"/>
    <w:rsid w:val="00C659E2"/>
    <w:rsid w:val="00CB0802"/>
    <w:rsid w:val="00CB0BCB"/>
    <w:rsid w:val="00D7128F"/>
    <w:rsid w:val="00EA3476"/>
    <w:rsid w:val="00ED5611"/>
    <w:rsid w:val="00F520C2"/>
    <w:rsid w:val="00F95C33"/>
    <w:rsid w:val="00FD760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62BE5"/>
  </w:style>
  <w:style w:type="character" w:customStyle="1" w:styleId="TekstpodstawowywcityZnak">
    <w:name w:val="Tekst podstawowy wcięty Znak"/>
    <w:basedOn w:val="Domylnaczcionkaakapitu"/>
    <w:link w:val="Tekstpodstawowywcity"/>
    <w:rsid w:val="00BB7E2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2025-01-03T09:57:00Z</cp:lastPrinted>
  <dcterms:created xsi:type="dcterms:W3CDTF">2025-01-03T09:58:00Z</dcterms:created>
  <dcterms:modified xsi:type="dcterms:W3CDTF">2025-01-03T09:58:00Z</dcterms:modified>
</cp:coreProperties>
</file>