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983" w:rsidRDefault="00736983" w:rsidP="00736983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736983" w:rsidRDefault="00736983" w:rsidP="00736983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736983" w:rsidRDefault="00736983" w:rsidP="00736983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736983" w:rsidRDefault="00736983" w:rsidP="00736983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736983" w:rsidRDefault="00736983" w:rsidP="00736983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1</w:t>
      </w:r>
      <w:r w:rsidR="0087568A">
        <w:rPr>
          <w:b/>
          <w:bCs/>
        </w:rPr>
        <w:t>8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03.</w:t>
      </w:r>
      <w:r w:rsidR="0087568A">
        <w:t>01</w:t>
      </w:r>
      <w:r>
        <w:t>.202</w:t>
      </w:r>
      <w:r w:rsidR="0087568A">
        <w:t>5</w:t>
      </w:r>
      <w:r>
        <w:t xml:space="preserve"> r.</w:t>
      </w:r>
    </w:p>
    <w:p w:rsidR="00360028" w:rsidRDefault="00360028" w:rsidP="0073698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16"/>
          <w:szCs w:val="16"/>
        </w:rPr>
      </w:pPr>
    </w:p>
    <w:p w:rsidR="00360028" w:rsidRPr="00170F80" w:rsidRDefault="00360028" w:rsidP="00736983"/>
    <w:p w:rsidR="00736983" w:rsidRDefault="00736983" w:rsidP="00736983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736983" w:rsidRDefault="00736983" w:rsidP="00736983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36983" w:rsidRDefault="00736983" w:rsidP="0073698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736983" w:rsidRPr="00631243" w:rsidRDefault="00736983" w:rsidP="0073698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736983" w:rsidRPr="00607F9B" w:rsidTr="00C37ACB">
        <w:trPr>
          <w:trHeight w:val="698"/>
        </w:trPr>
        <w:tc>
          <w:tcPr>
            <w:tcW w:w="1016" w:type="dxa"/>
            <w:shd w:val="clear" w:color="auto" w:fill="auto"/>
          </w:tcPr>
          <w:p w:rsidR="00736983" w:rsidRPr="000224F7" w:rsidRDefault="00736983" w:rsidP="00C37ACB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87568A" w:rsidRDefault="00736983" w:rsidP="00C37ACB">
            <w:pPr>
              <w:rPr>
                <w:b/>
              </w:rPr>
            </w:pPr>
            <w:r w:rsidRPr="00D136B8">
              <w:t>postępowania o udzielenie zamówienia publicznego, prowadzonego 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</w:p>
          <w:p w:rsidR="00736983" w:rsidRPr="00D136B8" w:rsidRDefault="00736983" w:rsidP="0087568A">
            <w:r w:rsidRPr="00D136B8">
              <w:rPr>
                <w:b/>
                <w:bCs/>
              </w:rPr>
              <w:t>”</w:t>
            </w:r>
            <w:r w:rsidR="0087568A" w:rsidRPr="0087568A">
              <w:rPr>
                <w:b/>
                <w:bCs/>
              </w:rPr>
              <w:t>Dostawa materiałów do procesów sterylizacji</w:t>
            </w:r>
            <w:r w:rsidRPr="00BE51F6">
              <w:rPr>
                <w:b/>
                <w:bCs/>
              </w:rPr>
              <w:t>”; nr postępowania:</w:t>
            </w:r>
            <w:r w:rsidRPr="00BE51F6">
              <w:rPr>
                <w:b/>
              </w:rPr>
              <w:t xml:space="preserve"> AZP/</w:t>
            </w:r>
            <w:r w:rsidR="0087568A">
              <w:rPr>
                <w:b/>
              </w:rPr>
              <w:t>18</w:t>
            </w:r>
            <w:r w:rsidRPr="00BE51F6">
              <w:rPr>
                <w:b/>
              </w:rPr>
              <w:t>/P/2024</w:t>
            </w:r>
          </w:p>
        </w:tc>
      </w:tr>
    </w:tbl>
    <w:p w:rsidR="00736983" w:rsidRPr="00631243" w:rsidRDefault="00736983" w:rsidP="0073698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736983" w:rsidRPr="00206EB8" w:rsidRDefault="00736983" w:rsidP="00736983">
      <w:pPr>
        <w:pStyle w:val="Nagwek"/>
        <w:tabs>
          <w:tab w:val="clear" w:pos="4536"/>
          <w:tab w:val="clear" w:pos="9072"/>
        </w:tabs>
        <w:rPr>
          <w:bCs/>
          <w:i/>
          <w:sz w:val="16"/>
          <w:szCs w:val="16"/>
        </w:rPr>
      </w:pPr>
    </w:p>
    <w:p w:rsidR="00736983" w:rsidRDefault="00736983" w:rsidP="00736983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art. 253 ust. 1 </w:t>
      </w:r>
      <w:proofErr w:type="spellStart"/>
      <w:r>
        <w:t>pkt</w:t>
      </w:r>
      <w:proofErr w:type="spellEnd"/>
      <w:r>
        <w:t xml:space="preserve"> 1 i ust. 2 U</w:t>
      </w:r>
      <w:r w:rsidRPr="005C236C">
        <w:t>stawy z dnia 11 września 2019</w:t>
      </w:r>
      <w:r>
        <w:t xml:space="preserve"> </w:t>
      </w:r>
      <w:r w:rsidRPr="005C236C">
        <w:t xml:space="preserve">r. </w:t>
      </w:r>
      <w:r>
        <w:t xml:space="preserve">– </w:t>
      </w:r>
      <w:r w:rsidRPr="005C236C">
        <w:t>Prawo</w:t>
      </w:r>
      <w:r>
        <w:t xml:space="preserve"> </w:t>
      </w:r>
      <w:r w:rsidRPr="005C236C">
        <w:t xml:space="preserve">zamówień publicznych </w:t>
      </w:r>
      <w:r>
        <w:t xml:space="preserve">                   </w:t>
      </w:r>
      <w:r w:rsidRPr="005C236C">
        <w:t>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4 </w:t>
      </w:r>
      <w:r w:rsidRPr="005C236C">
        <w:t>r.</w:t>
      </w:r>
      <w:r>
        <w:t xml:space="preserve"> </w:t>
      </w:r>
      <w:r w:rsidRPr="005C236C">
        <w:t>poz. 1</w:t>
      </w:r>
      <w:r>
        <w:t>320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>”, informuje, że w toczącym się postępowaniu o udzielenie zamówienia publicznego, jako najkorzystniejsza wybrana została oferta</w:t>
      </w:r>
      <w:r>
        <w:t xml:space="preserve"> złożona przez Wykonawcę</w:t>
      </w:r>
      <w:r w:rsidRPr="005C236C">
        <w:t>:</w:t>
      </w:r>
    </w:p>
    <w:p w:rsidR="0087568A" w:rsidRDefault="0087568A" w:rsidP="00736983">
      <w:pPr>
        <w:pStyle w:val="Nagwek"/>
        <w:tabs>
          <w:tab w:val="clear" w:pos="4536"/>
          <w:tab w:val="clear" w:pos="9072"/>
        </w:tabs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t>Część nr 1</w:t>
            </w:r>
            <w:r w:rsidRPr="0087568A">
              <w:t xml:space="preserve">: </w:t>
            </w:r>
            <w:r w:rsidRPr="0087568A">
              <w:rPr>
                <w:b/>
              </w:rPr>
              <w:t>Wskaźniki do kontroli sterylizacji parowej oraz do kontroli mycia i dezynfekcji</w:t>
            </w:r>
          </w:p>
          <w:p w:rsidR="0006645A" w:rsidRPr="0087568A" w:rsidRDefault="0006645A" w:rsidP="00C37ACB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87568A">
              <w:rPr>
                <w:b/>
              </w:rPr>
              <w:t>MEDIA-MED</w:t>
            </w:r>
            <w:proofErr w:type="spellEnd"/>
            <w:r w:rsidRPr="0087568A">
              <w:rPr>
                <w:b/>
              </w:rPr>
              <w:t xml:space="preserve"> Sp. z o.o.</w:t>
            </w:r>
          </w:p>
          <w:p w:rsidR="0006645A" w:rsidRPr="0087568A" w:rsidRDefault="0006645A" w:rsidP="0087568A">
            <w:pPr>
              <w:spacing w:line="360" w:lineRule="auto"/>
              <w:jc w:val="both"/>
              <w:rPr>
                <w:bCs/>
              </w:rPr>
            </w:pPr>
            <w:r w:rsidRPr="0087568A">
              <w:rPr>
                <w:bCs/>
              </w:rPr>
              <w:t>Promienistych 7</w:t>
            </w:r>
            <w:r w:rsidR="0087568A">
              <w:rPr>
                <w:bCs/>
              </w:rPr>
              <w:t xml:space="preserve">, </w:t>
            </w:r>
            <w:r w:rsidRPr="0087568A">
              <w:rPr>
                <w:bCs/>
              </w:rPr>
              <w:t>31-481 Kraków</w:t>
            </w:r>
          </w:p>
          <w:p w:rsidR="008E55B2" w:rsidRPr="008E55B2" w:rsidRDefault="008E55B2" w:rsidP="008E55B2">
            <w:pPr>
              <w:jc w:val="both"/>
              <w:rPr>
                <w:sz w:val="16"/>
                <w:szCs w:val="16"/>
              </w:rPr>
            </w:pP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142 020.75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87568A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t>Część nr 3</w:t>
            </w:r>
            <w:r w:rsidRPr="0087568A">
              <w:t xml:space="preserve">: </w:t>
            </w:r>
            <w:r w:rsidRPr="0087568A">
              <w:rPr>
                <w:b/>
              </w:rPr>
              <w:t>Rękawy do sterylizacji</w:t>
            </w:r>
          </w:p>
          <w:p w:rsidR="00360028" w:rsidRDefault="00360028" w:rsidP="00C37ACB">
            <w:pPr>
              <w:spacing w:before="60" w:line="360" w:lineRule="auto"/>
              <w:jc w:val="both"/>
              <w:rPr>
                <w:b/>
              </w:rPr>
            </w:pPr>
            <w:r w:rsidRPr="00784CB8">
              <w:rPr>
                <w:b/>
                <w:u w:val="single"/>
              </w:rPr>
              <w:t>Konsorcjum Firm</w:t>
            </w:r>
            <w:r>
              <w:rPr>
                <w:b/>
              </w:rPr>
              <w:t>:</w:t>
            </w:r>
          </w:p>
          <w:p w:rsidR="0006645A" w:rsidRDefault="0006645A" w:rsidP="00784CB8">
            <w:pPr>
              <w:spacing w:before="60" w:line="360" w:lineRule="auto"/>
              <w:jc w:val="both"/>
              <w:rPr>
                <w:bCs/>
              </w:rPr>
            </w:pPr>
            <w:r w:rsidRPr="0087568A">
              <w:rPr>
                <w:b/>
              </w:rPr>
              <w:t>Toruńskie Zakłady Materiałów Opatrunkowych S.A.</w:t>
            </w:r>
            <w:r w:rsidR="00784CB8">
              <w:rPr>
                <w:b/>
              </w:rPr>
              <w:t xml:space="preserve">, </w:t>
            </w:r>
            <w:r w:rsidRPr="0087568A">
              <w:rPr>
                <w:bCs/>
              </w:rPr>
              <w:t>Żółkiewskiego 20 /26</w:t>
            </w:r>
            <w:r w:rsidR="00360028">
              <w:rPr>
                <w:bCs/>
              </w:rPr>
              <w:t xml:space="preserve">, </w:t>
            </w:r>
            <w:r w:rsidRPr="0087568A">
              <w:rPr>
                <w:bCs/>
              </w:rPr>
              <w:t>87-100 Toruń</w:t>
            </w:r>
          </w:p>
          <w:p w:rsidR="00360028" w:rsidRPr="00360028" w:rsidRDefault="00360028" w:rsidP="00360028">
            <w:pPr>
              <w:spacing w:line="360" w:lineRule="auto"/>
              <w:jc w:val="both"/>
              <w:rPr>
                <w:b/>
                <w:bCs/>
              </w:rPr>
            </w:pPr>
            <w:r w:rsidRPr="00360028">
              <w:rPr>
                <w:b/>
                <w:bCs/>
              </w:rPr>
              <w:t xml:space="preserve">CITONET ŚLĄSKI Sp. z o.o., </w:t>
            </w:r>
            <w:proofErr w:type="spellStart"/>
            <w:r w:rsidRPr="007C79D2">
              <w:rPr>
                <w:bCs/>
              </w:rPr>
              <w:t>Wojkowicka</w:t>
            </w:r>
            <w:proofErr w:type="spellEnd"/>
            <w:r w:rsidRPr="007C79D2">
              <w:rPr>
                <w:bCs/>
              </w:rPr>
              <w:t xml:space="preserve"> 35, 41-250 Czeladź</w:t>
            </w:r>
          </w:p>
          <w:p w:rsidR="00360028" w:rsidRPr="00360028" w:rsidRDefault="00360028" w:rsidP="00360028">
            <w:pPr>
              <w:jc w:val="both"/>
              <w:rPr>
                <w:sz w:val="16"/>
                <w:szCs w:val="16"/>
              </w:rPr>
            </w:pP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16 533.72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360028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lastRenderedPageBreak/>
              <w:t>Część nr 4</w:t>
            </w:r>
            <w:r w:rsidRPr="0087568A">
              <w:t xml:space="preserve">: </w:t>
            </w:r>
            <w:r w:rsidRPr="00173F49">
              <w:rPr>
                <w:b/>
              </w:rPr>
              <w:t>Plomby do zabezpieczenia kontenerów</w:t>
            </w:r>
          </w:p>
          <w:p w:rsidR="0006645A" w:rsidRPr="0087568A" w:rsidRDefault="0006645A" w:rsidP="00C37ACB">
            <w:pPr>
              <w:spacing w:before="60" w:line="360" w:lineRule="auto"/>
              <w:jc w:val="both"/>
              <w:rPr>
                <w:b/>
              </w:rPr>
            </w:pPr>
            <w:r w:rsidRPr="0087568A">
              <w:rPr>
                <w:b/>
              </w:rPr>
              <w:t>INFORMER MED Sp. z o.o.</w:t>
            </w:r>
          </w:p>
          <w:p w:rsidR="0006645A" w:rsidRPr="0087568A" w:rsidRDefault="0006645A" w:rsidP="00173F49">
            <w:pPr>
              <w:spacing w:line="360" w:lineRule="auto"/>
              <w:jc w:val="both"/>
              <w:rPr>
                <w:bCs/>
              </w:rPr>
            </w:pPr>
            <w:r w:rsidRPr="0087568A">
              <w:rPr>
                <w:bCs/>
              </w:rPr>
              <w:t>Winogrady 118</w:t>
            </w:r>
            <w:r w:rsidR="00173F49">
              <w:rPr>
                <w:bCs/>
              </w:rPr>
              <w:t xml:space="preserve">, </w:t>
            </w:r>
            <w:r w:rsidRPr="0087568A">
              <w:rPr>
                <w:bCs/>
              </w:rPr>
              <w:t>61-626 Poznań</w:t>
            </w:r>
          </w:p>
          <w:p w:rsidR="00173F49" w:rsidRPr="00173F49" w:rsidRDefault="00173F49" w:rsidP="00173F49">
            <w:pPr>
              <w:jc w:val="both"/>
              <w:rPr>
                <w:sz w:val="16"/>
                <w:szCs w:val="16"/>
              </w:rPr>
            </w:pP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745.20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173F49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t>Część nr 5</w:t>
            </w:r>
            <w:r w:rsidRPr="0087568A">
              <w:t xml:space="preserve">: </w:t>
            </w:r>
            <w:r w:rsidRPr="00173F49">
              <w:rPr>
                <w:b/>
              </w:rPr>
              <w:t>Kasety do sterylizacji plazmowej</w:t>
            </w:r>
          </w:p>
          <w:p w:rsidR="0006645A" w:rsidRPr="0087568A" w:rsidRDefault="0006645A" w:rsidP="00C37ACB">
            <w:pPr>
              <w:spacing w:before="60" w:line="360" w:lineRule="auto"/>
              <w:jc w:val="both"/>
              <w:rPr>
                <w:b/>
              </w:rPr>
            </w:pPr>
            <w:r w:rsidRPr="0087568A">
              <w:rPr>
                <w:b/>
              </w:rPr>
              <w:t>CONSULTRONIX S.A.</w:t>
            </w:r>
          </w:p>
          <w:p w:rsidR="0006645A" w:rsidRPr="0087568A" w:rsidRDefault="0006645A" w:rsidP="00173F49">
            <w:pPr>
              <w:spacing w:line="360" w:lineRule="auto"/>
              <w:jc w:val="both"/>
              <w:rPr>
                <w:bCs/>
              </w:rPr>
            </w:pPr>
            <w:r w:rsidRPr="0087568A">
              <w:rPr>
                <w:bCs/>
              </w:rPr>
              <w:t>Przemysłowa 17</w:t>
            </w:r>
            <w:r w:rsidR="00173F49">
              <w:rPr>
                <w:bCs/>
              </w:rPr>
              <w:t xml:space="preserve">, </w:t>
            </w:r>
            <w:r w:rsidRPr="0087568A">
              <w:rPr>
                <w:bCs/>
              </w:rPr>
              <w:t>32-083 Balice</w:t>
            </w:r>
          </w:p>
          <w:p w:rsidR="00173F49" w:rsidRPr="00173F49" w:rsidRDefault="00173F49" w:rsidP="00173F49">
            <w:pPr>
              <w:jc w:val="both"/>
              <w:rPr>
                <w:sz w:val="16"/>
                <w:szCs w:val="16"/>
              </w:rPr>
            </w:pP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33 048.00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582C04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t>Część nr 6</w:t>
            </w:r>
            <w:r w:rsidRPr="0087568A">
              <w:t xml:space="preserve">: </w:t>
            </w:r>
            <w:r w:rsidRPr="00582C04">
              <w:rPr>
                <w:b/>
              </w:rPr>
              <w:t>Filtry wielorazowe do sterylnych kontenerów</w:t>
            </w:r>
          </w:p>
          <w:p w:rsidR="0006645A" w:rsidRPr="0087568A" w:rsidRDefault="0006645A" w:rsidP="00C37ACB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87568A">
              <w:rPr>
                <w:b/>
              </w:rPr>
              <w:t>Aesculap</w:t>
            </w:r>
            <w:proofErr w:type="spellEnd"/>
            <w:r w:rsidRPr="0087568A">
              <w:rPr>
                <w:b/>
              </w:rPr>
              <w:t xml:space="preserve"> </w:t>
            </w:r>
            <w:proofErr w:type="spellStart"/>
            <w:r w:rsidRPr="0087568A">
              <w:rPr>
                <w:b/>
              </w:rPr>
              <w:t>Chifa</w:t>
            </w:r>
            <w:proofErr w:type="spellEnd"/>
            <w:r w:rsidRPr="0087568A">
              <w:rPr>
                <w:b/>
              </w:rPr>
              <w:t xml:space="preserve"> Sp</w:t>
            </w:r>
            <w:r w:rsidR="00582C04">
              <w:rPr>
                <w:b/>
              </w:rPr>
              <w:t xml:space="preserve">. </w:t>
            </w:r>
            <w:r w:rsidRPr="0087568A">
              <w:rPr>
                <w:b/>
              </w:rPr>
              <w:t>z o</w:t>
            </w:r>
            <w:r w:rsidR="00582C04">
              <w:rPr>
                <w:b/>
              </w:rPr>
              <w:t>.</w:t>
            </w:r>
            <w:r w:rsidRPr="0087568A">
              <w:rPr>
                <w:b/>
              </w:rPr>
              <w:t>o</w:t>
            </w:r>
            <w:r w:rsidR="00582C04">
              <w:rPr>
                <w:b/>
              </w:rPr>
              <w:t>.</w:t>
            </w:r>
          </w:p>
          <w:p w:rsidR="0006645A" w:rsidRPr="0087568A" w:rsidRDefault="0006645A" w:rsidP="00582C04">
            <w:pPr>
              <w:spacing w:line="360" w:lineRule="auto"/>
              <w:jc w:val="both"/>
              <w:rPr>
                <w:bCs/>
              </w:rPr>
            </w:pPr>
            <w:r w:rsidRPr="0087568A">
              <w:rPr>
                <w:bCs/>
              </w:rPr>
              <w:t>Tysiąclecia 14</w:t>
            </w:r>
            <w:r w:rsidR="00582C04">
              <w:rPr>
                <w:bCs/>
              </w:rPr>
              <w:t xml:space="preserve">, </w:t>
            </w:r>
            <w:r w:rsidRPr="0087568A">
              <w:rPr>
                <w:bCs/>
              </w:rPr>
              <w:t>64-300 Nowy Tomyśl</w:t>
            </w:r>
          </w:p>
          <w:p w:rsidR="00582C04" w:rsidRPr="00582C04" w:rsidRDefault="00582C04" w:rsidP="00582C04">
            <w:pPr>
              <w:jc w:val="both"/>
              <w:rPr>
                <w:sz w:val="16"/>
                <w:szCs w:val="16"/>
              </w:rPr>
            </w:pP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1 972.08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582C04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  <w:tr w:rsidR="0006645A" w:rsidRPr="0087568A" w:rsidTr="00C37A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120" w:after="240"/>
              <w:jc w:val="both"/>
            </w:pPr>
            <w:r w:rsidRPr="0087568A">
              <w:rPr>
                <w:b/>
                <w:bCs/>
              </w:rPr>
              <w:t>Część nr 7</w:t>
            </w:r>
            <w:r w:rsidRPr="0087568A">
              <w:t xml:space="preserve">: </w:t>
            </w:r>
            <w:r w:rsidRPr="00BC3B8A">
              <w:rPr>
                <w:b/>
              </w:rPr>
              <w:t xml:space="preserve">Opakowania </w:t>
            </w:r>
            <w:proofErr w:type="spellStart"/>
            <w:r w:rsidRPr="00BC3B8A">
              <w:rPr>
                <w:b/>
              </w:rPr>
              <w:t>posterylizacyjne</w:t>
            </w:r>
            <w:proofErr w:type="spellEnd"/>
          </w:p>
          <w:p w:rsidR="006A234C" w:rsidRDefault="006A234C" w:rsidP="006A234C">
            <w:pPr>
              <w:spacing w:before="60" w:line="360" w:lineRule="auto"/>
              <w:jc w:val="both"/>
              <w:rPr>
                <w:b/>
              </w:rPr>
            </w:pPr>
            <w:r w:rsidRPr="00784CB8">
              <w:rPr>
                <w:b/>
                <w:u w:val="single"/>
              </w:rPr>
              <w:t>Konsorcjum Firm</w:t>
            </w:r>
            <w:r>
              <w:rPr>
                <w:b/>
              </w:rPr>
              <w:t>:</w:t>
            </w:r>
          </w:p>
          <w:p w:rsidR="006A234C" w:rsidRDefault="006A234C" w:rsidP="00784CB8">
            <w:pPr>
              <w:spacing w:before="60" w:line="360" w:lineRule="auto"/>
              <w:jc w:val="both"/>
              <w:rPr>
                <w:bCs/>
              </w:rPr>
            </w:pPr>
            <w:r w:rsidRPr="0087568A">
              <w:rPr>
                <w:b/>
              </w:rPr>
              <w:t>Toruńskie Zakłady Materiałów Opatrunkowych S.A.</w:t>
            </w:r>
            <w:r w:rsidR="00784CB8">
              <w:rPr>
                <w:b/>
              </w:rPr>
              <w:t xml:space="preserve">, </w:t>
            </w:r>
            <w:r w:rsidRPr="0087568A">
              <w:rPr>
                <w:bCs/>
              </w:rPr>
              <w:t>Żółkiewskiego 20 /26</w:t>
            </w:r>
            <w:r>
              <w:rPr>
                <w:bCs/>
              </w:rPr>
              <w:t xml:space="preserve">, </w:t>
            </w:r>
            <w:r w:rsidRPr="0087568A">
              <w:rPr>
                <w:bCs/>
              </w:rPr>
              <w:t>87-100 Toruń</w:t>
            </w:r>
          </w:p>
          <w:p w:rsidR="006A234C" w:rsidRPr="00360028" w:rsidRDefault="006A234C" w:rsidP="006A234C">
            <w:pPr>
              <w:spacing w:line="360" w:lineRule="auto"/>
              <w:jc w:val="both"/>
              <w:rPr>
                <w:b/>
                <w:bCs/>
              </w:rPr>
            </w:pPr>
            <w:r w:rsidRPr="00360028">
              <w:rPr>
                <w:b/>
                <w:bCs/>
              </w:rPr>
              <w:t xml:space="preserve">CITONET ŚLĄSKI Sp. z o.o., </w:t>
            </w:r>
            <w:proofErr w:type="spellStart"/>
            <w:r w:rsidRPr="007C79D2">
              <w:rPr>
                <w:bCs/>
              </w:rPr>
              <w:t>Wojkowicka</w:t>
            </w:r>
            <w:proofErr w:type="spellEnd"/>
            <w:r w:rsidRPr="007C79D2">
              <w:rPr>
                <w:bCs/>
              </w:rPr>
              <w:t xml:space="preserve"> 35, 41-250 Czeladź</w:t>
            </w:r>
          </w:p>
          <w:p w:rsidR="0006645A" w:rsidRPr="0087568A" w:rsidRDefault="0006645A" w:rsidP="00C37ACB">
            <w:pPr>
              <w:spacing w:line="360" w:lineRule="auto"/>
              <w:jc w:val="both"/>
              <w:rPr>
                <w:bCs/>
              </w:rPr>
            </w:pPr>
            <w:r w:rsidRPr="0087568A">
              <w:t xml:space="preserve">za cenę wykonania przedmiotu zamówienia w wysokości </w:t>
            </w:r>
            <w:r w:rsidRPr="0087568A">
              <w:rPr>
                <w:b/>
              </w:rPr>
              <w:t>1 496.91 zł</w:t>
            </w:r>
            <w:r w:rsidRPr="0087568A">
              <w:t xml:space="preserve"> </w:t>
            </w:r>
            <w:r w:rsidRPr="0087568A">
              <w:rPr>
                <w:b/>
                <w:bCs/>
              </w:rPr>
              <w:t>brutto</w:t>
            </w:r>
            <w:r w:rsidRPr="0087568A">
              <w:rPr>
                <w:bCs/>
              </w:rPr>
              <w:t>.</w:t>
            </w:r>
          </w:p>
          <w:p w:rsidR="0006645A" w:rsidRPr="0087568A" w:rsidRDefault="0006645A" w:rsidP="00C37ACB">
            <w:pPr>
              <w:spacing w:before="120" w:line="360" w:lineRule="auto"/>
              <w:jc w:val="both"/>
              <w:rPr>
                <w:color w:val="000000"/>
              </w:rPr>
            </w:pPr>
            <w:r w:rsidRPr="0087568A">
              <w:rPr>
                <w:color w:val="000000"/>
                <w:u w:val="single"/>
              </w:rPr>
              <w:t>Uzasadnienie wyboru</w:t>
            </w:r>
            <w:r w:rsidRPr="0087568A">
              <w:rPr>
                <w:color w:val="000000"/>
              </w:rPr>
              <w:t>:</w:t>
            </w:r>
          </w:p>
          <w:p w:rsidR="0006645A" w:rsidRPr="0087568A" w:rsidRDefault="0006645A" w:rsidP="006A234C">
            <w:pPr>
              <w:pStyle w:val="Nagwek"/>
              <w:tabs>
                <w:tab w:val="left" w:pos="708"/>
              </w:tabs>
              <w:jc w:val="both"/>
            </w:pPr>
            <w:r w:rsidRPr="0087568A">
              <w:t>art. 239 ust. 1 ustawy z dnia 11 września 2019 r. - Prawo zamówień publicznych (</w:t>
            </w:r>
            <w:proofErr w:type="spellStart"/>
            <w:r w:rsidRPr="0087568A">
              <w:t>t.j</w:t>
            </w:r>
            <w:proofErr w:type="spellEnd"/>
            <w:r w:rsidRPr="0087568A">
              <w:t>. Dz. U. z 2024 r. poz. 1320) - najkorzystniejsza oferta przy zadanym kryterium "cena" oraz "termin realizacji dostaw".</w:t>
            </w:r>
          </w:p>
        </w:tc>
      </w:tr>
    </w:tbl>
    <w:p w:rsidR="00A02E94" w:rsidRPr="0087568A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87568A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87568A">
        <w:rPr>
          <w:color w:val="000000"/>
        </w:rPr>
        <w:t>: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260"/>
        <w:gridCol w:w="3402"/>
        <w:gridCol w:w="1843"/>
      </w:tblGrid>
      <w:tr w:rsidR="00A02E94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87568A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7568A">
              <w:rPr>
                <w:bCs/>
              </w:rPr>
              <w:t>Część</w:t>
            </w:r>
            <w:r w:rsidR="00A02E94" w:rsidRPr="0087568A">
              <w:rPr>
                <w:bCs/>
              </w:rPr>
              <w:t xml:space="preserve"> </w:t>
            </w:r>
            <w:r w:rsidR="007D7932" w:rsidRPr="0087568A">
              <w:rPr>
                <w:bCs/>
              </w:rPr>
              <w:t>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87568A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87568A">
              <w:rPr>
                <w:bCs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87568A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7568A">
              <w:rPr>
                <w:bCs/>
                <w:color w:val="000000"/>
              </w:rPr>
              <w:t>K</w:t>
            </w:r>
            <w:r w:rsidR="00A02E94" w:rsidRPr="0087568A">
              <w:rPr>
                <w:bCs/>
                <w:color w:val="000000"/>
              </w:rPr>
              <w:t xml:space="preserve">ryterium - </w:t>
            </w:r>
            <w:r w:rsidRPr="0087568A">
              <w:rPr>
                <w:bCs/>
                <w:color w:val="000000"/>
              </w:rPr>
              <w:t>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87568A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7568A">
              <w:rPr>
                <w:bCs/>
                <w:color w:val="000000"/>
              </w:rPr>
              <w:t>Razem</w:t>
            </w:r>
            <w:r w:rsidR="006A234C">
              <w:rPr>
                <w:bCs/>
                <w:color w:val="000000"/>
              </w:rPr>
              <w:t xml:space="preserve"> – ilość uzyskanych </w:t>
            </w:r>
            <w:proofErr w:type="spellStart"/>
            <w:r w:rsidR="006A234C">
              <w:rPr>
                <w:bCs/>
                <w:color w:val="000000"/>
              </w:rPr>
              <w:t>pkt</w:t>
            </w:r>
            <w:proofErr w:type="spellEnd"/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Wskaźniki do kontroli sterylizacji parowej oraz do kontroli mycia i dezynfekcji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7568A">
              <w:rPr>
                <w:b/>
                <w:bCs/>
                <w:sz w:val="22"/>
                <w:szCs w:val="22"/>
              </w:rPr>
              <w:t>MEDIA-MED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Promienistych 7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31-481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2F07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F0765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F0765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F0765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3 - Rękawy do sterylizacji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4C" w:rsidRPr="006A234C" w:rsidRDefault="006A234C" w:rsidP="006A234C">
            <w:pPr>
              <w:rPr>
                <w:b/>
                <w:sz w:val="22"/>
                <w:szCs w:val="22"/>
              </w:rPr>
            </w:pPr>
            <w:r w:rsidRPr="006A234C">
              <w:rPr>
                <w:b/>
                <w:sz w:val="22"/>
                <w:szCs w:val="22"/>
              </w:rPr>
              <w:t>Konsorcjum Firm:</w:t>
            </w:r>
          </w:p>
          <w:p w:rsidR="006A234C" w:rsidRPr="006A234C" w:rsidRDefault="006A234C" w:rsidP="006A234C">
            <w:pPr>
              <w:rPr>
                <w:b/>
                <w:sz w:val="22"/>
                <w:szCs w:val="22"/>
              </w:rPr>
            </w:pPr>
            <w:r w:rsidRPr="006A234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6A234C" w:rsidRDefault="006A234C" w:rsidP="006A234C">
            <w:pPr>
              <w:rPr>
                <w:bCs/>
                <w:sz w:val="22"/>
                <w:szCs w:val="22"/>
              </w:rPr>
            </w:pPr>
            <w:r w:rsidRPr="006A234C">
              <w:rPr>
                <w:bCs/>
                <w:sz w:val="22"/>
                <w:szCs w:val="22"/>
              </w:rPr>
              <w:t xml:space="preserve">Żółkiewskiego 20 /26, </w:t>
            </w:r>
          </w:p>
          <w:p w:rsidR="006A234C" w:rsidRPr="006A234C" w:rsidRDefault="006A234C" w:rsidP="006A234C">
            <w:pPr>
              <w:rPr>
                <w:bCs/>
                <w:sz w:val="22"/>
                <w:szCs w:val="22"/>
              </w:rPr>
            </w:pPr>
            <w:r w:rsidRPr="006A234C">
              <w:rPr>
                <w:bCs/>
                <w:sz w:val="22"/>
                <w:szCs w:val="22"/>
              </w:rPr>
              <w:t>87-100 Toruń</w:t>
            </w:r>
          </w:p>
          <w:p w:rsidR="00085183" w:rsidRDefault="006A234C" w:rsidP="006A234C">
            <w:pPr>
              <w:rPr>
                <w:bCs/>
                <w:sz w:val="22"/>
                <w:szCs w:val="22"/>
              </w:rPr>
            </w:pPr>
            <w:r w:rsidRPr="006A234C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6A234C">
              <w:rPr>
                <w:bCs/>
                <w:sz w:val="22"/>
                <w:szCs w:val="22"/>
              </w:rPr>
              <w:t>Wojkowicka</w:t>
            </w:r>
            <w:proofErr w:type="spellEnd"/>
            <w:r w:rsidRPr="006A234C">
              <w:rPr>
                <w:bCs/>
                <w:sz w:val="22"/>
                <w:szCs w:val="22"/>
              </w:rPr>
              <w:t xml:space="preserve"> 35, </w:t>
            </w:r>
          </w:p>
          <w:p w:rsidR="0006645A" w:rsidRPr="0087568A" w:rsidRDefault="006A234C" w:rsidP="006A234C">
            <w:pPr>
              <w:rPr>
                <w:color w:val="000000"/>
                <w:sz w:val="22"/>
                <w:szCs w:val="22"/>
              </w:rPr>
            </w:pPr>
            <w:r w:rsidRPr="006A234C">
              <w:rPr>
                <w:bCs/>
                <w:sz w:val="22"/>
                <w:szCs w:val="22"/>
              </w:rPr>
              <w:t>41-250 Czeladź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2F07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F0765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F0765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F0765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3 - Rękawy do sterylizacji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7568A">
              <w:rPr>
                <w:b/>
                <w:bCs/>
                <w:sz w:val="22"/>
                <w:szCs w:val="22"/>
              </w:rPr>
              <w:t>Krajowe Towarzystwo Gospodarcze SEMIGAT S.A.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Ratuszowa 11</w:t>
            </w:r>
            <w:r w:rsidR="002F0765">
              <w:rPr>
                <w:sz w:val="22"/>
                <w:szCs w:val="22"/>
              </w:rPr>
              <w:t>/318</w:t>
            </w:r>
          </w:p>
          <w:p w:rsidR="006A234C" w:rsidRPr="0087568A" w:rsidRDefault="0006645A" w:rsidP="0008518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03-450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- 57.69</w:t>
            </w:r>
          </w:p>
          <w:p w:rsidR="0006645A" w:rsidRPr="0087568A" w:rsidRDefault="0006645A" w:rsidP="002F07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F0765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F0765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F0765">
              <w:rPr>
                <w:sz w:val="22"/>
                <w:szCs w:val="22"/>
              </w:rPr>
              <w:t>9</w:t>
            </w:r>
            <w:r w:rsidRPr="0087568A">
              <w:rPr>
                <w:sz w:val="22"/>
                <w:szCs w:val="22"/>
              </w:rPr>
              <w:t>7,69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3 - Rękawy do sterylizacji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7568A">
              <w:rPr>
                <w:b/>
                <w:bCs/>
                <w:sz w:val="22"/>
                <w:szCs w:val="22"/>
              </w:rPr>
              <w:t>MEDIA-MED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Promienistych 7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31-481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- 49.19</w:t>
            </w:r>
          </w:p>
          <w:p w:rsidR="0006645A" w:rsidRPr="0087568A" w:rsidRDefault="0006645A" w:rsidP="002F07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F0765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F0765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F0765">
              <w:rPr>
                <w:sz w:val="22"/>
                <w:szCs w:val="22"/>
              </w:rPr>
              <w:t>100</w:t>
            </w:r>
            <w:r w:rsidRPr="0087568A">
              <w:rPr>
                <w:sz w:val="22"/>
                <w:szCs w:val="22"/>
              </w:rPr>
              <w:t>,</w:t>
            </w:r>
            <w:r w:rsidR="002F0765">
              <w:rPr>
                <w:sz w:val="22"/>
                <w:szCs w:val="22"/>
              </w:rPr>
              <w:t>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4 - Plomby do zabezpieczenia kontenerów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7568A">
              <w:rPr>
                <w:b/>
                <w:bCs/>
                <w:sz w:val="22"/>
                <w:szCs w:val="22"/>
              </w:rPr>
              <w:t>INFORMER MED Sp. z o.o.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Winogrady 118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61-626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D8747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D87479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D87479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D87479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4 - Plomby do zabezpieczenia kontenerów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7568A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568A">
              <w:rPr>
                <w:b/>
                <w:bCs/>
                <w:sz w:val="22"/>
                <w:szCs w:val="22"/>
              </w:rPr>
              <w:t>Chifa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Sp</w:t>
            </w:r>
            <w:r w:rsidR="00233486">
              <w:rPr>
                <w:b/>
                <w:bCs/>
                <w:sz w:val="22"/>
                <w:szCs w:val="22"/>
              </w:rPr>
              <w:t>.</w:t>
            </w:r>
            <w:r w:rsidRPr="0087568A">
              <w:rPr>
                <w:b/>
                <w:bCs/>
                <w:sz w:val="22"/>
                <w:szCs w:val="22"/>
              </w:rPr>
              <w:t xml:space="preserve"> z o</w:t>
            </w:r>
            <w:r w:rsidR="00233486">
              <w:rPr>
                <w:b/>
                <w:bCs/>
                <w:sz w:val="22"/>
                <w:szCs w:val="22"/>
              </w:rPr>
              <w:t>.</w:t>
            </w:r>
            <w:r w:rsidRPr="0087568A">
              <w:rPr>
                <w:b/>
                <w:bCs/>
                <w:sz w:val="22"/>
                <w:szCs w:val="22"/>
              </w:rPr>
              <w:t>o</w:t>
            </w:r>
            <w:r w:rsidR="00233486">
              <w:rPr>
                <w:b/>
                <w:bCs/>
                <w:sz w:val="22"/>
                <w:szCs w:val="22"/>
              </w:rPr>
              <w:t>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Tysiąclecia 14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64-300 Nowy Tomyśl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- 15.25</w:t>
            </w:r>
          </w:p>
          <w:p w:rsidR="0006645A" w:rsidRPr="0087568A" w:rsidRDefault="0006645A" w:rsidP="0023348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33486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233486" w:rsidP="00C37A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6645A" w:rsidRPr="0087568A">
              <w:rPr>
                <w:sz w:val="22"/>
                <w:szCs w:val="22"/>
              </w:rPr>
              <w:t>5,25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5 - Kasety do sterylizacji plazmowej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7568A">
              <w:rPr>
                <w:b/>
                <w:bCs/>
                <w:sz w:val="22"/>
                <w:szCs w:val="22"/>
              </w:rPr>
              <w:t>CONSULTRONIX S.A.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Przemysłowa 17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32-083 Balice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23348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33486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33486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33486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6 - Filtry wielorazowe do sterylnych kontenerów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86" w:rsidRPr="0087568A" w:rsidRDefault="00233486" w:rsidP="002334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7568A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568A">
              <w:rPr>
                <w:b/>
                <w:bCs/>
                <w:sz w:val="22"/>
                <w:szCs w:val="22"/>
              </w:rPr>
              <w:t>Chifa</w:t>
            </w:r>
            <w:proofErr w:type="spellEnd"/>
            <w:r w:rsidRPr="0087568A">
              <w:rPr>
                <w:b/>
                <w:bCs/>
                <w:sz w:val="22"/>
                <w:szCs w:val="22"/>
              </w:rPr>
              <w:t xml:space="preserve">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87568A">
              <w:rPr>
                <w:b/>
                <w:bCs/>
                <w:sz w:val="22"/>
                <w:szCs w:val="22"/>
              </w:rPr>
              <w:t xml:space="preserve"> z 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87568A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233486" w:rsidRPr="0087568A" w:rsidRDefault="00233486" w:rsidP="00233486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Tysiąclecia 14</w:t>
            </w:r>
          </w:p>
          <w:p w:rsidR="0006645A" w:rsidRPr="0087568A" w:rsidRDefault="00233486" w:rsidP="002334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64-300 Nowy Tomyśl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23348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dostaw - </w:t>
            </w:r>
            <w:r w:rsidR="00233486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33486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33486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7 - Opakowania </w:t>
            </w:r>
            <w:proofErr w:type="spellStart"/>
            <w:r w:rsidRPr="0087568A">
              <w:rPr>
                <w:sz w:val="22"/>
                <w:szCs w:val="22"/>
              </w:rPr>
              <w:t>posterylizacyjne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86" w:rsidRPr="006A234C" w:rsidRDefault="00233486" w:rsidP="00233486">
            <w:pPr>
              <w:rPr>
                <w:b/>
                <w:sz w:val="22"/>
                <w:szCs w:val="22"/>
              </w:rPr>
            </w:pPr>
            <w:r w:rsidRPr="006A234C">
              <w:rPr>
                <w:b/>
                <w:sz w:val="22"/>
                <w:szCs w:val="22"/>
              </w:rPr>
              <w:t>Konsorcjum Firm:</w:t>
            </w:r>
          </w:p>
          <w:p w:rsidR="00233486" w:rsidRPr="006A234C" w:rsidRDefault="00233486" w:rsidP="00233486">
            <w:pPr>
              <w:rPr>
                <w:b/>
                <w:sz w:val="22"/>
                <w:szCs w:val="22"/>
              </w:rPr>
            </w:pPr>
            <w:r w:rsidRPr="006A234C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233486" w:rsidRDefault="00233486" w:rsidP="00233486">
            <w:pPr>
              <w:rPr>
                <w:bCs/>
                <w:sz w:val="22"/>
                <w:szCs w:val="22"/>
              </w:rPr>
            </w:pPr>
            <w:r w:rsidRPr="006A234C">
              <w:rPr>
                <w:bCs/>
                <w:sz w:val="22"/>
                <w:szCs w:val="22"/>
              </w:rPr>
              <w:t xml:space="preserve">Żółkiewskiego 20 /26, </w:t>
            </w:r>
          </w:p>
          <w:p w:rsidR="00233486" w:rsidRPr="006A234C" w:rsidRDefault="00233486" w:rsidP="00233486">
            <w:pPr>
              <w:rPr>
                <w:bCs/>
                <w:sz w:val="22"/>
                <w:szCs w:val="22"/>
              </w:rPr>
            </w:pPr>
            <w:r w:rsidRPr="006A234C">
              <w:rPr>
                <w:bCs/>
                <w:sz w:val="22"/>
                <w:szCs w:val="22"/>
              </w:rPr>
              <w:t>87-100 Toruń</w:t>
            </w:r>
          </w:p>
          <w:p w:rsidR="0006645A" w:rsidRPr="0087568A" w:rsidRDefault="00233486" w:rsidP="002334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A234C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6A234C">
              <w:rPr>
                <w:bCs/>
                <w:sz w:val="22"/>
                <w:szCs w:val="22"/>
              </w:rPr>
              <w:t>Wojkowicka</w:t>
            </w:r>
            <w:proofErr w:type="spellEnd"/>
            <w:r w:rsidRPr="006A234C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- 60.00</w:t>
            </w:r>
          </w:p>
          <w:p w:rsidR="0006645A" w:rsidRPr="0087568A" w:rsidRDefault="0006645A" w:rsidP="0023348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33486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33486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33486">
              <w:rPr>
                <w:sz w:val="22"/>
                <w:szCs w:val="22"/>
              </w:rPr>
              <w:t>10</w:t>
            </w:r>
            <w:r w:rsidRPr="0087568A">
              <w:rPr>
                <w:sz w:val="22"/>
                <w:szCs w:val="22"/>
              </w:rPr>
              <w:t>0,00</w:t>
            </w:r>
          </w:p>
        </w:tc>
      </w:tr>
      <w:tr w:rsidR="0006645A" w:rsidRPr="0087568A" w:rsidTr="006A234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C37A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7 - Opakowania </w:t>
            </w:r>
            <w:proofErr w:type="spellStart"/>
            <w:r w:rsidRPr="0087568A">
              <w:rPr>
                <w:sz w:val="22"/>
                <w:szCs w:val="22"/>
              </w:rPr>
              <w:t>posterylizacyjne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7568A">
              <w:rPr>
                <w:b/>
                <w:bCs/>
                <w:sz w:val="22"/>
                <w:szCs w:val="22"/>
              </w:rPr>
              <w:t>INFORMER MED Sp. z o.o.</w:t>
            </w:r>
          </w:p>
          <w:p w:rsidR="0006645A" w:rsidRPr="0087568A" w:rsidRDefault="0006645A" w:rsidP="00C37ACB">
            <w:pPr>
              <w:spacing w:line="276" w:lineRule="auto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Winogrady 118</w:t>
            </w:r>
          </w:p>
          <w:p w:rsidR="0006645A" w:rsidRPr="0087568A" w:rsidRDefault="0006645A" w:rsidP="00C37AC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61-626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45A" w:rsidRPr="0087568A" w:rsidRDefault="0006645A" w:rsidP="00C37ACB">
            <w:pPr>
              <w:spacing w:before="40" w:after="40"/>
              <w:rPr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>1 - Cena - 54.35</w:t>
            </w:r>
          </w:p>
          <w:p w:rsidR="0006645A" w:rsidRPr="0087568A" w:rsidRDefault="0006645A" w:rsidP="0023348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2 - Termin realizacji dostaw - </w:t>
            </w:r>
            <w:r w:rsidR="00233486">
              <w:rPr>
                <w:sz w:val="22"/>
                <w:szCs w:val="22"/>
              </w:rPr>
              <w:t>4</w:t>
            </w:r>
            <w:r w:rsidRPr="0087568A">
              <w:rPr>
                <w:sz w:val="22"/>
                <w:szCs w:val="22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45A" w:rsidRPr="0087568A" w:rsidRDefault="0006645A" w:rsidP="00233486">
            <w:pPr>
              <w:jc w:val="center"/>
              <w:rPr>
                <w:color w:val="000000"/>
                <w:sz w:val="22"/>
                <w:szCs w:val="22"/>
              </w:rPr>
            </w:pPr>
            <w:r w:rsidRPr="0087568A">
              <w:rPr>
                <w:sz w:val="22"/>
                <w:szCs w:val="22"/>
              </w:rPr>
              <w:t xml:space="preserve">  </w:t>
            </w:r>
            <w:r w:rsidR="00233486">
              <w:rPr>
                <w:sz w:val="22"/>
                <w:szCs w:val="22"/>
              </w:rPr>
              <w:t>9</w:t>
            </w:r>
            <w:r w:rsidRPr="0087568A">
              <w:rPr>
                <w:sz w:val="22"/>
                <w:szCs w:val="22"/>
              </w:rPr>
              <w:t>4,35</w:t>
            </w:r>
          </w:p>
        </w:tc>
      </w:tr>
    </w:tbl>
    <w:p w:rsidR="00A02E94" w:rsidRPr="0087568A" w:rsidRDefault="00A02E94" w:rsidP="00A02E94">
      <w:pPr>
        <w:spacing w:before="120"/>
        <w:jc w:val="both"/>
        <w:rPr>
          <w:color w:val="000000"/>
        </w:rPr>
      </w:pPr>
    </w:p>
    <w:p w:rsidR="00085183" w:rsidRPr="00286AB3" w:rsidRDefault="00085183" w:rsidP="00085183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85183" w:rsidTr="00C37ACB">
        <w:trPr>
          <w:cantSplit/>
        </w:trPr>
        <w:tc>
          <w:tcPr>
            <w:tcW w:w="9568" w:type="dxa"/>
          </w:tcPr>
          <w:p w:rsidR="00085183" w:rsidRDefault="00085183" w:rsidP="00C37ACB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2 – </w:t>
            </w:r>
            <w:r w:rsidR="003B786B" w:rsidRPr="003B786B">
              <w:rPr>
                <w:b/>
              </w:rPr>
              <w:t>Papier oraz włóknina sterylizacyjna</w:t>
            </w:r>
          </w:p>
          <w:p w:rsidR="00085183" w:rsidRPr="00286AB3" w:rsidRDefault="00085183" w:rsidP="00C37AC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085183" w:rsidRDefault="00085183" w:rsidP="00C37ACB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 w:rsidR="003B786B">
              <w:rPr>
                <w:color w:val="000000"/>
              </w:rPr>
              <w:t xml:space="preserve">– </w:t>
            </w:r>
            <w:r w:rsidRPr="002311A4">
              <w:rPr>
                <w:color w:val="000000"/>
              </w:rPr>
              <w:t>Prawo</w:t>
            </w:r>
            <w:r w:rsidR="003B786B"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zamówień publicznych </w:t>
            </w:r>
            <w:r>
              <w:rPr>
                <w:color w:val="000000"/>
              </w:rPr>
              <w:t xml:space="preserve">       </w:t>
            </w:r>
          </w:p>
          <w:p w:rsidR="00085183" w:rsidRDefault="00085183" w:rsidP="003B786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 w:rsidR="003B786B">
              <w:rPr>
                <w:color w:val="000000"/>
              </w:rPr>
              <w:t>t.j</w:t>
            </w:r>
            <w:proofErr w:type="spellEnd"/>
            <w:r w:rsidR="003B786B"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>2</w:t>
            </w:r>
            <w:r w:rsidR="003B786B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</w:t>
            </w:r>
            <w:r w:rsidR="003B786B">
              <w:rPr>
                <w:color w:val="000000"/>
              </w:rPr>
              <w:t>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</w:tbl>
    <w:p w:rsidR="00784CB8" w:rsidRDefault="00784CB8" w:rsidP="00784CB8">
      <w:pPr>
        <w:jc w:val="both"/>
        <w:rPr>
          <w:color w:val="000000"/>
        </w:rPr>
      </w:pPr>
    </w:p>
    <w:p w:rsidR="00784CB8" w:rsidRDefault="00784CB8" w:rsidP="00784CB8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784CB8" w:rsidRPr="00F434E8" w:rsidRDefault="00784CB8" w:rsidP="00784CB8">
      <w:pPr>
        <w:spacing w:before="120"/>
        <w:jc w:val="both"/>
        <w:rPr>
          <w:color w:val="000000"/>
        </w:rPr>
      </w:pPr>
    </w:p>
    <w:p w:rsidR="00784CB8" w:rsidRDefault="00784CB8" w:rsidP="00784CB8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784CB8" w:rsidRDefault="00784CB8" w:rsidP="00784CB8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784CB8" w:rsidRDefault="00784CB8" w:rsidP="00784CB8">
      <w:pPr>
        <w:jc w:val="both"/>
      </w:pPr>
    </w:p>
    <w:p w:rsidR="00784CB8" w:rsidRDefault="00784CB8" w:rsidP="00784CB8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784CB8" w:rsidRDefault="00784CB8" w:rsidP="00784CB8">
      <w:pPr>
        <w:jc w:val="both"/>
      </w:pPr>
    </w:p>
    <w:p w:rsidR="00784CB8" w:rsidRPr="008D2B01" w:rsidRDefault="00784CB8" w:rsidP="00784CB8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784CB8" w:rsidRDefault="00784CB8" w:rsidP="00784CB8">
      <w:pPr>
        <w:spacing w:line="276" w:lineRule="auto"/>
        <w:jc w:val="both"/>
        <w:rPr>
          <w:u w:val="single"/>
        </w:rPr>
      </w:pPr>
    </w:p>
    <w:p w:rsidR="00784CB8" w:rsidRDefault="00784CB8" w:rsidP="00784CB8">
      <w:pPr>
        <w:ind w:left="3119" w:firstLine="425"/>
        <w:jc w:val="right"/>
        <w:rPr>
          <w:i/>
        </w:rPr>
      </w:pPr>
    </w:p>
    <w:p w:rsidR="00784CB8" w:rsidRDefault="00784CB8" w:rsidP="00784CB8">
      <w:pPr>
        <w:pStyle w:val="Tekstpodstawowy"/>
        <w:spacing w:line="240" w:lineRule="auto"/>
        <w:jc w:val="right"/>
        <w:rPr>
          <w:i/>
          <w:szCs w:val="24"/>
        </w:rPr>
      </w:pPr>
    </w:p>
    <w:p w:rsidR="00784CB8" w:rsidRPr="00DF7700" w:rsidRDefault="00784CB8" w:rsidP="00784CB8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784CB8" w:rsidRPr="00DF7700" w:rsidRDefault="00784CB8" w:rsidP="00784CB8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784CB8" w:rsidRDefault="00784CB8" w:rsidP="00784CB8">
      <w:pPr>
        <w:ind w:left="3119" w:firstLine="425"/>
        <w:jc w:val="right"/>
        <w:rPr>
          <w:i/>
        </w:rPr>
      </w:pPr>
      <w:r>
        <w:rPr>
          <w:i/>
        </w:rPr>
        <w:t xml:space="preserve">Z-ca </w:t>
      </w:r>
      <w:r w:rsidRPr="00DF7700">
        <w:rPr>
          <w:i/>
        </w:rPr>
        <w:t>Dyrektor</w:t>
      </w:r>
      <w:r>
        <w:rPr>
          <w:i/>
        </w:rPr>
        <w:t>a</w:t>
      </w:r>
    </w:p>
    <w:p w:rsidR="00784CB8" w:rsidRPr="00DF7700" w:rsidRDefault="00784CB8" w:rsidP="00784CB8">
      <w:pPr>
        <w:ind w:left="3119" w:firstLine="425"/>
        <w:jc w:val="right"/>
        <w:rPr>
          <w:i/>
        </w:rPr>
      </w:pPr>
      <w:r>
        <w:rPr>
          <w:i/>
        </w:rPr>
        <w:t>ds. Administracyjno-Ekonomicznych</w:t>
      </w:r>
    </w:p>
    <w:p w:rsidR="00A02E94" w:rsidRPr="0087568A" w:rsidRDefault="00784CB8" w:rsidP="00784CB8">
      <w:pPr>
        <w:spacing w:before="120" w:after="120"/>
        <w:jc w:val="right"/>
        <w:rPr>
          <w:color w:val="000000"/>
          <w:sz w:val="16"/>
          <w:szCs w:val="16"/>
        </w:rPr>
      </w:pPr>
      <w:r>
        <w:rPr>
          <w:i/>
        </w:rPr>
        <w:t>Wioletta Janoszka</w:t>
      </w:r>
    </w:p>
    <w:sectPr w:rsidR="00A02E94" w:rsidRPr="0087568A" w:rsidSect="00132C67">
      <w:headerReference w:type="default" r:id="rId6"/>
      <w:footerReference w:type="default" r:id="rId7"/>
      <w:pgSz w:w="11906" w:h="16838"/>
      <w:pgMar w:top="1079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44C" w:rsidRDefault="0041544C">
      <w:r>
        <w:separator/>
      </w:r>
    </w:p>
  </w:endnote>
  <w:endnote w:type="continuationSeparator" w:id="0">
    <w:p w:rsidR="0041544C" w:rsidRDefault="00415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A1016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1016A" w:rsidRPr="004B39E0">
      <w:rPr>
        <w:rFonts w:ascii="Arial" w:hAnsi="Arial"/>
        <w:sz w:val="18"/>
      </w:rPr>
      <w:fldChar w:fldCharType="separate"/>
    </w:r>
    <w:r w:rsidR="007C79D2">
      <w:rPr>
        <w:rFonts w:ascii="Arial" w:hAnsi="Arial"/>
        <w:noProof/>
        <w:sz w:val="18"/>
      </w:rPr>
      <w:t>4</w:t>
    </w:r>
    <w:r w:rsidR="00A1016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1016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1016A" w:rsidRPr="004B39E0">
      <w:rPr>
        <w:rFonts w:ascii="Arial" w:hAnsi="Arial"/>
        <w:sz w:val="18"/>
      </w:rPr>
      <w:fldChar w:fldCharType="separate"/>
    </w:r>
    <w:r w:rsidR="007C79D2">
      <w:rPr>
        <w:rFonts w:ascii="Arial" w:hAnsi="Arial"/>
        <w:noProof/>
        <w:sz w:val="18"/>
      </w:rPr>
      <w:t>4</w:t>
    </w:r>
    <w:r w:rsidR="00A1016A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44C" w:rsidRDefault="0041544C">
      <w:r>
        <w:separator/>
      </w:r>
    </w:p>
  </w:footnote>
  <w:footnote w:type="continuationSeparator" w:id="0">
    <w:p w:rsidR="0041544C" w:rsidRDefault="004154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45A" w:rsidRDefault="00816E0F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6645A"/>
    <w:rsid w:val="00022322"/>
    <w:rsid w:val="0003463E"/>
    <w:rsid w:val="00042497"/>
    <w:rsid w:val="0006645A"/>
    <w:rsid w:val="00085183"/>
    <w:rsid w:val="000C1E6F"/>
    <w:rsid w:val="000E4E56"/>
    <w:rsid w:val="00132C67"/>
    <w:rsid w:val="0013621B"/>
    <w:rsid w:val="00173F49"/>
    <w:rsid w:val="00195BA0"/>
    <w:rsid w:val="001A1468"/>
    <w:rsid w:val="001B7815"/>
    <w:rsid w:val="001C3F13"/>
    <w:rsid w:val="00211A34"/>
    <w:rsid w:val="00233486"/>
    <w:rsid w:val="002716A3"/>
    <w:rsid w:val="002B1E4F"/>
    <w:rsid w:val="002B6761"/>
    <w:rsid w:val="002F0765"/>
    <w:rsid w:val="003445A0"/>
    <w:rsid w:val="00360028"/>
    <w:rsid w:val="003A0AFC"/>
    <w:rsid w:val="003B786B"/>
    <w:rsid w:val="003D611C"/>
    <w:rsid w:val="004049E0"/>
    <w:rsid w:val="0041544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55D95"/>
    <w:rsid w:val="00582C04"/>
    <w:rsid w:val="00596EA3"/>
    <w:rsid w:val="00596FD7"/>
    <w:rsid w:val="005C35EA"/>
    <w:rsid w:val="005E5BFF"/>
    <w:rsid w:val="005F2CB0"/>
    <w:rsid w:val="00607F9B"/>
    <w:rsid w:val="00644DCB"/>
    <w:rsid w:val="00657C1E"/>
    <w:rsid w:val="006A234C"/>
    <w:rsid w:val="006B39CD"/>
    <w:rsid w:val="006E3089"/>
    <w:rsid w:val="006E6B74"/>
    <w:rsid w:val="006F168E"/>
    <w:rsid w:val="00712C39"/>
    <w:rsid w:val="00736983"/>
    <w:rsid w:val="00756CDA"/>
    <w:rsid w:val="00784CB8"/>
    <w:rsid w:val="007C6731"/>
    <w:rsid w:val="007C79D2"/>
    <w:rsid w:val="007D7932"/>
    <w:rsid w:val="007E2ACC"/>
    <w:rsid w:val="007E68C5"/>
    <w:rsid w:val="00816E0F"/>
    <w:rsid w:val="00831730"/>
    <w:rsid w:val="00832144"/>
    <w:rsid w:val="008567C7"/>
    <w:rsid w:val="008642B3"/>
    <w:rsid w:val="0087568A"/>
    <w:rsid w:val="008A6C10"/>
    <w:rsid w:val="008E5102"/>
    <w:rsid w:val="008E55B2"/>
    <w:rsid w:val="0090003A"/>
    <w:rsid w:val="00915B9E"/>
    <w:rsid w:val="00952256"/>
    <w:rsid w:val="009660F9"/>
    <w:rsid w:val="0097748A"/>
    <w:rsid w:val="009F0E5C"/>
    <w:rsid w:val="00A029B8"/>
    <w:rsid w:val="00A02E94"/>
    <w:rsid w:val="00A1016A"/>
    <w:rsid w:val="00A91321"/>
    <w:rsid w:val="00AA02AC"/>
    <w:rsid w:val="00B21F1C"/>
    <w:rsid w:val="00B32D12"/>
    <w:rsid w:val="00B464D3"/>
    <w:rsid w:val="00B8185B"/>
    <w:rsid w:val="00BC3B8A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714D6"/>
    <w:rsid w:val="00D8427E"/>
    <w:rsid w:val="00D87479"/>
    <w:rsid w:val="00E23743"/>
    <w:rsid w:val="00E306C0"/>
    <w:rsid w:val="00E30B2D"/>
    <w:rsid w:val="00E62859"/>
    <w:rsid w:val="00E85D70"/>
    <w:rsid w:val="00F245C5"/>
    <w:rsid w:val="00F33C66"/>
    <w:rsid w:val="00F74171"/>
    <w:rsid w:val="00F83783"/>
    <w:rsid w:val="00F960D7"/>
    <w:rsid w:val="00FB7F50"/>
    <w:rsid w:val="00FC5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0003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0003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0003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003A"/>
  </w:style>
  <w:style w:type="paragraph" w:styleId="Tekstpodstawowy">
    <w:name w:val="Body Text"/>
    <w:basedOn w:val="Normalny"/>
    <w:link w:val="TekstpodstawowyZnak"/>
    <w:rsid w:val="0090003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84C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981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2025-01-03T10:41:00Z</cp:lastPrinted>
  <dcterms:created xsi:type="dcterms:W3CDTF">2025-01-03T14:25:00Z</dcterms:created>
  <dcterms:modified xsi:type="dcterms:W3CDTF">2025-01-03T14:25:00Z</dcterms:modified>
</cp:coreProperties>
</file>