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4638" w:rsidRDefault="009A4638" w:rsidP="009A4638">
      <w:pPr>
        <w:rPr>
          <w:b/>
          <w:bCs/>
        </w:rPr>
      </w:pPr>
      <w:r>
        <w:rPr>
          <w:b/>
          <w:bCs/>
        </w:rPr>
        <w:t xml:space="preserve">Okręgowy Szpital Kolejowy w Katowicach - </w:t>
      </w:r>
      <w:proofErr w:type="spellStart"/>
      <w:r>
        <w:rPr>
          <w:b/>
          <w:bCs/>
        </w:rPr>
        <w:t>s.p.z.o.z</w:t>
      </w:r>
      <w:proofErr w:type="spellEnd"/>
      <w:r>
        <w:rPr>
          <w:b/>
          <w:bCs/>
        </w:rPr>
        <w:t>.</w:t>
      </w:r>
    </w:p>
    <w:p w:rsidR="009A4638" w:rsidRDefault="009A4638" w:rsidP="009A4638">
      <w:pPr>
        <w:rPr>
          <w:b/>
          <w:bCs/>
        </w:rPr>
      </w:pPr>
      <w:proofErr w:type="spellStart"/>
      <w:r>
        <w:rPr>
          <w:b/>
          <w:bCs/>
        </w:rPr>
        <w:t>Panewnicka</w:t>
      </w:r>
      <w:proofErr w:type="spellEnd"/>
      <w:r>
        <w:rPr>
          <w:b/>
          <w:bCs/>
        </w:rPr>
        <w:t xml:space="preserve"> 65</w:t>
      </w:r>
    </w:p>
    <w:p w:rsidR="009A4638" w:rsidRDefault="009A4638" w:rsidP="009A4638">
      <w:pPr>
        <w:rPr>
          <w:b/>
          <w:bCs/>
        </w:rPr>
      </w:pPr>
      <w:r>
        <w:rPr>
          <w:b/>
          <w:bCs/>
        </w:rPr>
        <w:t>40-760 Katowice</w:t>
      </w:r>
    </w:p>
    <w:p w:rsidR="009A4638" w:rsidRDefault="009A4638" w:rsidP="009A4638">
      <w:pPr>
        <w:pStyle w:val="Nagwek"/>
        <w:tabs>
          <w:tab w:val="clear" w:pos="4536"/>
          <w:tab w:val="clear" w:pos="9072"/>
          <w:tab w:val="right" w:pos="9498"/>
        </w:tabs>
        <w:rPr>
          <w:b/>
          <w:bCs/>
        </w:rPr>
      </w:pPr>
    </w:p>
    <w:p w:rsidR="009A4638" w:rsidRDefault="009A4638" w:rsidP="009A4638">
      <w:pPr>
        <w:pStyle w:val="Nagwek"/>
        <w:tabs>
          <w:tab w:val="clear" w:pos="4536"/>
          <w:tab w:val="clear" w:pos="9072"/>
          <w:tab w:val="right" w:pos="9781"/>
        </w:tabs>
      </w:pPr>
      <w:r>
        <w:rPr>
          <w:b/>
          <w:bCs/>
        </w:rPr>
        <w:t>Pismo: AZP/</w:t>
      </w:r>
      <w:r w:rsidR="00672833">
        <w:rPr>
          <w:b/>
          <w:bCs/>
        </w:rPr>
        <w:t>15</w:t>
      </w:r>
      <w:r>
        <w:rPr>
          <w:b/>
          <w:bCs/>
        </w:rPr>
        <w:t>/P/2024</w:t>
      </w:r>
      <w:r>
        <w:tab/>
        <w:t xml:space="preserve"> Katowice dnia: </w:t>
      </w:r>
      <w:r w:rsidR="00672833">
        <w:t>03</w:t>
      </w:r>
      <w:r>
        <w:t>.</w:t>
      </w:r>
      <w:r w:rsidR="00672833">
        <w:t>0</w:t>
      </w:r>
      <w:r>
        <w:t>1.202</w:t>
      </w:r>
      <w:r w:rsidR="00672833">
        <w:t>5</w:t>
      </w:r>
      <w:r>
        <w:t xml:space="preserve"> r.</w:t>
      </w:r>
    </w:p>
    <w:p w:rsidR="009A4638" w:rsidRDefault="009A4638" w:rsidP="009A4638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</w:p>
    <w:p w:rsidR="009A4638" w:rsidRDefault="009A4638" w:rsidP="009A4638">
      <w:pPr>
        <w:rPr>
          <w:sz w:val="16"/>
          <w:szCs w:val="16"/>
        </w:rPr>
      </w:pPr>
    </w:p>
    <w:p w:rsidR="00855104" w:rsidRDefault="00855104" w:rsidP="009A4638">
      <w:pPr>
        <w:rPr>
          <w:sz w:val="16"/>
          <w:szCs w:val="16"/>
        </w:rPr>
      </w:pPr>
    </w:p>
    <w:p w:rsidR="009A4638" w:rsidRDefault="009A4638" w:rsidP="009A4638">
      <w:pPr>
        <w:pStyle w:val="Nagwek1"/>
        <w:spacing w:before="0" w:after="0" w:line="276" w:lineRule="auto"/>
        <w:rPr>
          <w:sz w:val="28"/>
        </w:rPr>
      </w:pPr>
      <w:r>
        <w:rPr>
          <w:sz w:val="28"/>
        </w:rPr>
        <w:t>ZAWIADOMIENIE</w:t>
      </w:r>
    </w:p>
    <w:p w:rsidR="009A4638" w:rsidRDefault="009A4638" w:rsidP="009A4638">
      <w:pPr>
        <w:spacing w:line="276" w:lineRule="auto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9A4638" w:rsidRDefault="009A4638" w:rsidP="009A4638">
      <w:pPr>
        <w:jc w:val="both"/>
        <w:rPr>
          <w:rFonts w:eastAsia="Calibri"/>
          <w:i/>
          <w:lang w:eastAsia="en-US"/>
        </w:rPr>
      </w:pPr>
    </w:p>
    <w:p w:rsidR="009A4638" w:rsidRDefault="009A4638" w:rsidP="009A4638">
      <w:pPr>
        <w:jc w:val="both"/>
        <w:rPr>
          <w:rFonts w:eastAsia="Calibri"/>
          <w:i/>
          <w:sz w:val="16"/>
          <w:szCs w:val="16"/>
          <w:lang w:eastAsia="en-US"/>
        </w:rPr>
      </w:pPr>
    </w:p>
    <w:p w:rsidR="00855104" w:rsidRPr="004E37F2" w:rsidRDefault="00855104" w:rsidP="009A4638">
      <w:pPr>
        <w:jc w:val="both"/>
        <w:rPr>
          <w:rFonts w:eastAsia="Calibri"/>
          <w:i/>
          <w:sz w:val="16"/>
          <w:szCs w:val="16"/>
          <w:lang w:eastAsia="en-US"/>
        </w:rPr>
      </w:pPr>
    </w:p>
    <w:p w:rsidR="009A4638" w:rsidRDefault="009A4638" w:rsidP="009A4638">
      <w:pPr>
        <w:jc w:val="both"/>
      </w:pPr>
      <w:r>
        <w:rPr>
          <w:rFonts w:eastAsia="Calibri"/>
          <w:i/>
          <w:lang w:eastAsia="en-US"/>
        </w:rPr>
        <w:t xml:space="preserve">dotyczy: </w:t>
      </w:r>
      <w:r>
        <w:rPr>
          <w:rFonts w:eastAsia="Calibri"/>
          <w:lang w:eastAsia="en-US"/>
        </w:rPr>
        <w:t xml:space="preserve">postępowania o udzielenie zamówienia publicznego w trybie </w:t>
      </w:r>
      <w:r>
        <w:t xml:space="preserve">przetargu  </w:t>
      </w:r>
    </w:p>
    <w:p w:rsidR="009A4638" w:rsidRDefault="009A4638" w:rsidP="009A4638">
      <w:pPr>
        <w:rPr>
          <w:rFonts w:eastAsia="Calibri"/>
          <w:lang w:eastAsia="en-US"/>
        </w:rPr>
      </w:pPr>
      <w:r>
        <w:t xml:space="preserve">              </w:t>
      </w:r>
      <w:r w:rsidR="00A631DD">
        <w:t xml:space="preserve"> </w:t>
      </w:r>
      <w:r>
        <w:t>nieograniczonego</w:t>
      </w:r>
      <w:r>
        <w:rPr>
          <w:rFonts w:eastAsia="Calibri"/>
          <w:lang w:eastAsia="en-US"/>
        </w:rPr>
        <w:t xml:space="preserve"> (</w:t>
      </w:r>
      <w:r>
        <w:t xml:space="preserve">art. 132 ustawy </w:t>
      </w:r>
      <w:proofErr w:type="spellStart"/>
      <w:r>
        <w:t>Pzp</w:t>
      </w:r>
      <w:proofErr w:type="spellEnd"/>
      <w:r>
        <w:t>)</w:t>
      </w:r>
      <w:r>
        <w:rPr>
          <w:b/>
        </w:rPr>
        <w:t xml:space="preserve"> </w:t>
      </w:r>
      <w:r>
        <w:rPr>
          <w:rFonts w:eastAsia="Calibri"/>
          <w:lang w:eastAsia="en-US"/>
        </w:rPr>
        <w:t xml:space="preserve">pn.: </w:t>
      </w:r>
    </w:p>
    <w:p w:rsidR="00A631DD" w:rsidRDefault="009A4638" w:rsidP="009A4638">
      <w:pPr>
        <w:ind w:left="851" w:hanging="143"/>
        <w:rPr>
          <w:bCs/>
        </w:rPr>
      </w:pPr>
      <w:r>
        <w:rPr>
          <w:b/>
          <w:bCs/>
        </w:rPr>
        <w:t xml:space="preserve">  </w:t>
      </w:r>
      <w:r w:rsidR="00A631DD">
        <w:rPr>
          <w:b/>
          <w:bCs/>
        </w:rPr>
        <w:t xml:space="preserve"> </w:t>
      </w:r>
      <w:r>
        <w:rPr>
          <w:b/>
          <w:bCs/>
        </w:rPr>
        <w:t>”</w:t>
      </w:r>
      <w:r w:rsidR="00A631DD" w:rsidRPr="00A631DD">
        <w:rPr>
          <w:b/>
          <w:bCs/>
        </w:rPr>
        <w:t>Dostawa produktów leczniczych oraz wyrobów medycznych</w:t>
      </w:r>
      <w:r>
        <w:rPr>
          <w:b/>
          <w:bCs/>
        </w:rPr>
        <w:t>”</w:t>
      </w:r>
      <w:r>
        <w:rPr>
          <w:bCs/>
        </w:rPr>
        <w:t xml:space="preserve">; </w:t>
      </w:r>
    </w:p>
    <w:p w:rsidR="009A4638" w:rsidRDefault="00A631DD" w:rsidP="009A4638">
      <w:pPr>
        <w:ind w:left="851" w:hanging="143"/>
        <w:rPr>
          <w:b/>
        </w:rPr>
      </w:pPr>
      <w:r>
        <w:rPr>
          <w:b/>
          <w:bCs/>
        </w:rPr>
        <w:t xml:space="preserve">   </w:t>
      </w:r>
      <w:r w:rsidR="009A4638">
        <w:rPr>
          <w:bCs/>
        </w:rPr>
        <w:t>nr postępowania:</w:t>
      </w:r>
      <w:r w:rsidR="009A4638">
        <w:rPr>
          <w:b/>
        </w:rPr>
        <w:t xml:space="preserve"> AZP/</w:t>
      </w:r>
      <w:r>
        <w:rPr>
          <w:b/>
        </w:rPr>
        <w:t>15</w:t>
      </w:r>
      <w:r w:rsidR="009A4638">
        <w:rPr>
          <w:b/>
        </w:rPr>
        <w:t>/P/2024</w:t>
      </w:r>
    </w:p>
    <w:p w:rsidR="009A4638" w:rsidRDefault="009A4638" w:rsidP="009A4638">
      <w:pPr>
        <w:jc w:val="both"/>
        <w:rPr>
          <w:i/>
          <w:sz w:val="22"/>
          <w:szCs w:val="22"/>
        </w:rPr>
      </w:pPr>
    </w:p>
    <w:p w:rsidR="009A4638" w:rsidRDefault="009A4638" w:rsidP="009A4638">
      <w:pPr>
        <w:jc w:val="both"/>
        <w:rPr>
          <w:i/>
          <w:sz w:val="22"/>
          <w:szCs w:val="22"/>
        </w:rPr>
      </w:pPr>
    </w:p>
    <w:p w:rsidR="009A4638" w:rsidRDefault="009A4638" w:rsidP="009A4638">
      <w:pPr>
        <w:pStyle w:val="Nagwek"/>
        <w:tabs>
          <w:tab w:val="left" w:pos="708"/>
        </w:tabs>
        <w:jc w:val="both"/>
      </w:pPr>
      <w:r>
        <w:t xml:space="preserve">Zamawiający, </w:t>
      </w:r>
      <w:r>
        <w:rPr>
          <w:b/>
        </w:rPr>
        <w:t xml:space="preserve">Okręgowy Szpital Kolejowy w Katowicach - </w:t>
      </w:r>
      <w:proofErr w:type="spellStart"/>
      <w:r>
        <w:rPr>
          <w:b/>
        </w:rPr>
        <w:t>s.p.z.o.z</w:t>
      </w:r>
      <w:proofErr w:type="spellEnd"/>
      <w:r>
        <w:rPr>
          <w:b/>
        </w:rPr>
        <w:t>.</w:t>
      </w:r>
      <w:r>
        <w:t xml:space="preserve">, działając na podstawie                art. 253 ust. 1 </w:t>
      </w:r>
      <w:proofErr w:type="spellStart"/>
      <w:r>
        <w:t>pkt</w:t>
      </w:r>
      <w:proofErr w:type="spellEnd"/>
      <w:r>
        <w:t xml:space="preserve"> 1 i ust. 2 Ustawy z dnia 11 września 2019 r. – Prawo zamówień publicznych             (</w:t>
      </w:r>
      <w:proofErr w:type="spellStart"/>
      <w:r>
        <w:t>t.j</w:t>
      </w:r>
      <w:proofErr w:type="spellEnd"/>
      <w:r>
        <w:t xml:space="preserve">. Dz. U. z 2024 r. poz. 1320), zwanej dalej „ustawą </w:t>
      </w:r>
      <w:proofErr w:type="spellStart"/>
      <w:r>
        <w:t>Pzp</w:t>
      </w:r>
      <w:proofErr w:type="spellEnd"/>
      <w:r>
        <w:t>”, informuje, że w toczącym się postępowaniu o udzielenie zamówienia publicznego, jako najkorzystniejsza wybrana została oferta złożona przez Wykonawcę:</w:t>
      </w:r>
    </w:p>
    <w:p w:rsidR="00A631DD" w:rsidRDefault="00A631DD" w:rsidP="009A4638">
      <w:pPr>
        <w:pStyle w:val="Nagwek"/>
        <w:tabs>
          <w:tab w:val="left" w:pos="708"/>
        </w:tabs>
        <w:jc w:val="both"/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506DB2" w:rsidRPr="00A631DD" w:rsidTr="004B682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A631DD" w:rsidRDefault="00506DB2" w:rsidP="004B682E">
            <w:pPr>
              <w:spacing w:before="120" w:after="240"/>
              <w:jc w:val="both"/>
            </w:pPr>
            <w:r w:rsidRPr="00A631DD">
              <w:rPr>
                <w:b/>
                <w:bCs/>
              </w:rPr>
              <w:t>Część nr 1</w:t>
            </w:r>
            <w:r w:rsidRPr="00A631DD">
              <w:t xml:space="preserve">: </w:t>
            </w:r>
            <w:r w:rsidRPr="004B682E">
              <w:rPr>
                <w:b/>
              </w:rPr>
              <w:t>Grupa A - Przewód pokarmowy i metabolizm</w:t>
            </w:r>
          </w:p>
          <w:p w:rsidR="00506DB2" w:rsidRPr="00A631DD" w:rsidRDefault="00506DB2" w:rsidP="004B682E">
            <w:pPr>
              <w:spacing w:before="60" w:line="360" w:lineRule="auto"/>
              <w:jc w:val="both"/>
              <w:rPr>
                <w:b/>
              </w:rPr>
            </w:pPr>
            <w:r w:rsidRPr="00A631DD">
              <w:rPr>
                <w:b/>
              </w:rPr>
              <w:t>ASCLEPIOS S.A.</w:t>
            </w:r>
          </w:p>
          <w:p w:rsidR="00506DB2" w:rsidRPr="00A631DD" w:rsidRDefault="00506DB2" w:rsidP="004B682E">
            <w:pPr>
              <w:spacing w:line="360" w:lineRule="auto"/>
              <w:jc w:val="both"/>
              <w:rPr>
                <w:bCs/>
              </w:rPr>
            </w:pPr>
            <w:proofErr w:type="spellStart"/>
            <w:r w:rsidRPr="00A631DD">
              <w:rPr>
                <w:bCs/>
              </w:rPr>
              <w:t>Hubska</w:t>
            </w:r>
            <w:proofErr w:type="spellEnd"/>
            <w:r w:rsidRPr="00A631DD">
              <w:rPr>
                <w:bCs/>
              </w:rPr>
              <w:t xml:space="preserve"> 44</w:t>
            </w:r>
            <w:r w:rsidR="004B682E">
              <w:rPr>
                <w:bCs/>
              </w:rPr>
              <w:t xml:space="preserve">, </w:t>
            </w:r>
            <w:r w:rsidRPr="00A631DD">
              <w:rPr>
                <w:bCs/>
              </w:rPr>
              <w:t>50-502 Wrocław</w:t>
            </w:r>
          </w:p>
          <w:p w:rsidR="00227466" w:rsidRPr="00227466" w:rsidRDefault="00227466" w:rsidP="00227466">
            <w:pPr>
              <w:jc w:val="both"/>
              <w:rPr>
                <w:sz w:val="16"/>
                <w:szCs w:val="16"/>
              </w:rPr>
            </w:pPr>
          </w:p>
          <w:p w:rsidR="00506DB2" w:rsidRPr="00A631DD" w:rsidRDefault="00506DB2" w:rsidP="004B682E">
            <w:pPr>
              <w:spacing w:line="360" w:lineRule="auto"/>
              <w:jc w:val="both"/>
              <w:rPr>
                <w:bCs/>
              </w:rPr>
            </w:pPr>
            <w:r w:rsidRPr="00A631DD">
              <w:t xml:space="preserve">za cenę wykonania przedmiotu zamówienia w wysokości </w:t>
            </w:r>
            <w:r w:rsidRPr="00A631DD">
              <w:rPr>
                <w:b/>
              </w:rPr>
              <w:t>132 971.73 zł</w:t>
            </w:r>
            <w:r w:rsidRPr="00A631DD">
              <w:t xml:space="preserve"> </w:t>
            </w:r>
            <w:r w:rsidRPr="00A631DD">
              <w:rPr>
                <w:b/>
                <w:bCs/>
              </w:rPr>
              <w:t>brutto</w:t>
            </w:r>
            <w:r w:rsidRPr="00A631DD">
              <w:rPr>
                <w:bCs/>
              </w:rPr>
              <w:t>.</w:t>
            </w:r>
          </w:p>
          <w:p w:rsidR="00506DB2" w:rsidRPr="00A631DD" w:rsidRDefault="00506DB2" w:rsidP="004B682E">
            <w:pPr>
              <w:spacing w:before="120" w:line="360" w:lineRule="auto"/>
              <w:jc w:val="both"/>
              <w:rPr>
                <w:color w:val="000000"/>
              </w:rPr>
            </w:pPr>
            <w:r w:rsidRPr="00A631DD">
              <w:rPr>
                <w:color w:val="000000"/>
                <w:u w:val="single"/>
              </w:rPr>
              <w:t>Uzasadnienie wyboru</w:t>
            </w:r>
            <w:r w:rsidRPr="00A631DD">
              <w:rPr>
                <w:color w:val="000000"/>
              </w:rPr>
              <w:t>:</w:t>
            </w:r>
          </w:p>
          <w:p w:rsidR="00506DB2" w:rsidRPr="00A631DD" w:rsidRDefault="00506DB2" w:rsidP="004B682E">
            <w:pPr>
              <w:pStyle w:val="Nagwek"/>
              <w:tabs>
                <w:tab w:val="left" w:pos="708"/>
              </w:tabs>
              <w:jc w:val="both"/>
            </w:pPr>
            <w:r w:rsidRPr="00A631DD">
              <w:t>art. 239 ust. 1 ustawy z dnia 11 września 2019 r. - Prawo zamówień publicznych (</w:t>
            </w:r>
            <w:proofErr w:type="spellStart"/>
            <w:r w:rsidRPr="00A631DD">
              <w:t>t.j</w:t>
            </w:r>
            <w:proofErr w:type="spellEnd"/>
            <w:r w:rsidRPr="00A631DD">
              <w:t>. Dz. U. z 2024 r. poz. 1320) - najkorzystniejsza oferta przy zadanym kryterium "cena".</w:t>
            </w:r>
          </w:p>
        </w:tc>
      </w:tr>
      <w:tr w:rsidR="00506DB2" w:rsidRPr="00A631DD" w:rsidTr="004B682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A631DD" w:rsidRDefault="00506DB2" w:rsidP="004B682E">
            <w:pPr>
              <w:spacing w:before="120" w:after="240"/>
              <w:jc w:val="both"/>
            </w:pPr>
            <w:r w:rsidRPr="00A631DD">
              <w:rPr>
                <w:b/>
                <w:bCs/>
              </w:rPr>
              <w:t>Część nr 2</w:t>
            </w:r>
            <w:r w:rsidRPr="00A631DD">
              <w:t xml:space="preserve">: </w:t>
            </w:r>
            <w:r w:rsidRPr="001F57E2">
              <w:rPr>
                <w:b/>
              </w:rPr>
              <w:t>Grupa B - Krew i układ krwiotwórczy</w:t>
            </w:r>
          </w:p>
          <w:p w:rsidR="00506DB2" w:rsidRPr="00A631DD" w:rsidRDefault="00506DB2" w:rsidP="004B682E">
            <w:pPr>
              <w:spacing w:before="60" w:line="360" w:lineRule="auto"/>
              <w:jc w:val="both"/>
              <w:rPr>
                <w:b/>
              </w:rPr>
            </w:pPr>
            <w:r w:rsidRPr="00A631DD">
              <w:rPr>
                <w:b/>
              </w:rPr>
              <w:t>FARMACOL LOGISTYKA Sp. z o.o.</w:t>
            </w:r>
          </w:p>
          <w:p w:rsidR="00506DB2" w:rsidRPr="00A631DD" w:rsidRDefault="00506DB2" w:rsidP="001F57E2">
            <w:pPr>
              <w:spacing w:line="360" w:lineRule="auto"/>
              <w:jc w:val="both"/>
              <w:rPr>
                <w:bCs/>
              </w:rPr>
            </w:pPr>
            <w:r w:rsidRPr="00A631DD">
              <w:rPr>
                <w:bCs/>
              </w:rPr>
              <w:t>Szopienicka 77</w:t>
            </w:r>
            <w:r w:rsidR="001F57E2">
              <w:rPr>
                <w:bCs/>
              </w:rPr>
              <w:t xml:space="preserve">, </w:t>
            </w:r>
            <w:r w:rsidRPr="00A631DD">
              <w:rPr>
                <w:bCs/>
              </w:rPr>
              <w:t>40-431 Katowice</w:t>
            </w:r>
          </w:p>
          <w:p w:rsidR="00227466" w:rsidRPr="00227466" w:rsidRDefault="00227466" w:rsidP="00227466">
            <w:pPr>
              <w:jc w:val="both"/>
              <w:rPr>
                <w:sz w:val="16"/>
                <w:szCs w:val="16"/>
              </w:rPr>
            </w:pPr>
          </w:p>
          <w:p w:rsidR="00506DB2" w:rsidRPr="00A631DD" w:rsidRDefault="00506DB2" w:rsidP="004B682E">
            <w:pPr>
              <w:spacing w:line="360" w:lineRule="auto"/>
              <w:jc w:val="both"/>
              <w:rPr>
                <w:bCs/>
              </w:rPr>
            </w:pPr>
            <w:r w:rsidRPr="00A631DD">
              <w:t xml:space="preserve">za cenę wykonania przedmiotu zamówienia w wysokości </w:t>
            </w:r>
            <w:r w:rsidRPr="00A631DD">
              <w:rPr>
                <w:b/>
              </w:rPr>
              <w:t>143 347.33 zł</w:t>
            </w:r>
            <w:r w:rsidRPr="00A631DD">
              <w:t xml:space="preserve"> </w:t>
            </w:r>
            <w:r w:rsidRPr="00A631DD">
              <w:rPr>
                <w:b/>
                <w:bCs/>
              </w:rPr>
              <w:t>brutto</w:t>
            </w:r>
            <w:r w:rsidRPr="00A631DD">
              <w:rPr>
                <w:bCs/>
              </w:rPr>
              <w:t>.</w:t>
            </w:r>
          </w:p>
          <w:p w:rsidR="00506DB2" w:rsidRPr="00A631DD" w:rsidRDefault="00506DB2" w:rsidP="004B682E">
            <w:pPr>
              <w:spacing w:before="120" w:line="360" w:lineRule="auto"/>
              <w:jc w:val="both"/>
              <w:rPr>
                <w:color w:val="000000"/>
              </w:rPr>
            </w:pPr>
            <w:r w:rsidRPr="00A631DD">
              <w:rPr>
                <w:color w:val="000000"/>
                <w:u w:val="single"/>
              </w:rPr>
              <w:t>Uzasadnienie wyboru</w:t>
            </w:r>
            <w:r w:rsidRPr="00A631DD">
              <w:rPr>
                <w:color w:val="000000"/>
              </w:rPr>
              <w:t>:</w:t>
            </w:r>
          </w:p>
          <w:p w:rsidR="00506DB2" w:rsidRPr="00A631DD" w:rsidRDefault="00506DB2" w:rsidP="001F57E2">
            <w:pPr>
              <w:pStyle w:val="Nagwek"/>
              <w:tabs>
                <w:tab w:val="left" w:pos="708"/>
              </w:tabs>
              <w:jc w:val="both"/>
            </w:pPr>
            <w:r w:rsidRPr="00A631DD">
              <w:t>art. 239 ust. 1 ustawy z dnia 11 września 2019 r. - Prawo zamówień publicznych (</w:t>
            </w:r>
            <w:proofErr w:type="spellStart"/>
            <w:r w:rsidRPr="00A631DD">
              <w:t>t.j</w:t>
            </w:r>
            <w:proofErr w:type="spellEnd"/>
            <w:r w:rsidRPr="00A631DD">
              <w:t>. Dz. U. z 2024 r. poz. 1320) - najkorzystniejsza oferta przy zadanym kryterium "cena".</w:t>
            </w:r>
          </w:p>
        </w:tc>
      </w:tr>
      <w:tr w:rsidR="00506DB2" w:rsidRPr="00A631DD" w:rsidTr="004B682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1F57E2" w:rsidRDefault="00506DB2" w:rsidP="004B682E">
            <w:pPr>
              <w:spacing w:before="120" w:after="240"/>
              <w:jc w:val="both"/>
              <w:rPr>
                <w:b/>
              </w:rPr>
            </w:pPr>
            <w:r w:rsidRPr="00A631DD">
              <w:rPr>
                <w:b/>
                <w:bCs/>
              </w:rPr>
              <w:lastRenderedPageBreak/>
              <w:t>Część nr 3</w:t>
            </w:r>
            <w:r w:rsidRPr="00A631DD">
              <w:t xml:space="preserve">: </w:t>
            </w:r>
            <w:r w:rsidRPr="001F57E2">
              <w:rPr>
                <w:b/>
              </w:rPr>
              <w:t>Grupa C - Układ sercowo-naczyniowy I</w:t>
            </w:r>
          </w:p>
          <w:p w:rsidR="00506DB2" w:rsidRPr="00A631DD" w:rsidRDefault="00506DB2" w:rsidP="004B682E">
            <w:pPr>
              <w:spacing w:before="60" w:line="360" w:lineRule="auto"/>
              <w:jc w:val="both"/>
              <w:rPr>
                <w:b/>
              </w:rPr>
            </w:pPr>
            <w:r w:rsidRPr="00A631DD">
              <w:rPr>
                <w:b/>
              </w:rPr>
              <w:t>FARMACOL LOGISTYKA Sp. z o.o.</w:t>
            </w:r>
          </w:p>
          <w:p w:rsidR="00506DB2" w:rsidRPr="00A631DD" w:rsidRDefault="00506DB2" w:rsidP="001F57E2">
            <w:pPr>
              <w:spacing w:line="360" w:lineRule="auto"/>
              <w:jc w:val="both"/>
              <w:rPr>
                <w:bCs/>
              </w:rPr>
            </w:pPr>
            <w:r w:rsidRPr="00A631DD">
              <w:rPr>
                <w:bCs/>
              </w:rPr>
              <w:t>Szopienicka 77</w:t>
            </w:r>
            <w:r w:rsidR="001F57E2">
              <w:rPr>
                <w:bCs/>
              </w:rPr>
              <w:t xml:space="preserve">, </w:t>
            </w:r>
            <w:r w:rsidRPr="00A631DD">
              <w:rPr>
                <w:bCs/>
              </w:rPr>
              <w:t>40-431 Katowice</w:t>
            </w:r>
          </w:p>
          <w:p w:rsidR="00227466" w:rsidRPr="00227466" w:rsidRDefault="00227466" w:rsidP="00227466">
            <w:pPr>
              <w:jc w:val="both"/>
              <w:rPr>
                <w:sz w:val="16"/>
                <w:szCs w:val="16"/>
              </w:rPr>
            </w:pPr>
          </w:p>
          <w:p w:rsidR="00506DB2" w:rsidRPr="00A631DD" w:rsidRDefault="00506DB2" w:rsidP="004B682E">
            <w:pPr>
              <w:spacing w:line="360" w:lineRule="auto"/>
              <w:jc w:val="both"/>
              <w:rPr>
                <w:bCs/>
              </w:rPr>
            </w:pPr>
            <w:r w:rsidRPr="00A631DD">
              <w:t xml:space="preserve">za cenę wykonania przedmiotu zamówienia w wysokości </w:t>
            </w:r>
            <w:r w:rsidRPr="00A631DD">
              <w:rPr>
                <w:b/>
              </w:rPr>
              <w:t>48 213.33 zł</w:t>
            </w:r>
            <w:r w:rsidRPr="00A631DD">
              <w:t xml:space="preserve"> </w:t>
            </w:r>
            <w:r w:rsidRPr="00A631DD">
              <w:rPr>
                <w:b/>
                <w:bCs/>
              </w:rPr>
              <w:t>brutto</w:t>
            </w:r>
            <w:r w:rsidRPr="00A631DD">
              <w:rPr>
                <w:bCs/>
              </w:rPr>
              <w:t>.</w:t>
            </w:r>
          </w:p>
          <w:p w:rsidR="00506DB2" w:rsidRPr="00A631DD" w:rsidRDefault="00506DB2" w:rsidP="004B682E">
            <w:pPr>
              <w:spacing w:before="120" w:line="360" w:lineRule="auto"/>
              <w:jc w:val="both"/>
              <w:rPr>
                <w:color w:val="000000"/>
              </w:rPr>
            </w:pPr>
            <w:r w:rsidRPr="00A631DD">
              <w:rPr>
                <w:color w:val="000000"/>
                <w:u w:val="single"/>
              </w:rPr>
              <w:t>Uzasadnienie wyboru</w:t>
            </w:r>
            <w:r w:rsidRPr="00A631DD">
              <w:rPr>
                <w:color w:val="000000"/>
              </w:rPr>
              <w:t>:</w:t>
            </w:r>
          </w:p>
          <w:p w:rsidR="00506DB2" w:rsidRPr="00A631DD" w:rsidRDefault="00506DB2" w:rsidP="001F57E2">
            <w:pPr>
              <w:pStyle w:val="Nagwek"/>
              <w:tabs>
                <w:tab w:val="left" w:pos="708"/>
              </w:tabs>
              <w:jc w:val="both"/>
            </w:pPr>
            <w:r w:rsidRPr="00A631DD">
              <w:t>art. 239 ust. 1 ustawy z dnia 11 września 2019 r. - Prawo zamówień publicznych (</w:t>
            </w:r>
            <w:proofErr w:type="spellStart"/>
            <w:r w:rsidRPr="00A631DD">
              <w:t>t.j</w:t>
            </w:r>
            <w:proofErr w:type="spellEnd"/>
            <w:r w:rsidRPr="00A631DD">
              <w:t>. Dz. U. z 2024 r. poz. 1320) - najkorzystniejsza oferta przy zadanym kryterium "cena".</w:t>
            </w:r>
          </w:p>
        </w:tc>
      </w:tr>
      <w:tr w:rsidR="00506DB2" w:rsidRPr="00A631DD" w:rsidTr="004B682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A631DD" w:rsidRDefault="00506DB2" w:rsidP="004B682E">
            <w:pPr>
              <w:spacing w:before="120" w:after="240"/>
              <w:jc w:val="both"/>
            </w:pPr>
            <w:r w:rsidRPr="00A631DD">
              <w:rPr>
                <w:b/>
                <w:bCs/>
              </w:rPr>
              <w:t>Część nr 4</w:t>
            </w:r>
            <w:r w:rsidRPr="00A631DD">
              <w:t xml:space="preserve">: </w:t>
            </w:r>
            <w:r w:rsidRPr="00227466">
              <w:rPr>
                <w:b/>
              </w:rPr>
              <w:t>Grupa Ca - Układ sercowo-naczyniowy II</w:t>
            </w:r>
          </w:p>
          <w:p w:rsidR="00506DB2" w:rsidRPr="00A631DD" w:rsidRDefault="00506DB2" w:rsidP="004B682E">
            <w:pPr>
              <w:spacing w:before="60" w:line="360" w:lineRule="auto"/>
              <w:jc w:val="both"/>
              <w:rPr>
                <w:b/>
              </w:rPr>
            </w:pPr>
            <w:r w:rsidRPr="00A631DD">
              <w:rPr>
                <w:b/>
              </w:rPr>
              <w:t>SERVIER POLSKA SERVICES Sp. z o.o.</w:t>
            </w:r>
          </w:p>
          <w:p w:rsidR="00506DB2" w:rsidRPr="00A631DD" w:rsidRDefault="00506DB2" w:rsidP="00227466">
            <w:pPr>
              <w:spacing w:line="360" w:lineRule="auto"/>
              <w:jc w:val="both"/>
              <w:rPr>
                <w:bCs/>
              </w:rPr>
            </w:pPr>
            <w:r w:rsidRPr="00A631DD">
              <w:rPr>
                <w:bCs/>
              </w:rPr>
              <w:t>Burakowska 14</w:t>
            </w:r>
            <w:r w:rsidR="00227466">
              <w:rPr>
                <w:bCs/>
              </w:rPr>
              <w:t xml:space="preserve">, </w:t>
            </w:r>
            <w:r w:rsidRPr="00A631DD">
              <w:rPr>
                <w:bCs/>
              </w:rPr>
              <w:t>01-066 Warszawa</w:t>
            </w:r>
          </w:p>
          <w:p w:rsidR="00227466" w:rsidRPr="00227466" w:rsidRDefault="00227466" w:rsidP="00227466">
            <w:pPr>
              <w:jc w:val="both"/>
              <w:rPr>
                <w:sz w:val="16"/>
                <w:szCs w:val="16"/>
              </w:rPr>
            </w:pPr>
          </w:p>
          <w:p w:rsidR="00506DB2" w:rsidRPr="00A631DD" w:rsidRDefault="00506DB2" w:rsidP="004B682E">
            <w:pPr>
              <w:spacing w:line="360" w:lineRule="auto"/>
              <w:jc w:val="both"/>
              <w:rPr>
                <w:bCs/>
              </w:rPr>
            </w:pPr>
            <w:r w:rsidRPr="00A631DD">
              <w:t xml:space="preserve">za cenę wykonania przedmiotu zamówienia w wysokości </w:t>
            </w:r>
            <w:r w:rsidRPr="00A631DD">
              <w:rPr>
                <w:b/>
              </w:rPr>
              <w:t>1 189.84 zł</w:t>
            </w:r>
            <w:r w:rsidRPr="00A631DD">
              <w:t xml:space="preserve"> </w:t>
            </w:r>
            <w:r w:rsidRPr="00A631DD">
              <w:rPr>
                <w:b/>
                <w:bCs/>
              </w:rPr>
              <w:t>brutto</w:t>
            </w:r>
            <w:r w:rsidRPr="00A631DD">
              <w:rPr>
                <w:bCs/>
              </w:rPr>
              <w:t>.</w:t>
            </w:r>
          </w:p>
          <w:p w:rsidR="00506DB2" w:rsidRPr="00A631DD" w:rsidRDefault="00506DB2" w:rsidP="004B682E">
            <w:pPr>
              <w:spacing w:before="120" w:line="360" w:lineRule="auto"/>
              <w:jc w:val="both"/>
              <w:rPr>
                <w:color w:val="000000"/>
              </w:rPr>
            </w:pPr>
            <w:r w:rsidRPr="00A631DD">
              <w:rPr>
                <w:color w:val="000000"/>
                <w:u w:val="single"/>
              </w:rPr>
              <w:t>Uzasadnienie wyboru</w:t>
            </w:r>
            <w:r w:rsidRPr="00A631DD">
              <w:rPr>
                <w:color w:val="000000"/>
              </w:rPr>
              <w:t>:</w:t>
            </w:r>
          </w:p>
          <w:p w:rsidR="00506DB2" w:rsidRPr="00A631DD" w:rsidRDefault="00506DB2" w:rsidP="00227466">
            <w:pPr>
              <w:pStyle w:val="Nagwek"/>
              <w:tabs>
                <w:tab w:val="left" w:pos="708"/>
              </w:tabs>
              <w:jc w:val="both"/>
            </w:pPr>
            <w:r w:rsidRPr="00A631DD">
              <w:t>art. 239 ust. 1 ustawy z dnia 11 września 2019 r. - Prawo zamówień publicznych (</w:t>
            </w:r>
            <w:proofErr w:type="spellStart"/>
            <w:r w:rsidRPr="00A631DD">
              <w:t>t.j</w:t>
            </w:r>
            <w:proofErr w:type="spellEnd"/>
            <w:r w:rsidRPr="00A631DD">
              <w:t>. Dz. U. z 2024 r. poz. 1320) - najkorzystniejsza oferta przy zadanym kryterium "cena".</w:t>
            </w:r>
          </w:p>
        </w:tc>
      </w:tr>
      <w:tr w:rsidR="00506DB2" w:rsidRPr="00A631DD" w:rsidTr="004B682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A631DD" w:rsidRDefault="00506DB2" w:rsidP="004B682E">
            <w:pPr>
              <w:spacing w:before="120" w:after="240"/>
              <w:jc w:val="both"/>
            </w:pPr>
            <w:r w:rsidRPr="00A631DD">
              <w:rPr>
                <w:b/>
                <w:bCs/>
              </w:rPr>
              <w:t>Część nr 6</w:t>
            </w:r>
            <w:r w:rsidRPr="00A631DD">
              <w:t xml:space="preserve">: </w:t>
            </w:r>
            <w:r w:rsidRPr="00227466">
              <w:rPr>
                <w:b/>
              </w:rPr>
              <w:t>Grupa H - Leki hormonalne do stosowania wewnętrznego (bez hormonów płciowych)</w:t>
            </w:r>
          </w:p>
          <w:p w:rsidR="00506DB2" w:rsidRPr="00A631DD" w:rsidRDefault="00506DB2" w:rsidP="004B682E">
            <w:pPr>
              <w:spacing w:before="60" w:line="360" w:lineRule="auto"/>
              <w:jc w:val="both"/>
              <w:rPr>
                <w:b/>
              </w:rPr>
            </w:pPr>
            <w:r w:rsidRPr="00A631DD">
              <w:rPr>
                <w:b/>
              </w:rPr>
              <w:t>ASCLEPIOS S.A.</w:t>
            </w:r>
          </w:p>
          <w:p w:rsidR="00506DB2" w:rsidRPr="00A631DD" w:rsidRDefault="00506DB2" w:rsidP="00227466">
            <w:pPr>
              <w:spacing w:line="360" w:lineRule="auto"/>
              <w:jc w:val="both"/>
              <w:rPr>
                <w:bCs/>
              </w:rPr>
            </w:pPr>
            <w:proofErr w:type="spellStart"/>
            <w:r w:rsidRPr="00A631DD">
              <w:rPr>
                <w:bCs/>
              </w:rPr>
              <w:t>Hubska</w:t>
            </w:r>
            <w:proofErr w:type="spellEnd"/>
            <w:r w:rsidRPr="00A631DD">
              <w:rPr>
                <w:bCs/>
              </w:rPr>
              <w:t xml:space="preserve"> 44</w:t>
            </w:r>
            <w:r w:rsidR="00227466">
              <w:rPr>
                <w:bCs/>
              </w:rPr>
              <w:t xml:space="preserve">, </w:t>
            </w:r>
            <w:r w:rsidRPr="00A631DD">
              <w:rPr>
                <w:bCs/>
              </w:rPr>
              <w:t>50-502 Wrocław</w:t>
            </w:r>
          </w:p>
          <w:p w:rsidR="00B70FB8" w:rsidRPr="00B70FB8" w:rsidRDefault="00B70FB8" w:rsidP="004B682E">
            <w:pPr>
              <w:spacing w:line="360" w:lineRule="auto"/>
              <w:jc w:val="both"/>
              <w:rPr>
                <w:sz w:val="16"/>
                <w:szCs w:val="16"/>
              </w:rPr>
            </w:pPr>
          </w:p>
          <w:p w:rsidR="00506DB2" w:rsidRPr="00A631DD" w:rsidRDefault="00506DB2" w:rsidP="004B682E">
            <w:pPr>
              <w:spacing w:line="360" w:lineRule="auto"/>
              <w:jc w:val="both"/>
              <w:rPr>
                <w:bCs/>
              </w:rPr>
            </w:pPr>
            <w:r w:rsidRPr="00A631DD">
              <w:t xml:space="preserve">za cenę wykonania przedmiotu zamówienia w wysokości </w:t>
            </w:r>
            <w:r w:rsidRPr="00A631DD">
              <w:rPr>
                <w:b/>
              </w:rPr>
              <w:t>107 591.37 zł</w:t>
            </w:r>
            <w:r w:rsidRPr="00A631DD">
              <w:t xml:space="preserve"> </w:t>
            </w:r>
            <w:r w:rsidRPr="00A631DD">
              <w:rPr>
                <w:b/>
                <w:bCs/>
              </w:rPr>
              <w:t>brutto</w:t>
            </w:r>
            <w:r w:rsidRPr="00A631DD">
              <w:rPr>
                <w:bCs/>
              </w:rPr>
              <w:t>.</w:t>
            </w:r>
          </w:p>
          <w:p w:rsidR="00506DB2" w:rsidRPr="00A631DD" w:rsidRDefault="00506DB2" w:rsidP="004B682E">
            <w:pPr>
              <w:spacing w:before="120" w:line="360" w:lineRule="auto"/>
              <w:jc w:val="both"/>
              <w:rPr>
                <w:color w:val="000000"/>
              </w:rPr>
            </w:pPr>
            <w:r w:rsidRPr="00A631DD">
              <w:rPr>
                <w:color w:val="000000"/>
                <w:u w:val="single"/>
              </w:rPr>
              <w:t>Uzasadnienie wyboru</w:t>
            </w:r>
            <w:r w:rsidRPr="00A631DD">
              <w:rPr>
                <w:color w:val="000000"/>
              </w:rPr>
              <w:t>:</w:t>
            </w:r>
          </w:p>
          <w:p w:rsidR="00506DB2" w:rsidRPr="00A631DD" w:rsidRDefault="00506DB2" w:rsidP="00227466">
            <w:pPr>
              <w:pStyle w:val="Nagwek"/>
              <w:tabs>
                <w:tab w:val="left" w:pos="708"/>
              </w:tabs>
              <w:jc w:val="both"/>
            </w:pPr>
            <w:r w:rsidRPr="00A631DD">
              <w:t>art. 239 ust. 1 ustawy z dnia 11 września 2019 r. - Prawo zamówień publicznych (</w:t>
            </w:r>
            <w:proofErr w:type="spellStart"/>
            <w:r w:rsidRPr="00A631DD">
              <w:t>t.j</w:t>
            </w:r>
            <w:proofErr w:type="spellEnd"/>
            <w:r w:rsidRPr="00A631DD">
              <w:t>. Dz. U. z 2024 r. poz. 1320) - najkorzystniejsza oferta przy zadanym kryterium "cena".</w:t>
            </w:r>
          </w:p>
        </w:tc>
      </w:tr>
      <w:tr w:rsidR="00506DB2" w:rsidRPr="00A631DD" w:rsidTr="004B682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227466" w:rsidRDefault="00506DB2" w:rsidP="004B682E">
            <w:pPr>
              <w:spacing w:before="120" w:after="240"/>
              <w:jc w:val="both"/>
              <w:rPr>
                <w:b/>
              </w:rPr>
            </w:pPr>
            <w:r w:rsidRPr="00A631DD">
              <w:rPr>
                <w:b/>
                <w:bCs/>
              </w:rPr>
              <w:t>Część nr 7</w:t>
            </w:r>
            <w:r w:rsidRPr="00A631DD">
              <w:t xml:space="preserve">: </w:t>
            </w:r>
            <w:proofErr w:type="spellStart"/>
            <w:r w:rsidRPr="00227466">
              <w:rPr>
                <w:b/>
              </w:rPr>
              <w:t>Amfoterycyna</w:t>
            </w:r>
            <w:proofErr w:type="spellEnd"/>
          </w:p>
          <w:p w:rsidR="00506DB2" w:rsidRPr="00A631DD" w:rsidRDefault="00506DB2" w:rsidP="004B682E">
            <w:pPr>
              <w:spacing w:before="60" w:line="360" w:lineRule="auto"/>
              <w:jc w:val="both"/>
              <w:rPr>
                <w:b/>
              </w:rPr>
            </w:pPr>
            <w:r w:rsidRPr="00A631DD">
              <w:rPr>
                <w:b/>
              </w:rPr>
              <w:t>URTICA Sp. z o.o.</w:t>
            </w:r>
          </w:p>
          <w:p w:rsidR="00506DB2" w:rsidRPr="00A631DD" w:rsidRDefault="00506DB2" w:rsidP="00B70FB8">
            <w:pPr>
              <w:spacing w:line="360" w:lineRule="auto"/>
              <w:jc w:val="both"/>
              <w:rPr>
                <w:bCs/>
              </w:rPr>
            </w:pPr>
            <w:r w:rsidRPr="00A631DD">
              <w:rPr>
                <w:bCs/>
              </w:rPr>
              <w:t>Krzemieniecka 120</w:t>
            </w:r>
            <w:r w:rsidR="00B70FB8">
              <w:rPr>
                <w:bCs/>
              </w:rPr>
              <w:t xml:space="preserve">, </w:t>
            </w:r>
            <w:r w:rsidRPr="00A631DD">
              <w:rPr>
                <w:bCs/>
              </w:rPr>
              <w:t>54-613 Wrocław</w:t>
            </w:r>
          </w:p>
          <w:p w:rsidR="00B70FB8" w:rsidRPr="00B70FB8" w:rsidRDefault="00B70FB8" w:rsidP="00B70FB8">
            <w:pPr>
              <w:jc w:val="both"/>
              <w:rPr>
                <w:sz w:val="16"/>
                <w:szCs w:val="16"/>
              </w:rPr>
            </w:pPr>
          </w:p>
          <w:p w:rsidR="00506DB2" w:rsidRPr="00A631DD" w:rsidRDefault="00506DB2" w:rsidP="004B682E">
            <w:pPr>
              <w:spacing w:line="360" w:lineRule="auto"/>
              <w:jc w:val="both"/>
              <w:rPr>
                <w:bCs/>
              </w:rPr>
            </w:pPr>
            <w:r w:rsidRPr="00A631DD">
              <w:t xml:space="preserve">za cenę wykonania przedmiotu zamówienia w wysokości </w:t>
            </w:r>
            <w:r w:rsidRPr="00A631DD">
              <w:rPr>
                <w:b/>
              </w:rPr>
              <w:t>25 826.69 zł</w:t>
            </w:r>
            <w:r w:rsidRPr="00A631DD">
              <w:t xml:space="preserve"> </w:t>
            </w:r>
            <w:r w:rsidRPr="00A631DD">
              <w:rPr>
                <w:b/>
                <w:bCs/>
              </w:rPr>
              <w:t>brutto</w:t>
            </w:r>
            <w:r w:rsidRPr="00A631DD">
              <w:rPr>
                <w:bCs/>
              </w:rPr>
              <w:t>.</w:t>
            </w:r>
          </w:p>
          <w:p w:rsidR="00506DB2" w:rsidRPr="00A631DD" w:rsidRDefault="00506DB2" w:rsidP="004B682E">
            <w:pPr>
              <w:spacing w:before="120" w:line="360" w:lineRule="auto"/>
              <w:jc w:val="both"/>
              <w:rPr>
                <w:color w:val="000000"/>
              </w:rPr>
            </w:pPr>
            <w:r w:rsidRPr="00A631DD">
              <w:rPr>
                <w:color w:val="000000"/>
                <w:u w:val="single"/>
              </w:rPr>
              <w:t>Uzasadnienie wyboru</w:t>
            </w:r>
            <w:r w:rsidRPr="00A631DD">
              <w:rPr>
                <w:color w:val="000000"/>
              </w:rPr>
              <w:t>:</w:t>
            </w:r>
          </w:p>
          <w:p w:rsidR="00506DB2" w:rsidRPr="00A631DD" w:rsidRDefault="00506DB2" w:rsidP="00B70FB8">
            <w:pPr>
              <w:pStyle w:val="Nagwek"/>
              <w:tabs>
                <w:tab w:val="left" w:pos="708"/>
              </w:tabs>
              <w:jc w:val="both"/>
            </w:pPr>
            <w:r w:rsidRPr="00A631DD">
              <w:t>art. 239 ust. 1 ustawy z dnia 11 września 2019 r. - Prawo zamówień publicznych (</w:t>
            </w:r>
            <w:proofErr w:type="spellStart"/>
            <w:r w:rsidRPr="00A631DD">
              <w:t>t.j</w:t>
            </w:r>
            <w:proofErr w:type="spellEnd"/>
            <w:r w:rsidRPr="00A631DD">
              <w:t>. Dz. U. z 2024 r. poz. 1320) - najkorzystniejsza oferta przy zadanym kryterium "cena".</w:t>
            </w:r>
          </w:p>
        </w:tc>
      </w:tr>
      <w:tr w:rsidR="00506DB2" w:rsidRPr="00A631DD" w:rsidTr="004B682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B70FB8" w:rsidRDefault="00506DB2" w:rsidP="004B682E">
            <w:pPr>
              <w:spacing w:before="120" w:after="240"/>
              <w:jc w:val="both"/>
              <w:rPr>
                <w:b/>
              </w:rPr>
            </w:pPr>
            <w:r w:rsidRPr="00A631DD">
              <w:rPr>
                <w:b/>
                <w:bCs/>
              </w:rPr>
              <w:lastRenderedPageBreak/>
              <w:t>Część nr 8</w:t>
            </w:r>
            <w:r w:rsidRPr="00A631DD">
              <w:t xml:space="preserve">: </w:t>
            </w:r>
            <w:r w:rsidRPr="00B70FB8">
              <w:rPr>
                <w:b/>
              </w:rPr>
              <w:t>Grupa J - Leki stosowane w zakażeniach I</w:t>
            </w:r>
          </w:p>
          <w:p w:rsidR="00506DB2" w:rsidRPr="00A631DD" w:rsidRDefault="00506DB2" w:rsidP="004B682E">
            <w:pPr>
              <w:spacing w:before="60" w:line="360" w:lineRule="auto"/>
              <w:jc w:val="both"/>
              <w:rPr>
                <w:b/>
              </w:rPr>
            </w:pPr>
            <w:r w:rsidRPr="00A631DD">
              <w:rPr>
                <w:b/>
              </w:rPr>
              <w:t>FARMACOL LOGISTYKA Sp. z o.o.</w:t>
            </w:r>
          </w:p>
          <w:p w:rsidR="00506DB2" w:rsidRPr="00A631DD" w:rsidRDefault="00506DB2" w:rsidP="00B70FB8">
            <w:pPr>
              <w:spacing w:line="360" w:lineRule="auto"/>
              <w:jc w:val="both"/>
              <w:rPr>
                <w:bCs/>
              </w:rPr>
            </w:pPr>
            <w:r w:rsidRPr="00A631DD">
              <w:rPr>
                <w:bCs/>
              </w:rPr>
              <w:t>Szopienicka 77</w:t>
            </w:r>
            <w:r w:rsidR="00B70FB8">
              <w:rPr>
                <w:bCs/>
              </w:rPr>
              <w:t xml:space="preserve">, </w:t>
            </w:r>
            <w:r w:rsidRPr="00A631DD">
              <w:rPr>
                <w:bCs/>
              </w:rPr>
              <w:t>40-431 Katowice</w:t>
            </w:r>
          </w:p>
          <w:p w:rsidR="00B70FB8" w:rsidRPr="00B70FB8" w:rsidRDefault="00B70FB8" w:rsidP="00B70FB8">
            <w:pPr>
              <w:jc w:val="both"/>
              <w:rPr>
                <w:sz w:val="16"/>
                <w:szCs w:val="16"/>
              </w:rPr>
            </w:pPr>
          </w:p>
          <w:p w:rsidR="00506DB2" w:rsidRPr="00A631DD" w:rsidRDefault="00506DB2" w:rsidP="004B682E">
            <w:pPr>
              <w:spacing w:line="360" w:lineRule="auto"/>
              <w:jc w:val="both"/>
              <w:rPr>
                <w:bCs/>
              </w:rPr>
            </w:pPr>
            <w:r w:rsidRPr="00A631DD">
              <w:t xml:space="preserve">za cenę wykonania przedmiotu zamówienia w wysokości </w:t>
            </w:r>
            <w:r w:rsidRPr="00A631DD">
              <w:rPr>
                <w:b/>
              </w:rPr>
              <w:t>168 223.15 zł</w:t>
            </w:r>
            <w:r w:rsidRPr="00A631DD">
              <w:t xml:space="preserve"> </w:t>
            </w:r>
            <w:r w:rsidRPr="00A631DD">
              <w:rPr>
                <w:b/>
                <w:bCs/>
              </w:rPr>
              <w:t>brutto</w:t>
            </w:r>
            <w:r w:rsidRPr="00A631DD">
              <w:rPr>
                <w:bCs/>
              </w:rPr>
              <w:t>.</w:t>
            </w:r>
          </w:p>
          <w:p w:rsidR="00506DB2" w:rsidRPr="00A631DD" w:rsidRDefault="00506DB2" w:rsidP="004B682E">
            <w:pPr>
              <w:spacing w:before="120" w:line="360" w:lineRule="auto"/>
              <w:jc w:val="both"/>
              <w:rPr>
                <w:color w:val="000000"/>
              </w:rPr>
            </w:pPr>
            <w:r w:rsidRPr="00A631DD">
              <w:rPr>
                <w:color w:val="000000"/>
                <w:u w:val="single"/>
              </w:rPr>
              <w:t>Uzasadnienie wyboru</w:t>
            </w:r>
            <w:r w:rsidRPr="00A631DD">
              <w:rPr>
                <w:color w:val="000000"/>
              </w:rPr>
              <w:t>:</w:t>
            </w:r>
          </w:p>
          <w:p w:rsidR="00506DB2" w:rsidRPr="00A631DD" w:rsidRDefault="00506DB2" w:rsidP="00B70FB8">
            <w:pPr>
              <w:pStyle w:val="Nagwek"/>
              <w:tabs>
                <w:tab w:val="left" w:pos="708"/>
              </w:tabs>
              <w:jc w:val="both"/>
            </w:pPr>
            <w:r w:rsidRPr="00A631DD">
              <w:t>art. 239 ust. 1 ustawy z dnia 11 września 2019 r. - Prawo zamówień publicznych (</w:t>
            </w:r>
            <w:proofErr w:type="spellStart"/>
            <w:r w:rsidRPr="00A631DD">
              <w:t>t.j</w:t>
            </w:r>
            <w:proofErr w:type="spellEnd"/>
            <w:r w:rsidRPr="00A631DD">
              <w:t>. Dz. U. z 2024 r. poz. 1320) - najkorzystniejsza oferta przy zadanym kryterium "cena".</w:t>
            </w:r>
          </w:p>
        </w:tc>
      </w:tr>
      <w:tr w:rsidR="00506DB2" w:rsidRPr="00A631DD" w:rsidTr="004B682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B70FB8" w:rsidRDefault="00506DB2" w:rsidP="004B682E">
            <w:pPr>
              <w:spacing w:before="120" w:after="240"/>
              <w:jc w:val="both"/>
              <w:rPr>
                <w:b/>
              </w:rPr>
            </w:pPr>
            <w:r w:rsidRPr="00A631DD">
              <w:rPr>
                <w:b/>
                <w:bCs/>
              </w:rPr>
              <w:t>Część nr 10</w:t>
            </w:r>
            <w:r w:rsidRPr="00A631DD">
              <w:t xml:space="preserve">: </w:t>
            </w:r>
            <w:r w:rsidRPr="00B70FB8">
              <w:rPr>
                <w:b/>
              </w:rPr>
              <w:t>Grupa Ja - Leki stosowane w zakażeniach II</w:t>
            </w:r>
          </w:p>
          <w:p w:rsidR="00506DB2" w:rsidRPr="00A631DD" w:rsidRDefault="00506DB2" w:rsidP="004B682E">
            <w:pPr>
              <w:spacing w:before="60" w:line="360" w:lineRule="auto"/>
              <w:jc w:val="both"/>
              <w:rPr>
                <w:b/>
              </w:rPr>
            </w:pPr>
            <w:r w:rsidRPr="00A631DD">
              <w:rPr>
                <w:b/>
              </w:rPr>
              <w:t>ASCLEPIOS S.A.</w:t>
            </w:r>
          </w:p>
          <w:p w:rsidR="00506DB2" w:rsidRPr="00A631DD" w:rsidRDefault="00506DB2" w:rsidP="00B70FB8">
            <w:pPr>
              <w:spacing w:line="360" w:lineRule="auto"/>
              <w:jc w:val="both"/>
              <w:rPr>
                <w:bCs/>
              </w:rPr>
            </w:pPr>
            <w:proofErr w:type="spellStart"/>
            <w:r w:rsidRPr="00A631DD">
              <w:rPr>
                <w:bCs/>
              </w:rPr>
              <w:t>Hubska</w:t>
            </w:r>
            <w:proofErr w:type="spellEnd"/>
            <w:r w:rsidRPr="00A631DD">
              <w:rPr>
                <w:bCs/>
              </w:rPr>
              <w:t xml:space="preserve"> 44</w:t>
            </w:r>
            <w:r w:rsidR="00B70FB8">
              <w:rPr>
                <w:bCs/>
              </w:rPr>
              <w:t xml:space="preserve">, </w:t>
            </w:r>
            <w:r w:rsidRPr="00A631DD">
              <w:rPr>
                <w:bCs/>
              </w:rPr>
              <w:t>50-502 Wrocław</w:t>
            </w:r>
          </w:p>
          <w:p w:rsidR="00B70FB8" w:rsidRPr="00B70FB8" w:rsidRDefault="00B70FB8" w:rsidP="00B70FB8">
            <w:pPr>
              <w:jc w:val="both"/>
              <w:rPr>
                <w:sz w:val="16"/>
                <w:szCs w:val="16"/>
              </w:rPr>
            </w:pPr>
          </w:p>
          <w:p w:rsidR="00506DB2" w:rsidRPr="00A631DD" w:rsidRDefault="00506DB2" w:rsidP="004B682E">
            <w:pPr>
              <w:spacing w:line="360" w:lineRule="auto"/>
              <w:jc w:val="both"/>
              <w:rPr>
                <w:bCs/>
              </w:rPr>
            </w:pPr>
            <w:r w:rsidRPr="00A631DD">
              <w:t xml:space="preserve">za cenę wykonania przedmiotu zamówienia w wysokości </w:t>
            </w:r>
            <w:r w:rsidRPr="00A631DD">
              <w:rPr>
                <w:b/>
              </w:rPr>
              <w:t>155 119.55 zł</w:t>
            </w:r>
            <w:r w:rsidRPr="00A631DD">
              <w:t xml:space="preserve"> </w:t>
            </w:r>
            <w:r w:rsidRPr="00A631DD">
              <w:rPr>
                <w:b/>
                <w:bCs/>
              </w:rPr>
              <w:t>brutto</w:t>
            </w:r>
            <w:r w:rsidRPr="00A631DD">
              <w:rPr>
                <w:bCs/>
              </w:rPr>
              <w:t>.</w:t>
            </w:r>
          </w:p>
          <w:p w:rsidR="00506DB2" w:rsidRPr="00A631DD" w:rsidRDefault="00506DB2" w:rsidP="004B682E">
            <w:pPr>
              <w:spacing w:before="120" w:line="360" w:lineRule="auto"/>
              <w:jc w:val="both"/>
              <w:rPr>
                <w:color w:val="000000"/>
              </w:rPr>
            </w:pPr>
            <w:r w:rsidRPr="00A631DD">
              <w:rPr>
                <w:color w:val="000000"/>
                <w:u w:val="single"/>
              </w:rPr>
              <w:t>Uzasadnienie wyboru</w:t>
            </w:r>
            <w:r w:rsidRPr="00A631DD">
              <w:rPr>
                <w:color w:val="000000"/>
              </w:rPr>
              <w:t>:</w:t>
            </w:r>
          </w:p>
          <w:p w:rsidR="00506DB2" w:rsidRPr="00A631DD" w:rsidRDefault="00506DB2" w:rsidP="00B70FB8">
            <w:pPr>
              <w:pStyle w:val="Nagwek"/>
              <w:tabs>
                <w:tab w:val="left" w:pos="708"/>
              </w:tabs>
              <w:jc w:val="both"/>
            </w:pPr>
            <w:r w:rsidRPr="00A631DD">
              <w:t>art. 239 ust. 1 ustawy z dnia 11 września 2019 r. - Prawo zamówień publicznych (</w:t>
            </w:r>
            <w:proofErr w:type="spellStart"/>
            <w:r w:rsidRPr="00A631DD">
              <w:t>t.j</w:t>
            </w:r>
            <w:proofErr w:type="spellEnd"/>
            <w:r w:rsidRPr="00A631DD">
              <w:t>. Dz. U. z 2024 r. poz. 1320) - najkorzystniejsza oferta przy zadanym kryterium "cena".</w:t>
            </w:r>
          </w:p>
        </w:tc>
      </w:tr>
      <w:tr w:rsidR="00506DB2" w:rsidRPr="00A631DD" w:rsidTr="004B682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B70FB8" w:rsidRDefault="00506DB2" w:rsidP="004B682E">
            <w:pPr>
              <w:spacing w:before="120" w:after="240"/>
              <w:jc w:val="both"/>
              <w:rPr>
                <w:b/>
              </w:rPr>
            </w:pPr>
            <w:r w:rsidRPr="00A631DD">
              <w:rPr>
                <w:b/>
                <w:bCs/>
              </w:rPr>
              <w:t>Część nr 11</w:t>
            </w:r>
            <w:r w:rsidRPr="00A631DD">
              <w:t xml:space="preserve">: </w:t>
            </w:r>
            <w:r w:rsidRPr="00B70FB8">
              <w:rPr>
                <w:b/>
              </w:rPr>
              <w:t>Grupa M - Układ mięśniowo-szkieletowy</w:t>
            </w:r>
          </w:p>
          <w:p w:rsidR="00506DB2" w:rsidRPr="00A631DD" w:rsidRDefault="00506DB2" w:rsidP="004B682E">
            <w:pPr>
              <w:spacing w:before="60" w:line="360" w:lineRule="auto"/>
              <w:jc w:val="both"/>
              <w:rPr>
                <w:b/>
              </w:rPr>
            </w:pPr>
            <w:r w:rsidRPr="00A631DD">
              <w:rPr>
                <w:b/>
              </w:rPr>
              <w:t>ASCLEPIOS S.A.</w:t>
            </w:r>
          </w:p>
          <w:p w:rsidR="00506DB2" w:rsidRPr="00A631DD" w:rsidRDefault="00506DB2" w:rsidP="00B70FB8">
            <w:pPr>
              <w:spacing w:line="360" w:lineRule="auto"/>
              <w:jc w:val="both"/>
              <w:rPr>
                <w:bCs/>
              </w:rPr>
            </w:pPr>
            <w:proofErr w:type="spellStart"/>
            <w:r w:rsidRPr="00A631DD">
              <w:rPr>
                <w:bCs/>
              </w:rPr>
              <w:t>Hubska</w:t>
            </w:r>
            <w:proofErr w:type="spellEnd"/>
            <w:r w:rsidRPr="00A631DD">
              <w:rPr>
                <w:bCs/>
              </w:rPr>
              <w:t xml:space="preserve"> 44</w:t>
            </w:r>
            <w:r w:rsidR="00B70FB8">
              <w:rPr>
                <w:bCs/>
              </w:rPr>
              <w:t xml:space="preserve">, </w:t>
            </w:r>
            <w:r w:rsidRPr="00A631DD">
              <w:rPr>
                <w:bCs/>
              </w:rPr>
              <w:t>50-502 Wrocław</w:t>
            </w:r>
          </w:p>
          <w:p w:rsidR="00B70FB8" w:rsidRPr="00B70FB8" w:rsidRDefault="00B70FB8" w:rsidP="00B70FB8">
            <w:pPr>
              <w:jc w:val="both"/>
              <w:rPr>
                <w:sz w:val="16"/>
                <w:szCs w:val="16"/>
              </w:rPr>
            </w:pPr>
          </w:p>
          <w:p w:rsidR="00506DB2" w:rsidRPr="00A631DD" w:rsidRDefault="00506DB2" w:rsidP="004B682E">
            <w:pPr>
              <w:spacing w:line="360" w:lineRule="auto"/>
              <w:jc w:val="both"/>
              <w:rPr>
                <w:bCs/>
              </w:rPr>
            </w:pPr>
            <w:r w:rsidRPr="00A631DD">
              <w:t xml:space="preserve">za cenę wykonania przedmiotu zamówienia w wysokości </w:t>
            </w:r>
            <w:r w:rsidRPr="00A631DD">
              <w:rPr>
                <w:b/>
              </w:rPr>
              <w:t>52 696.05 zł</w:t>
            </w:r>
            <w:r w:rsidRPr="00A631DD">
              <w:t xml:space="preserve"> </w:t>
            </w:r>
            <w:r w:rsidRPr="00A631DD">
              <w:rPr>
                <w:b/>
                <w:bCs/>
              </w:rPr>
              <w:t>brutto</w:t>
            </w:r>
            <w:r w:rsidRPr="00A631DD">
              <w:rPr>
                <w:bCs/>
              </w:rPr>
              <w:t>.</w:t>
            </w:r>
          </w:p>
          <w:p w:rsidR="00506DB2" w:rsidRPr="00A631DD" w:rsidRDefault="00506DB2" w:rsidP="004B682E">
            <w:pPr>
              <w:spacing w:before="120" w:line="360" w:lineRule="auto"/>
              <w:jc w:val="both"/>
              <w:rPr>
                <w:color w:val="000000"/>
              </w:rPr>
            </w:pPr>
            <w:r w:rsidRPr="00A631DD">
              <w:rPr>
                <w:color w:val="000000"/>
                <w:u w:val="single"/>
              </w:rPr>
              <w:t>Uzasadnienie wyboru</w:t>
            </w:r>
            <w:r w:rsidRPr="00A631DD">
              <w:rPr>
                <w:color w:val="000000"/>
              </w:rPr>
              <w:t>:</w:t>
            </w:r>
          </w:p>
          <w:p w:rsidR="00506DB2" w:rsidRPr="00A631DD" w:rsidRDefault="00506DB2" w:rsidP="00B70FB8">
            <w:pPr>
              <w:pStyle w:val="Nagwek"/>
              <w:tabs>
                <w:tab w:val="left" w:pos="708"/>
              </w:tabs>
              <w:jc w:val="both"/>
            </w:pPr>
            <w:r w:rsidRPr="00A631DD">
              <w:t>art. 239 ust. 1 ustawy z dnia 11 września 2019 r. - Prawo zamówień publicznych (</w:t>
            </w:r>
            <w:proofErr w:type="spellStart"/>
            <w:r w:rsidRPr="00A631DD">
              <w:t>t.j</w:t>
            </w:r>
            <w:proofErr w:type="spellEnd"/>
            <w:r w:rsidRPr="00A631DD">
              <w:t>. Dz. U. z 2024 r. poz. 1320) - najkorzystniejsza oferta przy zadanym kryterium "cena".</w:t>
            </w:r>
          </w:p>
        </w:tc>
      </w:tr>
      <w:tr w:rsidR="00506DB2" w:rsidRPr="00A631DD" w:rsidTr="004B682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A631DD" w:rsidRDefault="00506DB2" w:rsidP="004B682E">
            <w:pPr>
              <w:spacing w:before="120" w:after="240"/>
              <w:jc w:val="both"/>
            </w:pPr>
            <w:r w:rsidRPr="00A631DD">
              <w:rPr>
                <w:b/>
                <w:bCs/>
              </w:rPr>
              <w:t>Część nr 12</w:t>
            </w:r>
            <w:r w:rsidRPr="00A631DD">
              <w:t xml:space="preserve">: </w:t>
            </w:r>
            <w:r w:rsidRPr="003C356A">
              <w:rPr>
                <w:b/>
              </w:rPr>
              <w:t>Grupa N - Ośrodkowy Układ Nerwowy</w:t>
            </w:r>
          </w:p>
          <w:p w:rsidR="00506DB2" w:rsidRPr="00A631DD" w:rsidRDefault="00506DB2" w:rsidP="004B682E">
            <w:pPr>
              <w:spacing w:before="60" w:line="360" w:lineRule="auto"/>
              <w:jc w:val="both"/>
              <w:rPr>
                <w:b/>
              </w:rPr>
            </w:pPr>
            <w:r w:rsidRPr="00A631DD">
              <w:rPr>
                <w:b/>
              </w:rPr>
              <w:t>ASCLEPIOS S.A.</w:t>
            </w:r>
          </w:p>
          <w:p w:rsidR="00506DB2" w:rsidRPr="00A631DD" w:rsidRDefault="00506DB2" w:rsidP="003C356A">
            <w:pPr>
              <w:spacing w:line="360" w:lineRule="auto"/>
              <w:jc w:val="both"/>
              <w:rPr>
                <w:bCs/>
              </w:rPr>
            </w:pPr>
            <w:proofErr w:type="spellStart"/>
            <w:r w:rsidRPr="00A631DD">
              <w:rPr>
                <w:bCs/>
              </w:rPr>
              <w:t>Hubska</w:t>
            </w:r>
            <w:proofErr w:type="spellEnd"/>
            <w:r w:rsidRPr="00A631DD">
              <w:rPr>
                <w:bCs/>
              </w:rPr>
              <w:t xml:space="preserve"> 44</w:t>
            </w:r>
            <w:r w:rsidR="003C356A">
              <w:rPr>
                <w:bCs/>
              </w:rPr>
              <w:t xml:space="preserve">, </w:t>
            </w:r>
            <w:r w:rsidRPr="00A631DD">
              <w:rPr>
                <w:bCs/>
              </w:rPr>
              <w:t>50-502 Wrocław</w:t>
            </w:r>
          </w:p>
          <w:p w:rsidR="003C356A" w:rsidRPr="003C356A" w:rsidRDefault="003C356A" w:rsidP="003C356A">
            <w:pPr>
              <w:jc w:val="both"/>
              <w:rPr>
                <w:sz w:val="16"/>
                <w:szCs w:val="16"/>
              </w:rPr>
            </w:pPr>
          </w:p>
          <w:p w:rsidR="00506DB2" w:rsidRPr="00A631DD" w:rsidRDefault="00506DB2" w:rsidP="004B682E">
            <w:pPr>
              <w:spacing w:line="360" w:lineRule="auto"/>
              <w:jc w:val="both"/>
              <w:rPr>
                <w:bCs/>
              </w:rPr>
            </w:pPr>
            <w:r w:rsidRPr="00A631DD">
              <w:t xml:space="preserve">za cenę wykonania przedmiotu zamówienia w wysokości </w:t>
            </w:r>
            <w:r w:rsidRPr="00A631DD">
              <w:rPr>
                <w:b/>
              </w:rPr>
              <w:t>194 250.82 zł</w:t>
            </w:r>
            <w:r w:rsidRPr="00A631DD">
              <w:t xml:space="preserve"> </w:t>
            </w:r>
            <w:r w:rsidRPr="00A631DD">
              <w:rPr>
                <w:b/>
                <w:bCs/>
              </w:rPr>
              <w:t>brutto</w:t>
            </w:r>
            <w:r w:rsidRPr="00A631DD">
              <w:rPr>
                <w:bCs/>
              </w:rPr>
              <w:t>.</w:t>
            </w:r>
          </w:p>
          <w:p w:rsidR="00506DB2" w:rsidRPr="00A631DD" w:rsidRDefault="00506DB2" w:rsidP="004B682E">
            <w:pPr>
              <w:spacing w:before="120" w:line="360" w:lineRule="auto"/>
              <w:jc w:val="both"/>
              <w:rPr>
                <w:color w:val="000000"/>
              </w:rPr>
            </w:pPr>
            <w:r w:rsidRPr="00A631DD">
              <w:rPr>
                <w:color w:val="000000"/>
                <w:u w:val="single"/>
              </w:rPr>
              <w:t>Uzasadnienie wyboru</w:t>
            </w:r>
            <w:r w:rsidRPr="00A631DD">
              <w:rPr>
                <w:color w:val="000000"/>
              </w:rPr>
              <w:t>:</w:t>
            </w:r>
          </w:p>
          <w:p w:rsidR="00506DB2" w:rsidRPr="00A631DD" w:rsidRDefault="00506DB2" w:rsidP="003C356A">
            <w:pPr>
              <w:pStyle w:val="Nagwek"/>
              <w:tabs>
                <w:tab w:val="left" w:pos="708"/>
              </w:tabs>
              <w:jc w:val="both"/>
            </w:pPr>
            <w:r w:rsidRPr="00A631DD">
              <w:t>art. 239 ust. 1 ustawy z dnia 11 września 2019 r. - Prawo zamówień publicznych (</w:t>
            </w:r>
            <w:proofErr w:type="spellStart"/>
            <w:r w:rsidRPr="00A631DD">
              <w:t>t.j</w:t>
            </w:r>
            <w:proofErr w:type="spellEnd"/>
            <w:r w:rsidRPr="00A631DD">
              <w:t>. Dz. U. z 2024 r. poz. 1320) - najkorzystniejsza oferta przy zadanym kryterium "cena".</w:t>
            </w:r>
          </w:p>
        </w:tc>
      </w:tr>
      <w:tr w:rsidR="00506DB2" w:rsidRPr="00A631DD" w:rsidTr="004B682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3C356A" w:rsidRDefault="00506DB2" w:rsidP="004B682E">
            <w:pPr>
              <w:spacing w:before="120" w:after="240"/>
              <w:jc w:val="both"/>
              <w:rPr>
                <w:b/>
              </w:rPr>
            </w:pPr>
            <w:r w:rsidRPr="00A631DD">
              <w:rPr>
                <w:b/>
                <w:bCs/>
              </w:rPr>
              <w:lastRenderedPageBreak/>
              <w:t>Część nr 16</w:t>
            </w:r>
            <w:r w:rsidRPr="00A631DD">
              <w:t xml:space="preserve">: </w:t>
            </w:r>
            <w:proofErr w:type="spellStart"/>
            <w:r w:rsidRPr="003C356A">
              <w:rPr>
                <w:b/>
              </w:rPr>
              <w:t>Enoksyparyna</w:t>
            </w:r>
            <w:proofErr w:type="spellEnd"/>
          </w:p>
          <w:p w:rsidR="00506DB2" w:rsidRPr="00A631DD" w:rsidRDefault="00506DB2" w:rsidP="004B682E">
            <w:pPr>
              <w:spacing w:before="60" w:line="360" w:lineRule="auto"/>
              <w:jc w:val="both"/>
              <w:rPr>
                <w:b/>
              </w:rPr>
            </w:pPr>
            <w:r w:rsidRPr="00A631DD">
              <w:rPr>
                <w:b/>
              </w:rPr>
              <w:t>ASCLEPIOS S.A.</w:t>
            </w:r>
          </w:p>
          <w:p w:rsidR="00506DB2" w:rsidRPr="00A631DD" w:rsidRDefault="00506DB2" w:rsidP="003C356A">
            <w:pPr>
              <w:spacing w:line="360" w:lineRule="auto"/>
              <w:jc w:val="both"/>
              <w:rPr>
                <w:bCs/>
              </w:rPr>
            </w:pPr>
            <w:proofErr w:type="spellStart"/>
            <w:r w:rsidRPr="00A631DD">
              <w:rPr>
                <w:bCs/>
              </w:rPr>
              <w:t>Hubska</w:t>
            </w:r>
            <w:proofErr w:type="spellEnd"/>
            <w:r w:rsidRPr="00A631DD">
              <w:rPr>
                <w:bCs/>
              </w:rPr>
              <w:t xml:space="preserve"> 44</w:t>
            </w:r>
            <w:r w:rsidR="003C356A">
              <w:rPr>
                <w:bCs/>
              </w:rPr>
              <w:t xml:space="preserve">, </w:t>
            </w:r>
            <w:r w:rsidRPr="00A631DD">
              <w:rPr>
                <w:bCs/>
              </w:rPr>
              <w:t>50-502 Wrocław</w:t>
            </w:r>
          </w:p>
          <w:p w:rsidR="003C356A" w:rsidRPr="003C356A" w:rsidRDefault="003C356A" w:rsidP="003C356A">
            <w:pPr>
              <w:jc w:val="both"/>
              <w:rPr>
                <w:sz w:val="16"/>
                <w:szCs w:val="16"/>
              </w:rPr>
            </w:pPr>
          </w:p>
          <w:p w:rsidR="00506DB2" w:rsidRPr="00A631DD" w:rsidRDefault="00506DB2" w:rsidP="004B682E">
            <w:pPr>
              <w:spacing w:line="360" w:lineRule="auto"/>
              <w:jc w:val="both"/>
              <w:rPr>
                <w:bCs/>
              </w:rPr>
            </w:pPr>
            <w:r w:rsidRPr="00A631DD">
              <w:t xml:space="preserve">za cenę wykonania przedmiotu zamówienia w wysokości </w:t>
            </w:r>
            <w:r w:rsidRPr="00A631DD">
              <w:rPr>
                <w:b/>
              </w:rPr>
              <w:t>64 146.06 zł</w:t>
            </w:r>
            <w:r w:rsidRPr="00A631DD">
              <w:t xml:space="preserve"> </w:t>
            </w:r>
            <w:r w:rsidRPr="00A631DD">
              <w:rPr>
                <w:b/>
                <w:bCs/>
              </w:rPr>
              <w:t>brutto</w:t>
            </w:r>
            <w:r w:rsidRPr="00A631DD">
              <w:rPr>
                <w:bCs/>
              </w:rPr>
              <w:t>.</w:t>
            </w:r>
          </w:p>
          <w:p w:rsidR="00506DB2" w:rsidRPr="00A631DD" w:rsidRDefault="00506DB2" w:rsidP="004B682E">
            <w:pPr>
              <w:spacing w:before="120" w:line="360" w:lineRule="auto"/>
              <w:jc w:val="both"/>
              <w:rPr>
                <w:color w:val="000000"/>
              </w:rPr>
            </w:pPr>
            <w:r w:rsidRPr="00A631DD">
              <w:rPr>
                <w:color w:val="000000"/>
                <w:u w:val="single"/>
              </w:rPr>
              <w:t>Uzasadnienie wyboru</w:t>
            </w:r>
            <w:r w:rsidRPr="00A631DD">
              <w:rPr>
                <w:color w:val="000000"/>
              </w:rPr>
              <w:t>:</w:t>
            </w:r>
          </w:p>
          <w:p w:rsidR="00506DB2" w:rsidRPr="00A631DD" w:rsidRDefault="00506DB2" w:rsidP="003C356A">
            <w:pPr>
              <w:pStyle w:val="Nagwek"/>
              <w:tabs>
                <w:tab w:val="left" w:pos="708"/>
              </w:tabs>
              <w:jc w:val="both"/>
            </w:pPr>
            <w:r w:rsidRPr="00A631DD">
              <w:t>art. 239 ust. 1 ustawy z dnia 11 września 2019 r. - Prawo zamówień publicznych (</w:t>
            </w:r>
            <w:proofErr w:type="spellStart"/>
            <w:r w:rsidRPr="00A631DD">
              <w:t>t.j</w:t>
            </w:r>
            <w:proofErr w:type="spellEnd"/>
            <w:r w:rsidRPr="00A631DD">
              <w:t>. Dz. U. z 2024 r. poz. 1320) - najkorzystniejsza oferta przy zadanym kryterium "cena".</w:t>
            </w:r>
          </w:p>
        </w:tc>
      </w:tr>
      <w:tr w:rsidR="00506DB2" w:rsidRPr="00A631DD" w:rsidTr="004B682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3C356A" w:rsidRDefault="00506DB2" w:rsidP="004B682E">
            <w:pPr>
              <w:spacing w:before="120" w:after="240"/>
              <w:jc w:val="both"/>
              <w:rPr>
                <w:b/>
              </w:rPr>
            </w:pPr>
            <w:r w:rsidRPr="00A631DD">
              <w:rPr>
                <w:b/>
                <w:bCs/>
              </w:rPr>
              <w:t>Część nr 17</w:t>
            </w:r>
            <w:r w:rsidRPr="00A631DD">
              <w:t xml:space="preserve">: </w:t>
            </w:r>
            <w:r w:rsidRPr="003C356A">
              <w:rPr>
                <w:b/>
              </w:rPr>
              <w:t>Kontrast</w:t>
            </w:r>
          </w:p>
          <w:p w:rsidR="00506DB2" w:rsidRPr="00A631DD" w:rsidRDefault="00506DB2" w:rsidP="004B682E">
            <w:pPr>
              <w:spacing w:before="60" w:line="360" w:lineRule="auto"/>
              <w:jc w:val="both"/>
              <w:rPr>
                <w:b/>
              </w:rPr>
            </w:pPr>
            <w:r w:rsidRPr="00A631DD">
              <w:rPr>
                <w:b/>
              </w:rPr>
              <w:t>ASCLEPIOS S.A.</w:t>
            </w:r>
          </w:p>
          <w:p w:rsidR="00506DB2" w:rsidRPr="00A631DD" w:rsidRDefault="00506DB2" w:rsidP="003C356A">
            <w:pPr>
              <w:spacing w:line="360" w:lineRule="auto"/>
              <w:jc w:val="both"/>
              <w:rPr>
                <w:bCs/>
              </w:rPr>
            </w:pPr>
            <w:proofErr w:type="spellStart"/>
            <w:r w:rsidRPr="00A631DD">
              <w:rPr>
                <w:bCs/>
              </w:rPr>
              <w:t>Hubska</w:t>
            </w:r>
            <w:proofErr w:type="spellEnd"/>
            <w:r w:rsidRPr="00A631DD">
              <w:rPr>
                <w:bCs/>
              </w:rPr>
              <w:t xml:space="preserve"> 44</w:t>
            </w:r>
            <w:r w:rsidR="003C356A">
              <w:rPr>
                <w:bCs/>
              </w:rPr>
              <w:t xml:space="preserve">, </w:t>
            </w:r>
            <w:r w:rsidRPr="00A631DD">
              <w:rPr>
                <w:bCs/>
              </w:rPr>
              <w:t>50-502 Wrocław</w:t>
            </w:r>
          </w:p>
          <w:p w:rsidR="003C356A" w:rsidRPr="003C356A" w:rsidRDefault="003C356A" w:rsidP="003C356A">
            <w:pPr>
              <w:jc w:val="both"/>
              <w:rPr>
                <w:sz w:val="16"/>
                <w:szCs w:val="16"/>
              </w:rPr>
            </w:pPr>
          </w:p>
          <w:p w:rsidR="00506DB2" w:rsidRPr="00A631DD" w:rsidRDefault="00506DB2" w:rsidP="004B682E">
            <w:pPr>
              <w:spacing w:line="360" w:lineRule="auto"/>
              <w:jc w:val="both"/>
              <w:rPr>
                <w:bCs/>
              </w:rPr>
            </w:pPr>
            <w:r w:rsidRPr="00A631DD">
              <w:t xml:space="preserve">za cenę wykonania przedmiotu zamówienia w wysokości </w:t>
            </w:r>
            <w:r w:rsidRPr="00A631DD">
              <w:rPr>
                <w:b/>
              </w:rPr>
              <w:t>1 273.56 zł</w:t>
            </w:r>
            <w:r w:rsidRPr="00A631DD">
              <w:t xml:space="preserve"> </w:t>
            </w:r>
            <w:r w:rsidRPr="00A631DD">
              <w:rPr>
                <w:b/>
                <w:bCs/>
              </w:rPr>
              <w:t>brutto</w:t>
            </w:r>
            <w:r w:rsidRPr="00A631DD">
              <w:rPr>
                <w:bCs/>
              </w:rPr>
              <w:t>.</w:t>
            </w:r>
          </w:p>
          <w:p w:rsidR="00506DB2" w:rsidRPr="00A631DD" w:rsidRDefault="00506DB2" w:rsidP="004B682E">
            <w:pPr>
              <w:spacing w:before="120" w:line="360" w:lineRule="auto"/>
              <w:jc w:val="both"/>
              <w:rPr>
                <w:color w:val="000000"/>
              </w:rPr>
            </w:pPr>
            <w:r w:rsidRPr="00A631DD">
              <w:rPr>
                <w:color w:val="000000"/>
                <w:u w:val="single"/>
              </w:rPr>
              <w:t>Uzasadnienie wyboru</w:t>
            </w:r>
            <w:r w:rsidRPr="00A631DD">
              <w:rPr>
                <w:color w:val="000000"/>
              </w:rPr>
              <w:t>:</w:t>
            </w:r>
          </w:p>
          <w:p w:rsidR="00506DB2" w:rsidRPr="00A631DD" w:rsidRDefault="00506DB2" w:rsidP="003C356A">
            <w:pPr>
              <w:pStyle w:val="Nagwek"/>
              <w:tabs>
                <w:tab w:val="left" w:pos="708"/>
              </w:tabs>
              <w:jc w:val="both"/>
            </w:pPr>
            <w:r w:rsidRPr="00A631DD">
              <w:t>art. 239 ust. 1 ustawy z dnia 11 września 2019 r. - Prawo zamówień publicznych (</w:t>
            </w:r>
            <w:proofErr w:type="spellStart"/>
            <w:r w:rsidRPr="00A631DD">
              <w:t>t.j</w:t>
            </w:r>
            <w:proofErr w:type="spellEnd"/>
            <w:r w:rsidRPr="00A631DD">
              <w:t>. Dz. U. z 2024 r. poz. 1320) - najkorzystniejsza oferta przy zadanym kryterium "cena".</w:t>
            </w:r>
          </w:p>
        </w:tc>
      </w:tr>
      <w:tr w:rsidR="00506DB2" w:rsidRPr="00A631DD" w:rsidTr="004B682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3C356A" w:rsidRDefault="00506DB2" w:rsidP="004B682E">
            <w:pPr>
              <w:spacing w:before="120" w:after="240"/>
              <w:jc w:val="both"/>
              <w:rPr>
                <w:b/>
              </w:rPr>
            </w:pPr>
            <w:r w:rsidRPr="00A631DD">
              <w:rPr>
                <w:b/>
                <w:bCs/>
              </w:rPr>
              <w:t>Część nr 18</w:t>
            </w:r>
            <w:r w:rsidRPr="00A631DD">
              <w:t xml:space="preserve">: </w:t>
            </w:r>
            <w:proofErr w:type="spellStart"/>
            <w:r w:rsidRPr="003C356A">
              <w:rPr>
                <w:b/>
              </w:rPr>
              <w:t>Tiopental</w:t>
            </w:r>
            <w:proofErr w:type="spellEnd"/>
          </w:p>
          <w:p w:rsidR="00506DB2" w:rsidRPr="00A631DD" w:rsidRDefault="00506DB2" w:rsidP="004B682E">
            <w:pPr>
              <w:spacing w:before="60" w:line="360" w:lineRule="auto"/>
              <w:jc w:val="both"/>
              <w:rPr>
                <w:b/>
              </w:rPr>
            </w:pPr>
            <w:r w:rsidRPr="00A631DD">
              <w:rPr>
                <w:b/>
              </w:rPr>
              <w:t>ASCLEPIOS S.A.</w:t>
            </w:r>
          </w:p>
          <w:p w:rsidR="00506DB2" w:rsidRPr="00A631DD" w:rsidRDefault="00506DB2" w:rsidP="003C356A">
            <w:pPr>
              <w:spacing w:line="360" w:lineRule="auto"/>
              <w:jc w:val="both"/>
              <w:rPr>
                <w:bCs/>
              </w:rPr>
            </w:pPr>
            <w:proofErr w:type="spellStart"/>
            <w:r w:rsidRPr="00A631DD">
              <w:rPr>
                <w:bCs/>
              </w:rPr>
              <w:t>Hubska</w:t>
            </w:r>
            <w:proofErr w:type="spellEnd"/>
            <w:r w:rsidRPr="00A631DD">
              <w:rPr>
                <w:bCs/>
              </w:rPr>
              <w:t xml:space="preserve"> 44</w:t>
            </w:r>
            <w:r w:rsidR="003C356A">
              <w:rPr>
                <w:bCs/>
              </w:rPr>
              <w:t xml:space="preserve">, </w:t>
            </w:r>
            <w:r w:rsidRPr="00A631DD">
              <w:rPr>
                <w:bCs/>
              </w:rPr>
              <w:t>50-502 Wrocław</w:t>
            </w:r>
          </w:p>
          <w:p w:rsidR="003C356A" w:rsidRDefault="003C356A" w:rsidP="003C356A">
            <w:pPr>
              <w:jc w:val="both"/>
            </w:pPr>
          </w:p>
          <w:p w:rsidR="00506DB2" w:rsidRPr="00A631DD" w:rsidRDefault="00506DB2" w:rsidP="004B682E">
            <w:pPr>
              <w:spacing w:line="360" w:lineRule="auto"/>
              <w:jc w:val="both"/>
              <w:rPr>
                <w:bCs/>
              </w:rPr>
            </w:pPr>
            <w:r w:rsidRPr="00A631DD">
              <w:t xml:space="preserve">za cenę wykonania przedmiotu zamówienia w wysokości </w:t>
            </w:r>
            <w:r w:rsidRPr="00A631DD">
              <w:rPr>
                <w:b/>
              </w:rPr>
              <w:t>979.78 zł</w:t>
            </w:r>
            <w:r w:rsidRPr="00A631DD">
              <w:t xml:space="preserve"> </w:t>
            </w:r>
            <w:r w:rsidRPr="00A631DD">
              <w:rPr>
                <w:b/>
                <w:bCs/>
              </w:rPr>
              <w:t>brutto</w:t>
            </w:r>
            <w:r w:rsidRPr="00A631DD">
              <w:rPr>
                <w:bCs/>
              </w:rPr>
              <w:t>.</w:t>
            </w:r>
          </w:p>
          <w:p w:rsidR="00506DB2" w:rsidRPr="00A631DD" w:rsidRDefault="00506DB2" w:rsidP="004B682E">
            <w:pPr>
              <w:spacing w:before="120" w:line="360" w:lineRule="auto"/>
              <w:jc w:val="both"/>
              <w:rPr>
                <w:color w:val="000000"/>
              </w:rPr>
            </w:pPr>
            <w:r w:rsidRPr="00A631DD">
              <w:rPr>
                <w:color w:val="000000"/>
                <w:u w:val="single"/>
              </w:rPr>
              <w:t>Uzasadnienie wyboru</w:t>
            </w:r>
            <w:r w:rsidRPr="00A631DD">
              <w:rPr>
                <w:color w:val="000000"/>
              </w:rPr>
              <w:t>:</w:t>
            </w:r>
          </w:p>
          <w:p w:rsidR="00506DB2" w:rsidRPr="00A631DD" w:rsidRDefault="00506DB2" w:rsidP="003C356A">
            <w:pPr>
              <w:pStyle w:val="Nagwek"/>
              <w:tabs>
                <w:tab w:val="left" w:pos="708"/>
              </w:tabs>
              <w:jc w:val="both"/>
            </w:pPr>
            <w:r w:rsidRPr="00A631DD">
              <w:t>art. 239 ust. 1 ustawy z dnia 11 września 2019 r. - Prawo zamówień publicznych (</w:t>
            </w:r>
            <w:proofErr w:type="spellStart"/>
            <w:r w:rsidRPr="00A631DD">
              <w:t>t.j</w:t>
            </w:r>
            <w:proofErr w:type="spellEnd"/>
            <w:r w:rsidRPr="00A631DD">
              <w:t>. Dz. U. z 2024 r. poz. 1320) - najkorzystniejsza oferta przy zadanym kryterium "cena".</w:t>
            </w:r>
          </w:p>
        </w:tc>
      </w:tr>
      <w:tr w:rsidR="00506DB2" w:rsidRPr="00A631DD" w:rsidTr="004B682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2F53B8" w:rsidRDefault="00506DB2" w:rsidP="004B682E">
            <w:pPr>
              <w:spacing w:before="120" w:after="240"/>
              <w:jc w:val="both"/>
              <w:rPr>
                <w:b/>
              </w:rPr>
            </w:pPr>
            <w:r w:rsidRPr="00A631DD">
              <w:rPr>
                <w:b/>
                <w:bCs/>
              </w:rPr>
              <w:t>Część nr 19</w:t>
            </w:r>
            <w:r w:rsidRPr="00A631DD">
              <w:t xml:space="preserve">: </w:t>
            </w:r>
            <w:r w:rsidRPr="002F53B8">
              <w:rPr>
                <w:b/>
              </w:rPr>
              <w:t>Mitomycyna</w:t>
            </w:r>
          </w:p>
          <w:p w:rsidR="00506DB2" w:rsidRPr="00A631DD" w:rsidRDefault="00506DB2" w:rsidP="004B682E">
            <w:pPr>
              <w:spacing w:before="60" w:line="360" w:lineRule="auto"/>
              <w:jc w:val="both"/>
              <w:rPr>
                <w:b/>
              </w:rPr>
            </w:pPr>
            <w:r w:rsidRPr="00A631DD">
              <w:rPr>
                <w:b/>
              </w:rPr>
              <w:t>MEDYK-LEK Panek Sp. z o.o. Sp. K.</w:t>
            </w:r>
          </w:p>
          <w:p w:rsidR="00506DB2" w:rsidRPr="00A631DD" w:rsidRDefault="00506DB2" w:rsidP="002F53B8">
            <w:pPr>
              <w:spacing w:line="360" w:lineRule="auto"/>
              <w:jc w:val="both"/>
              <w:rPr>
                <w:bCs/>
              </w:rPr>
            </w:pPr>
            <w:r w:rsidRPr="00A631DD">
              <w:rPr>
                <w:bCs/>
              </w:rPr>
              <w:t>Pawła Włodkowica 2c</w:t>
            </w:r>
            <w:r w:rsidR="002F53B8">
              <w:rPr>
                <w:bCs/>
              </w:rPr>
              <w:t xml:space="preserve">, </w:t>
            </w:r>
            <w:r w:rsidRPr="00A631DD">
              <w:rPr>
                <w:bCs/>
              </w:rPr>
              <w:t>03-262 Warszawa</w:t>
            </w:r>
          </w:p>
          <w:p w:rsidR="002F53B8" w:rsidRPr="002F53B8" w:rsidRDefault="002F53B8" w:rsidP="002F53B8">
            <w:pPr>
              <w:jc w:val="both"/>
              <w:rPr>
                <w:sz w:val="16"/>
                <w:szCs w:val="16"/>
              </w:rPr>
            </w:pPr>
          </w:p>
          <w:p w:rsidR="00506DB2" w:rsidRPr="00A631DD" w:rsidRDefault="00506DB2" w:rsidP="004B682E">
            <w:pPr>
              <w:spacing w:line="360" w:lineRule="auto"/>
              <w:jc w:val="both"/>
              <w:rPr>
                <w:bCs/>
              </w:rPr>
            </w:pPr>
            <w:r w:rsidRPr="00A631DD">
              <w:t xml:space="preserve">za cenę wykonania przedmiotu zamówienia w wysokości </w:t>
            </w:r>
            <w:r w:rsidRPr="00A631DD">
              <w:rPr>
                <w:b/>
              </w:rPr>
              <w:t>2 592.00 zł</w:t>
            </w:r>
            <w:r w:rsidRPr="00A631DD">
              <w:t xml:space="preserve"> </w:t>
            </w:r>
            <w:r w:rsidRPr="00A631DD">
              <w:rPr>
                <w:b/>
                <w:bCs/>
              </w:rPr>
              <w:t>brutto</w:t>
            </w:r>
            <w:r w:rsidRPr="00A631DD">
              <w:rPr>
                <w:bCs/>
              </w:rPr>
              <w:t>.</w:t>
            </w:r>
          </w:p>
          <w:p w:rsidR="00506DB2" w:rsidRPr="00A631DD" w:rsidRDefault="00506DB2" w:rsidP="004B682E">
            <w:pPr>
              <w:spacing w:before="120" w:line="360" w:lineRule="auto"/>
              <w:jc w:val="both"/>
              <w:rPr>
                <w:color w:val="000000"/>
              </w:rPr>
            </w:pPr>
            <w:r w:rsidRPr="00A631DD">
              <w:rPr>
                <w:color w:val="000000"/>
                <w:u w:val="single"/>
              </w:rPr>
              <w:t>Uzasadnienie wyboru</w:t>
            </w:r>
            <w:r w:rsidRPr="00A631DD">
              <w:rPr>
                <w:color w:val="000000"/>
              </w:rPr>
              <w:t>:</w:t>
            </w:r>
          </w:p>
          <w:p w:rsidR="00506DB2" w:rsidRPr="00A631DD" w:rsidRDefault="00506DB2" w:rsidP="002F53B8">
            <w:pPr>
              <w:pStyle w:val="Nagwek"/>
              <w:tabs>
                <w:tab w:val="left" w:pos="708"/>
              </w:tabs>
              <w:jc w:val="both"/>
            </w:pPr>
            <w:r w:rsidRPr="00A631DD">
              <w:t>art. 239 ust. 1 ustawy z dnia 11 września 2019 r. - Prawo zamówień publicznych (</w:t>
            </w:r>
            <w:proofErr w:type="spellStart"/>
            <w:r w:rsidRPr="00A631DD">
              <w:t>t.j</w:t>
            </w:r>
            <w:proofErr w:type="spellEnd"/>
            <w:r w:rsidRPr="00A631DD">
              <w:t>. Dz. U. z 2024 r. poz. 1320) - najkorzystniejsza oferta przy zadanym kryterium "cena".</w:t>
            </w:r>
          </w:p>
        </w:tc>
      </w:tr>
      <w:tr w:rsidR="00506DB2" w:rsidRPr="00A631DD" w:rsidTr="004B682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A631DD" w:rsidRDefault="00506DB2" w:rsidP="004B682E">
            <w:pPr>
              <w:spacing w:before="120" w:after="240"/>
              <w:jc w:val="both"/>
            </w:pPr>
            <w:r w:rsidRPr="00A631DD">
              <w:rPr>
                <w:b/>
                <w:bCs/>
              </w:rPr>
              <w:lastRenderedPageBreak/>
              <w:t>Część nr 20</w:t>
            </w:r>
            <w:r w:rsidRPr="00A631DD">
              <w:t xml:space="preserve">: </w:t>
            </w:r>
            <w:proofErr w:type="spellStart"/>
            <w:r w:rsidRPr="002F53B8">
              <w:rPr>
                <w:b/>
              </w:rPr>
              <w:t>Triamcinolon</w:t>
            </w:r>
            <w:proofErr w:type="spellEnd"/>
          </w:p>
          <w:p w:rsidR="00506DB2" w:rsidRPr="00A631DD" w:rsidRDefault="00506DB2" w:rsidP="004B682E">
            <w:pPr>
              <w:spacing w:before="60" w:line="360" w:lineRule="auto"/>
              <w:jc w:val="both"/>
              <w:rPr>
                <w:b/>
              </w:rPr>
            </w:pPr>
            <w:r w:rsidRPr="00A631DD">
              <w:rPr>
                <w:b/>
              </w:rPr>
              <w:t>GENESIS PHARM Sp. z o.o. Sp. K.</w:t>
            </w:r>
          </w:p>
          <w:p w:rsidR="00506DB2" w:rsidRPr="00A631DD" w:rsidRDefault="00506DB2" w:rsidP="003A4361">
            <w:pPr>
              <w:spacing w:line="360" w:lineRule="auto"/>
              <w:jc w:val="both"/>
              <w:rPr>
                <w:bCs/>
              </w:rPr>
            </w:pPr>
            <w:r w:rsidRPr="00A631DD">
              <w:rPr>
                <w:bCs/>
              </w:rPr>
              <w:t>Obywatelska 128 /152</w:t>
            </w:r>
            <w:r w:rsidR="003A4361">
              <w:rPr>
                <w:bCs/>
              </w:rPr>
              <w:t xml:space="preserve">, </w:t>
            </w:r>
            <w:r w:rsidRPr="00A631DD">
              <w:rPr>
                <w:bCs/>
              </w:rPr>
              <w:t>94-104 Łódź</w:t>
            </w:r>
          </w:p>
          <w:p w:rsidR="003A4361" w:rsidRDefault="003A4361" w:rsidP="003A4361">
            <w:pPr>
              <w:jc w:val="both"/>
            </w:pPr>
          </w:p>
          <w:p w:rsidR="00506DB2" w:rsidRPr="00A631DD" w:rsidRDefault="00506DB2" w:rsidP="004B682E">
            <w:pPr>
              <w:spacing w:line="360" w:lineRule="auto"/>
              <w:jc w:val="both"/>
              <w:rPr>
                <w:bCs/>
              </w:rPr>
            </w:pPr>
            <w:r w:rsidRPr="00A631DD">
              <w:t xml:space="preserve">za cenę wykonania przedmiotu zamówienia w wysokości </w:t>
            </w:r>
            <w:r w:rsidRPr="00A631DD">
              <w:rPr>
                <w:b/>
              </w:rPr>
              <w:t>3 991.68 zł</w:t>
            </w:r>
            <w:r w:rsidRPr="00A631DD">
              <w:t xml:space="preserve"> </w:t>
            </w:r>
            <w:r w:rsidRPr="00A631DD">
              <w:rPr>
                <w:b/>
                <w:bCs/>
              </w:rPr>
              <w:t>brutto</w:t>
            </w:r>
            <w:r w:rsidRPr="00A631DD">
              <w:rPr>
                <w:bCs/>
              </w:rPr>
              <w:t>.</w:t>
            </w:r>
          </w:p>
          <w:p w:rsidR="00506DB2" w:rsidRPr="00A631DD" w:rsidRDefault="00506DB2" w:rsidP="004B682E">
            <w:pPr>
              <w:spacing w:before="120" w:line="360" w:lineRule="auto"/>
              <w:jc w:val="both"/>
              <w:rPr>
                <w:color w:val="000000"/>
              </w:rPr>
            </w:pPr>
            <w:r w:rsidRPr="00A631DD">
              <w:rPr>
                <w:color w:val="000000"/>
                <w:u w:val="single"/>
              </w:rPr>
              <w:t>Uzasadnienie wyboru</w:t>
            </w:r>
            <w:r w:rsidRPr="00A631DD">
              <w:rPr>
                <w:color w:val="000000"/>
              </w:rPr>
              <w:t>:</w:t>
            </w:r>
          </w:p>
          <w:p w:rsidR="00506DB2" w:rsidRPr="00A631DD" w:rsidRDefault="00506DB2" w:rsidP="003A4361">
            <w:pPr>
              <w:pStyle w:val="Nagwek"/>
              <w:tabs>
                <w:tab w:val="left" w:pos="708"/>
              </w:tabs>
              <w:jc w:val="both"/>
            </w:pPr>
            <w:r w:rsidRPr="00A631DD">
              <w:t>art. 239 ust. 1 ustawy z dnia 11 września 2019 r. - Prawo zamówień publicznych (</w:t>
            </w:r>
            <w:proofErr w:type="spellStart"/>
            <w:r w:rsidRPr="00A631DD">
              <w:t>t.j</w:t>
            </w:r>
            <w:proofErr w:type="spellEnd"/>
            <w:r w:rsidRPr="00A631DD">
              <w:t>. Dz. U. z 2024 r. poz. 1320) - najkorzystniejsza oferta przy zadanym kryterium "cena".</w:t>
            </w:r>
          </w:p>
        </w:tc>
      </w:tr>
      <w:tr w:rsidR="00506DB2" w:rsidRPr="00A631DD" w:rsidTr="004B682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3A4361" w:rsidRDefault="00506DB2" w:rsidP="004B682E">
            <w:pPr>
              <w:spacing w:before="120" w:after="240"/>
              <w:jc w:val="both"/>
              <w:rPr>
                <w:b/>
              </w:rPr>
            </w:pPr>
            <w:r w:rsidRPr="00A631DD">
              <w:rPr>
                <w:b/>
                <w:bCs/>
              </w:rPr>
              <w:t>Część nr 23</w:t>
            </w:r>
            <w:r w:rsidRPr="00A631DD">
              <w:t xml:space="preserve">: </w:t>
            </w:r>
            <w:r w:rsidRPr="003A4361">
              <w:rPr>
                <w:b/>
              </w:rPr>
              <w:t>Gąbki hemostatyczne</w:t>
            </w:r>
          </w:p>
          <w:p w:rsidR="00506DB2" w:rsidRPr="00A631DD" w:rsidRDefault="00506DB2" w:rsidP="004B682E">
            <w:pPr>
              <w:spacing w:before="60" w:line="360" w:lineRule="auto"/>
              <w:jc w:val="both"/>
              <w:rPr>
                <w:b/>
              </w:rPr>
            </w:pPr>
            <w:r w:rsidRPr="00A631DD">
              <w:rPr>
                <w:b/>
              </w:rPr>
              <w:t>FARMACOL LOGISTYKA Sp. z o.o.</w:t>
            </w:r>
          </w:p>
          <w:p w:rsidR="00506DB2" w:rsidRPr="00A631DD" w:rsidRDefault="00506DB2" w:rsidP="003A4361">
            <w:pPr>
              <w:spacing w:line="360" w:lineRule="auto"/>
              <w:jc w:val="both"/>
              <w:rPr>
                <w:bCs/>
              </w:rPr>
            </w:pPr>
            <w:r w:rsidRPr="00A631DD">
              <w:rPr>
                <w:bCs/>
              </w:rPr>
              <w:t>Szopienicka 77</w:t>
            </w:r>
            <w:r w:rsidR="003A4361">
              <w:rPr>
                <w:bCs/>
              </w:rPr>
              <w:t xml:space="preserve">, </w:t>
            </w:r>
            <w:r w:rsidRPr="00A631DD">
              <w:rPr>
                <w:bCs/>
              </w:rPr>
              <w:t>40-431 Katowice</w:t>
            </w:r>
          </w:p>
          <w:p w:rsidR="003A4361" w:rsidRPr="003A4361" w:rsidRDefault="003A4361" w:rsidP="003A4361">
            <w:pPr>
              <w:jc w:val="both"/>
              <w:rPr>
                <w:sz w:val="16"/>
                <w:szCs w:val="16"/>
              </w:rPr>
            </w:pPr>
          </w:p>
          <w:p w:rsidR="00506DB2" w:rsidRPr="00A631DD" w:rsidRDefault="00506DB2" w:rsidP="004B682E">
            <w:pPr>
              <w:spacing w:line="360" w:lineRule="auto"/>
              <w:jc w:val="both"/>
              <w:rPr>
                <w:bCs/>
              </w:rPr>
            </w:pPr>
            <w:r w:rsidRPr="00A631DD">
              <w:t xml:space="preserve">za cenę wykonania przedmiotu zamówienia w wysokości </w:t>
            </w:r>
            <w:r w:rsidRPr="00A631DD">
              <w:rPr>
                <w:b/>
              </w:rPr>
              <w:t>9 612.27 zł</w:t>
            </w:r>
            <w:r w:rsidRPr="00A631DD">
              <w:t xml:space="preserve"> </w:t>
            </w:r>
            <w:r w:rsidRPr="00A631DD">
              <w:rPr>
                <w:b/>
                <w:bCs/>
              </w:rPr>
              <w:t>brutto</w:t>
            </w:r>
            <w:r w:rsidRPr="00A631DD">
              <w:rPr>
                <w:bCs/>
              </w:rPr>
              <w:t>.</w:t>
            </w:r>
          </w:p>
          <w:p w:rsidR="00506DB2" w:rsidRPr="00A631DD" w:rsidRDefault="00506DB2" w:rsidP="004B682E">
            <w:pPr>
              <w:spacing w:before="120" w:line="360" w:lineRule="auto"/>
              <w:jc w:val="both"/>
              <w:rPr>
                <w:color w:val="000000"/>
              </w:rPr>
            </w:pPr>
            <w:r w:rsidRPr="00A631DD">
              <w:rPr>
                <w:color w:val="000000"/>
                <w:u w:val="single"/>
              </w:rPr>
              <w:t>Uzasadnienie wyboru</w:t>
            </w:r>
            <w:r w:rsidRPr="00A631DD">
              <w:rPr>
                <w:color w:val="000000"/>
              </w:rPr>
              <w:t>:</w:t>
            </w:r>
          </w:p>
          <w:p w:rsidR="00506DB2" w:rsidRPr="00A631DD" w:rsidRDefault="00506DB2" w:rsidP="003A4361">
            <w:pPr>
              <w:pStyle w:val="Nagwek"/>
              <w:tabs>
                <w:tab w:val="left" w:pos="708"/>
              </w:tabs>
              <w:jc w:val="both"/>
            </w:pPr>
            <w:r w:rsidRPr="00A631DD">
              <w:t>art. 239 ust. 1 ustawy z dnia 11 września 2019 r. - Prawo zamówień publicznych (</w:t>
            </w:r>
            <w:proofErr w:type="spellStart"/>
            <w:r w:rsidRPr="00A631DD">
              <w:t>t.j</w:t>
            </w:r>
            <w:proofErr w:type="spellEnd"/>
            <w:r w:rsidRPr="00A631DD">
              <w:t>. Dz. U. z 2024 r. poz. 1320) - najkorzystniejsza oferta przy zadanym kryterium "cena".</w:t>
            </w:r>
          </w:p>
        </w:tc>
      </w:tr>
      <w:tr w:rsidR="00506DB2" w:rsidRPr="00A631DD" w:rsidTr="004B682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3A4361" w:rsidRDefault="00506DB2" w:rsidP="004B682E">
            <w:pPr>
              <w:spacing w:before="120" w:after="240"/>
              <w:jc w:val="both"/>
              <w:rPr>
                <w:b/>
              </w:rPr>
            </w:pPr>
            <w:r w:rsidRPr="00A631DD">
              <w:rPr>
                <w:b/>
                <w:bCs/>
              </w:rPr>
              <w:t>Część nr 24</w:t>
            </w:r>
            <w:r w:rsidRPr="00A631DD">
              <w:t xml:space="preserve">: </w:t>
            </w:r>
            <w:proofErr w:type="spellStart"/>
            <w:r w:rsidRPr="003A4361">
              <w:rPr>
                <w:b/>
              </w:rPr>
              <w:t>Sewofluran</w:t>
            </w:r>
            <w:proofErr w:type="spellEnd"/>
          </w:p>
          <w:p w:rsidR="00506DB2" w:rsidRPr="00A631DD" w:rsidRDefault="00506DB2" w:rsidP="004B682E">
            <w:pPr>
              <w:spacing w:before="60" w:line="360" w:lineRule="auto"/>
              <w:jc w:val="both"/>
              <w:rPr>
                <w:b/>
              </w:rPr>
            </w:pPr>
            <w:r w:rsidRPr="00A631DD">
              <w:rPr>
                <w:b/>
              </w:rPr>
              <w:t>BAXTER Polska Sp. z o.o.</w:t>
            </w:r>
          </w:p>
          <w:p w:rsidR="00506DB2" w:rsidRPr="00A631DD" w:rsidRDefault="00506DB2" w:rsidP="003A4361">
            <w:pPr>
              <w:spacing w:line="360" w:lineRule="auto"/>
              <w:jc w:val="both"/>
              <w:rPr>
                <w:bCs/>
              </w:rPr>
            </w:pPr>
            <w:r w:rsidRPr="00A631DD">
              <w:rPr>
                <w:bCs/>
              </w:rPr>
              <w:t>Kruczkowskiego 8</w:t>
            </w:r>
            <w:r w:rsidR="003A4361">
              <w:rPr>
                <w:bCs/>
              </w:rPr>
              <w:t xml:space="preserve">, </w:t>
            </w:r>
            <w:r w:rsidRPr="00A631DD">
              <w:rPr>
                <w:bCs/>
              </w:rPr>
              <w:t>00-380 Warszawa</w:t>
            </w:r>
          </w:p>
          <w:p w:rsidR="006A480C" w:rsidRPr="006A480C" w:rsidRDefault="006A480C" w:rsidP="006A480C">
            <w:pPr>
              <w:jc w:val="both"/>
              <w:rPr>
                <w:sz w:val="16"/>
                <w:szCs w:val="16"/>
              </w:rPr>
            </w:pPr>
          </w:p>
          <w:p w:rsidR="00506DB2" w:rsidRPr="00A631DD" w:rsidRDefault="00506DB2" w:rsidP="004B682E">
            <w:pPr>
              <w:spacing w:line="360" w:lineRule="auto"/>
              <w:jc w:val="both"/>
              <w:rPr>
                <w:bCs/>
              </w:rPr>
            </w:pPr>
            <w:r w:rsidRPr="00A631DD">
              <w:t xml:space="preserve">za cenę wykonania przedmiotu zamówienia w wysokości </w:t>
            </w:r>
            <w:r w:rsidRPr="00A631DD">
              <w:rPr>
                <w:b/>
              </w:rPr>
              <w:t>51 850.37 zł</w:t>
            </w:r>
            <w:r w:rsidRPr="00A631DD">
              <w:t xml:space="preserve"> </w:t>
            </w:r>
            <w:r w:rsidRPr="00A631DD">
              <w:rPr>
                <w:b/>
                <w:bCs/>
              </w:rPr>
              <w:t>brutto</w:t>
            </w:r>
            <w:r w:rsidRPr="00A631DD">
              <w:rPr>
                <w:bCs/>
              </w:rPr>
              <w:t>.</w:t>
            </w:r>
          </w:p>
          <w:p w:rsidR="00506DB2" w:rsidRPr="00A631DD" w:rsidRDefault="00506DB2" w:rsidP="004B682E">
            <w:pPr>
              <w:spacing w:before="120" w:line="360" w:lineRule="auto"/>
              <w:jc w:val="both"/>
              <w:rPr>
                <w:color w:val="000000"/>
              </w:rPr>
            </w:pPr>
            <w:r w:rsidRPr="00A631DD">
              <w:rPr>
                <w:color w:val="000000"/>
                <w:u w:val="single"/>
              </w:rPr>
              <w:t>Uzasadnienie wyboru</w:t>
            </w:r>
            <w:r w:rsidRPr="00A631DD">
              <w:rPr>
                <w:color w:val="000000"/>
              </w:rPr>
              <w:t>:</w:t>
            </w:r>
          </w:p>
          <w:p w:rsidR="00506DB2" w:rsidRPr="00A631DD" w:rsidRDefault="00506DB2" w:rsidP="006A480C">
            <w:pPr>
              <w:pStyle w:val="Nagwek"/>
              <w:tabs>
                <w:tab w:val="left" w:pos="708"/>
              </w:tabs>
              <w:jc w:val="both"/>
            </w:pPr>
            <w:r w:rsidRPr="00A631DD">
              <w:t>art. 239 ust. 1 ustawy z dnia 11 września 2019 r. - Prawo zamówień publicznych (</w:t>
            </w:r>
            <w:proofErr w:type="spellStart"/>
            <w:r w:rsidRPr="00A631DD">
              <w:t>t.j</w:t>
            </w:r>
            <w:proofErr w:type="spellEnd"/>
            <w:r w:rsidRPr="00A631DD">
              <w:t>. Dz. U. z 2024 r. poz. 1320) - najkorzystniejsza oferta przy zadanym kryterium "cena".</w:t>
            </w:r>
          </w:p>
        </w:tc>
      </w:tr>
      <w:tr w:rsidR="00506DB2" w:rsidRPr="00A631DD" w:rsidTr="004B682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A631DD" w:rsidRDefault="00506DB2" w:rsidP="004B682E">
            <w:pPr>
              <w:spacing w:before="120" w:after="240"/>
              <w:jc w:val="both"/>
            </w:pPr>
            <w:r w:rsidRPr="00A631DD">
              <w:rPr>
                <w:b/>
                <w:bCs/>
              </w:rPr>
              <w:t>Część nr 25</w:t>
            </w:r>
            <w:r w:rsidRPr="00A631DD">
              <w:t xml:space="preserve">: </w:t>
            </w:r>
            <w:r w:rsidRPr="006A480C">
              <w:rPr>
                <w:b/>
              </w:rPr>
              <w:t>Wankomycyna</w:t>
            </w:r>
          </w:p>
          <w:p w:rsidR="00506DB2" w:rsidRPr="00A631DD" w:rsidRDefault="00506DB2" w:rsidP="004B682E">
            <w:pPr>
              <w:spacing w:before="60" w:line="360" w:lineRule="auto"/>
              <w:jc w:val="both"/>
              <w:rPr>
                <w:b/>
              </w:rPr>
            </w:pPr>
            <w:r w:rsidRPr="00A631DD">
              <w:rPr>
                <w:b/>
              </w:rPr>
              <w:t xml:space="preserve">MIP Pharma </w:t>
            </w:r>
            <w:r w:rsidR="006A480C">
              <w:rPr>
                <w:b/>
              </w:rPr>
              <w:t>S</w:t>
            </w:r>
            <w:r w:rsidRPr="00A631DD">
              <w:rPr>
                <w:b/>
              </w:rPr>
              <w:t>p. z o.o.</w:t>
            </w:r>
          </w:p>
          <w:p w:rsidR="00506DB2" w:rsidRPr="00A631DD" w:rsidRDefault="00506DB2" w:rsidP="006A480C">
            <w:pPr>
              <w:spacing w:line="360" w:lineRule="auto"/>
              <w:jc w:val="both"/>
              <w:rPr>
                <w:bCs/>
              </w:rPr>
            </w:pPr>
            <w:r w:rsidRPr="00A631DD">
              <w:rPr>
                <w:bCs/>
              </w:rPr>
              <w:t>Orzechowa 5</w:t>
            </w:r>
            <w:r w:rsidR="006A480C">
              <w:rPr>
                <w:bCs/>
              </w:rPr>
              <w:t xml:space="preserve">, </w:t>
            </w:r>
            <w:r w:rsidRPr="00A631DD">
              <w:rPr>
                <w:bCs/>
              </w:rPr>
              <w:t>80-175 Gdańsk</w:t>
            </w:r>
          </w:p>
          <w:p w:rsidR="006A480C" w:rsidRPr="006A480C" w:rsidRDefault="006A480C" w:rsidP="006A480C">
            <w:pPr>
              <w:jc w:val="both"/>
              <w:rPr>
                <w:sz w:val="16"/>
                <w:szCs w:val="16"/>
              </w:rPr>
            </w:pPr>
          </w:p>
          <w:p w:rsidR="00506DB2" w:rsidRPr="00A631DD" w:rsidRDefault="00506DB2" w:rsidP="004B682E">
            <w:pPr>
              <w:spacing w:line="360" w:lineRule="auto"/>
              <w:jc w:val="both"/>
              <w:rPr>
                <w:bCs/>
              </w:rPr>
            </w:pPr>
            <w:r w:rsidRPr="00A631DD">
              <w:t xml:space="preserve">za cenę wykonania przedmiotu zamówienia w wysokości </w:t>
            </w:r>
            <w:r w:rsidRPr="00A631DD">
              <w:rPr>
                <w:b/>
              </w:rPr>
              <w:t>16 119.00 zł</w:t>
            </w:r>
            <w:r w:rsidRPr="00A631DD">
              <w:t xml:space="preserve"> </w:t>
            </w:r>
            <w:r w:rsidRPr="00A631DD">
              <w:rPr>
                <w:b/>
                <w:bCs/>
              </w:rPr>
              <w:t>brutto</w:t>
            </w:r>
            <w:r w:rsidRPr="00A631DD">
              <w:rPr>
                <w:bCs/>
              </w:rPr>
              <w:t>.</w:t>
            </w:r>
          </w:p>
          <w:p w:rsidR="00506DB2" w:rsidRPr="00A631DD" w:rsidRDefault="00506DB2" w:rsidP="004B682E">
            <w:pPr>
              <w:spacing w:before="120" w:line="360" w:lineRule="auto"/>
              <w:jc w:val="both"/>
              <w:rPr>
                <w:color w:val="000000"/>
              </w:rPr>
            </w:pPr>
            <w:r w:rsidRPr="00A631DD">
              <w:rPr>
                <w:color w:val="000000"/>
                <w:u w:val="single"/>
              </w:rPr>
              <w:t>Uzasadnienie wyboru</w:t>
            </w:r>
            <w:r w:rsidRPr="00A631DD">
              <w:rPr>
                <w:color w:val="000000"/>
              </w:rPr>
              <w:t>:</w:t>
            </w:r>
          </w:p>
          <w:p w:rsidR="00506DB2" w:rsidRPr="00A631DD" w:rsidRDefault="00506DB2" w:rsidP="006A480C">
            <w:pPr>
              <w:pStyle w:val="Nagwek"/>
              <w:tabs>
                <w:tab w:val="left" w:pos="708"/>
              </w:tabs>
              <w:jc w:val="both"/>
            </w:pPr>
            <w:r w:rsidRPr="00A631DD">
              <w:t>art. 239 ust. 1 ustawy z dnia 11 września 2019 r. - Prawo zamówień publicznych (</w:t>
            </w:r>
            <w:proofErr w:type="spellStart"/>
            <w:r w:rsidRPr="00A631DD">
              <w:t>t.j</w:t>
            </w:r>
            <w:proofErr w:type="spellEnd"/>
            <w:r w:rsidRPr="00A631DD">
              <w:t>. Dz. U. z 2024 r. poz. 1320) - najkorzystniejsza oferta przy zadanym kryterium "cena".</w:t>
            </w:r>
          </w:p>
        </w:tc>
      </w:tr>
      <w:tr w:rsidR="00506DB2" w:rsidRPr="00A631DD" w:rsidTr="004B682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A631DD" w:rsidRDefault="00506DB2" w:rsidP="004B682E">
            <w:pPr>
              <w:spacing w:before="120" w:after="240"/>
              <w:jc w:val="both"/>
            </w:pPr>
            <w:r w:rsidRPr="00A631DD">
              <w:rPr>
                <w:b/>
                <w:bCs/>
              </w:rPr>
              <w:lastRenderedPageBreak/>
              <w:t>Część nr 26</w:t>
            </w:r>
            <w:r w:rsidRPr="00A631DD">
              <w:t xml:space="preserve">: </w:t>
            </w:r>
            <w:r w:rsidRPr="006A480C">
              <w:rPr>
                <w:b/>
              </w:rPr>
              <w:t>Leki stosowane w okulistyce</w:t>
            </w:r>
          </w:p>
          <w:p w:rsidR="00506DB2" w:rsidRPr="00A631DD" w:rsidRDefault="00506DB2" w:rsidP="004B682E">
            <w:pPr>
              <w:spacing w:before="60" w:line="360" w:lineRule="auto"/>
              <w:jc w:val="both"/>
              <w:rPr>
                <w:b/>
              </w:rPr>
            </w:pPr>
            <w:r w:rsidRPr="00A631DD">
              <w:rPr>
                <w:b/>
              </w:rPr>
              <w:t>FARMACOL LOGISTYKA Sp. z o.o.</w:t>
            </w:r>
          </w:p>
          <w:p w:rsidR="00506DB2" w:rsidRPr="00A631DD" w:rsidRDefault="00506DB2" w:rsidP="006A480C">
            <w:pPr>
              <w:spacing w:line="360" w:lineRule="auto"/>
              <w:jc w:val="both"/>
              <w:rPr>
                <w:bCs/>
              </w:rPr>
            </w:pPr>
            <w:r w:rsidRPr="00A631DD">
              <w:rPr>
                <w:bCs/>
              </w:rPr>
              <w:t>Szopienicka 77</w:t>
            </w:r>
            <w:r w:rsidR="006A480C">
              <w:rPr>
                <w:bCs/>
              </w:rPr>
              <w:t xml:space="preserve">, </w:t>
            </w:r>
            <w:r w:rsidRPr="00A631DD">
              <w:rPr>
                <w:bCs/>
              </w:rPr>
              <w:t>40-431 Katowice</w:t>
            </w:r>
          </w:p>
          <w:p w:rsidR="006A480C" w:rsidRPr="006A480C" w:rsidRDefault="006A480C" w:rsidP="006A480C">
            <w:pPr>
              <w:jc w:val="both"/>
              <w:rPr>
                <w:sz w:val="16"/>
                <w:szCs w:val="16"/>
              </w:rPr>
            </w:pPr>
          </w:p>
          <w:p w:rsidR="00506DB2" w:rsidRPr="00A631DD" w:rsidRDefault="00506DB2" w:rsidP="004B682E">
            <w:pPr>
              <w:spacing w:line="360" w:lineRule="auto"/>
              <w:jc w:val="both"/>
              <w:rPr>
                <w:bCs/>
              </w:rPr>
            </w:pPr>
            <w:r w:rsidRPr="00A631DD">
              <w:t xml:space="preserve">za cenę wykonania przedmiotu zamówienia w wysokości </w:t>
            </w:r>
            <w:r w:rsidRPr="00A631DD">
              <w:rPr>
                <w:b/>
              </w:rPr>
              <w:t>99 532.80 zł</w:t>
            </w:r>
            <w:r w:rsidRPr="00A631DD">
              <w:t xml:space="preserve"> </w:t>
            </w:r>
            <w:r w:rsidRPr="00A631DD">
              <w:rPr>
                <w:b/>
                <w:bCs/>
              </w:rPr>
              <w:t>brutto</w:t>
            </w:r>
            <w:r w:rsidRPr="00A631DD">
              <w:rPr>
                <w:bCs/>
              </w:rPr>
              <w:t>.</w:t>
            </w:r>
          </w:p>
          <w:p w:rsidR="00506DB2" w:rsidRPr="00A631DD" w:rsidRDefault="00506DB2" w:rsidP="004B682E">
            <w:pPr>
              <w:spacing w:before="120" w:line="360" w:lineRule="auto"/>
              <w:jc w:val="both"/>
              <w:rPr>
                <w:color w:val="000000"/>
              </w:rPr>
            </w:pPr>
            <w:r w:rsidRPr="00A631DD">
              <w:rPr>
                <w:color w:val="000000"/>
                <w:u w:val="single"/>
              </w:rPr>
              <w:t>Uzasadnienie wyboru</w:t>
            </w:r>
            <w:r w:rsidRPr="00A631DD">
              <w:rPr>
                <w:color w:val="000000"/>
              </w:rPr>
              <w:t>:</w:t>
            </w:r>
          </w:p>
          <w:p w:rsidR="00506DB2" w:rsidRPr="00A631DD" w:rsidRDefault="00506DB2" w:rsidP="006A480C">
            <w:pPr>
              <w:pStyle w:val="Nagwek"/>
              <w:tabs>
                <w:tab w:val="left" w:pos="708"/>
              </w:tabs>
              <w:jc w:val="both"/>
            </w:pPr>
            <w:r w:rsidRPr="00A631DD">
              <w:t>art. 239 ust. 1 ustawy z dnia 11 września 2019 r. - Prawo zamówień publicznych (</w:t>
            </w:r>
            <w:proofErr w:type="spellStart"/>
            <w:r w:rsidRPr="00A631DD">
              <w:t>t.j</w:t>
            </w:r>
            <w:proofErr w:type="spellEnd"/>
            <w:r w:rsidRPr="00A631DD">
              <w:t>. Dz. U. z 2024 r. poz. 1320) - najkorzystniejsza oferta przy zadanym kryterium "cena".</w:t>
            </w:r>
          </w:p>
        </w:tc>
      </w:tr>
      <w:tr w:rsidR="00506DB2" w:rsidRPr="00A631DD" w:rsidTr="004B682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6A480C" w:rsidRDefault="00506DB2" w:rsidP="004B682E">
            <w:pPr>
              <w:spacing w:before="120" w:after="240"/>
              <w:jc w:val="both"/>
              <w:rPr>
                <w:b/>
              </w:rPr>
            </w:pPr>
            <w:r w:rsidRPr="00A631DD">
              <w:rPr>
                <w:b/>
                <w:bCs/>
              </w:rPr>
              <w:t>Część nr 28</w:t>
            </w:r>
            <w:r w:rsidRPr="00A631DD">
              <w:t xml:space="preserve">: </w:t>
            </w:r>
            <w:r w:rsidRPr="006A480C">
              <w:rPr>
                <w:b/>
              </w:rPr>
              <w:t>Paracetamol</w:t>
            </w:r>
          </w:p>
          <w:p w:rsidR="00506DB2" w:rsidRPr="00A631DD" w:rsidRDefault="00506DB2" w:rsidP="004B682E">
            <w:pPr>
              <w:spacing w:before="60" w:line="360" w:lineRule="auto"/>
              <w:jc w:val="both"/>
              <w:rPr>
                <w:b/>
              </w:rPr>
            </w:pPr>
            <w:r w:rsidRPr="00A631DD">
              <w:rPr>
                <w:b/>
              </w:rPr>
              <w:t>PPHU SPECJAŁ Sp. z o.o.</w:t>
            </w:r>
          </w:p>
          <w:p w:rsidR="00506DB2" w:rsidRPr="00A631DD" w:rsidRDefault="00506DB2" w:rsidP="00992B03">
            <w:pPr>
              <w:spacing w:line="360" w:lineRule="auto"/>
              <w:jc w:val="both"/>
              <w:rPr>
                <w:bCs/>
              </w:rPr>
            </w:pPr>
            <w:r w:rsidRPr="00A631DD">
              <w:rPr>
                <w:bCs/>
              </w:rPr>
              <w:t>Aleja Jana Pawła II 80 /5</w:t>
            </w:r>
            <w:r w:rsidR="00992B03">
              <w:rPr>
                <w:bCs/>
              </w:rPr>
              <w:t>, 0</w:t>
            </w:r>
            <w:r w:rsidRPr="00A631DD">
              <w:rPr>
                <w:bCs/>
              </w:rPr>
              <w:t>0-175 Warszawa</w:t>
            </w:r>
          </w:p>
          <w:p w:rsidR="00992B03" w:rsidRPr="00992B03" w:rsidRDefault="00992B03" w:rsidP="00992B03">
            <w:pPr>
              <w:jc w:val="both"/>
              <w:rPr>
                <w:sz w:val="16"/>
                <w:szCs w:val="16"/>
              </w:rPr>
            </w:pPr>
          </w:p>
          <w:p w:rsidR="00506DB2" w:rsidRPr="00A631DD" w:rsidRDefault="00506DB2" w:rsidP="004B682E">
            <w:pPr>
              <w:spacing w:line="360" w:lineRule="auto"/>
              <w:jc w:val="both"/>
              <w:rPr>
                <w:bCs/>
              </w:rPr>
            </w:pPr>
            <w:r w:rsidRPr="00A631DD">
              <w:t xml:space="preserve">za cenę wykonania przedmiotu zamówienia w wysokości </w:t>
            </w:r>
            <w:r w:rsidRPr="00A631DD">
              <w:rPr>
                <w:b/>
              </w:rPr>
              <w:t>46 917.36 zł</w:t>
            </w:r>
            <w:r w:rsidRPr="00A631DD">
              <w:t xml:space="preserve"> </w:t>
            </w:r>
            <w:r w:rsidRPr="00A631DD">
              <w:rPr>
                <w:b/>
                <w:bCs/>
              </w:rPr>
              <w:t>brutto</w:t>
            </w:r>
            <w:r w:rsidRPr="00A631DD">
              <w:rPr>
                <w:bCs/>
              </w:rPr>
              <w:t>.</w:t>
            </w:r>
          </w:p>
          <w:p w:rsidR="00506DB2" w:rsidRPr="00A631DD" w:rsidRDefault="00506DB2" w:rsidP="004B682E">
            <w:pPr>
              <w:spacing w:before="120" w:line="360" w:lineRule="auto"/>
              <w:jc w:val="both"/>
              <w:rPr>
                <w:color w:val="000000"/>
              </w:rPr>
            </w:pPr>
            <w:r w:rsidRPr="00A631DD">
              <w:rPr>
                <w:color w:val="000000"/>
                <w:u w:val="single"/>
              </w:rPr>
              <w:t>Uzasadnienie wyboru</w:t>
            </w:r>
            <w:r w:rsidRPr="00A631DD">
              <w:rPr>
                <w:color w:val="000000"/>
              </w:rPr>
              <w:t>:</w:t>
            </w:r>
          </w:p>
          <w:p w:rsidR="00506DB2" w:rsidRPr="00A631DD" w:rsidRDefault="00506DB2" w:rsidP="00992B03">
            <w:pPr>
              <w:pStyle w:val="Nagwek"/>
              <w:tabs>
                <w:tab w:val="left" w:pos="708"/>
              </w:tabs>
              <w:jc w:val="both"/>
            </w:pPr>
            <w:r w:rsidRPr="00A631DD">
              <w:t>art. 239 ust. 1 ustawy z dnia 11 września 2019 r. - Prawo zamówień publicznych (</w:t>
            </w:r>
            <w:proofErr w:type="spellStart"/>
            <w:r w:rsidRPr="00A631DD">
              <w:t>t.j</w:t>
            </w:r>
            <w:proofErr w:type="spellEnd"/>
            <w:r w:rsidRPr="00A631DD">
              <w:t>. Dz. U. z 2024 r. poz. 1320) - najkorzystniejsza oferta przy zadanym kryterium "cena".</w:t>
            </w:r>
          </w:p>
        </w:tc>
      </w:tr>
      <w:tr w:rsidR="00506DB2" w:rsidRPr="00A631DD" w:rsidTr="004B682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992B03" w:rsidRDefault="00506DB2" w:rsidP="004B682E">
            <w:pPr>
              <w:spacing w:before="120" w:after="240"/>
              <w:jc w:val="both"/>
              <w:rPr>
                <w:b/>
              </w:rPr>
            </w:pPr>
            <w:r w:rsidRPr="00A631DD">
              <w:rPr>
                <w:b/>
                <w:bCs/>
              </w:rPr>
              <w:t>Część nr 29</w:t>
            </w:r>
            <w:r w:rsidRPr="00A631DD">
              <w:t xml:space="preserve">: </w:t>
            </w:r>
            <w:r w:rsidRPr="00992B03">
              <w:rPr>
                <w:b/>
              </w:rPr>
              <w:t>Żelazo</w:t>
            </w:r>
          </w:p>
          <w:p w:rsidR="00506DB2" w:rsidRPr="00A631DD" w:rsidRDefault="00506DB2" w:rsidP="004B682E">
            <w:pPr>
              <w:spacing w:before="60" w:line="360" w:lineRule="auto"/>
              <w:jc w:val="both"/>
              <w:rPr>
                <w:b/>
              </w:rPr>
            </w:pPr>
            <w:r w:rsidRPr="00A631DD">
              <w:rPr>
                <w:b/>
              </w:rPr>
              <w:t>URTICA Sp. z o.o.</w:t>
            </w:r>
          </w:p>
          <w:p w:rsidR="00506DB2" w:rsidRPr="00A631DD" w:rsidRDefault="00506DB2" w:rsidP="00992B03">
            <w:pPr>
              <w:spacing w:line="360" w:lineRule="auto"/>
              <w:jc w:val="both"/>
              <w:rPr>
                <w:bCs/>
              </w:rPr>
            </w:pPr>
            <w:r w:rsidRPr="00A631DD">
              <w:rPr>
                <w:bCs/>
              </w:rPr>
              <w:t>Krzemieniecka 120</w:t>
            </w:r>
            <w:r w:rsidR="00992B03">
              <w:rPr>
                <w:bCs/>
              </w:rPr>
              <w:t xml:space="preserve">, </w:t>
            </w:r>
            <w:r w:rsidRPr="00A631DD">
              <w:rPr>
                <w:bCs/>
              </w:rPr>
              <w:t>54-613 Wrocław</w:t>
            </w:r>
          </w:p>
          <w:p w:rsidR="00992B03" w:rsidRPr="00992B03" w:rsidRDefault="00992B03" w:rsidP="00992B03">
            <w:pPr>
              <w:jc w:val="both"/>
              <w:rPr>
                <w:sz w:val="16"/>
                <w:szCs w:val="16"/>
              </w:rPr>
            </w:pPr>
          </w:p>
          <w:p w:rsidR="00506DB2" w:rsidRPr="00A631DD" w:rsidRDefault="00506DB2" w:rsidP="004B682E">
            <w:pPr>
              <w:spacing w:line="360" w:lineRule="auto"/>
              <w:jc w:val="both"/>
              <w:rPr>
                <w:bCs/>
              </w:rPr>
            </w:pPr>
            <w:r w:rsidRPr="00A631DD">
              <w:t xml:space="preserve">za cenę wykonania przedmiotu zamówienia w wysokości </w:t>
            </w:r>
            <w:r w:rsidRPr="00A631DD">
              <w:rPr>
                <w:b/>
              </w:rPr>
              <w:t>3 693.60 zł</w:t>
            </w:r>
            <w:r w:rsidRPr="00A631DD">
              <w:t xml:space="preserve"> </w:t>
            </w:r>
            <w:r w:rsidRPr="00A631DD">
              <w:rPr>
                <w:b/>
                <w:bCs/>
              </w:rPr>
              <w:t>brutto</w:t>
            </w:r>
            <w:r w:rsidRPr="00A631DD">
              <w:rPr>
                <w:bCs/>
              </w:rPr>
              <w:t>.</w:t>
            </w:r>
          </w:p>
          <w:p w:rsidR="00506DB2" w:rsidRPr="00A631DD" w:rsidRDefault="00506DB2" w:rsidP="004B682E">
            <w:pPr>
              <w:spacing w:before="120" w:line="360" w:lineRule="auto"/>
              <w:jc w:val="both"/>
              <w:rPr>
                <w:color w:val="000000"/>
              </w:rPr>
            </w:pPr>
            <w:r w:rsidRPr="00A631DD">
              <w:rPr>
                <w:color w:val="000000"/>
                <w:u w:val="single"/>
              </w:rPr>
              <w:t>Uzasadnienie wyboru</w:t>
            </w:r>
            <w:r w:rsidRPr="00A631DD">
              <w:rPr>
                <w:color w:val="000000"/>
              </w:rPr>
              <w:t>:</w:t>
            </w:r>
          </w:p>
          <w:p w:rsidR="00506DB2" w:rsidRPr="00A631DD" w:rsidRDefault="00506DB2" w:rsidP="00992B03">
            <w:pPr>
              <w:pStyle w:val="Nagwek"/>
              <w:tabs>
                <w:tab w:val="left" w:pos="708"/>
              </w:tabs>
              <w:jc w:val="both"/>
            </w:pPr>
            <w:r w:rsidRPr="00A631DD">
              <w:t>art. 239 ust. 1 ustawy z dnia 11 września 2019 r. - Prawo zamówień publicznych (</w:t>
            </w:r>
            <w:proofErr w:type="spellStart"/>
            <w:r w:rsidRPr="00A631DD">
              <w:t>t.j</w:t>
            </w:r>
            <w:proofErr w:type="spellEnd"/>
            <w:r w:rsidRPr="00A631DD">
              <w:t>. Dz. U. z 2024 r. poz. 1320) - najkorzystniejsza oferta przy zadanym kryterium "cena".</w:t>
            </w:r>
          </w:p>
        </w:tc>
      </w:tr>
      <w:tr w:rsidR="00506DB2" w:rsidRPr="00A631DD" w:rsidTr="004B682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992B03" w:rsidRDefault="00506DB2" w:rsidP="004B682E">
            <w:pPr>
              <w:spacing w:before="120" w:after="240"/>
              <w:jc w:val="both"/>
              <w:rPr>
                <w:b/>
              </w:rPr>
            </w:pPr>
            <w:r w:rsidRPr="00A631DD">
              <w:rPr>
                <w:b/>
                <w:bCs/>
              </w:rPr>
              <w:t>Część nr 32</w:t>
            </w:r>
            <w:r w:rsidRPr="00A631DD">
              <w:t xml:space="preserve">: </w:t>
            </w:r>
            <w:r w:rsidRPr="00992B03">
              <w:rPr>
                <w:b/>
              </w:rPr>
              <w:t>Wyroby medyczne okulistyczne (2)</w:t>
            </w:r>
          </w:p>
          <w:p w:rsidR="00506DB2" w:rsidRPr="00A631DD" w:rsidRDefault="00506DB2" w:rsidP="004B682E">
            <w:pPr>
              <w:spacing w:before="60" w:line="360" w:lineRule="auto"/>
              <w:jc w:val="both"/>
              <w:rPr>
                <w:b/>
              </w:rPr>
            </w:pPr>
            <w:r w:rsidRPr="00A631DD">
              <w:rPr>
                <w:b/>
              </w:rPr>
              <w:t>Centrala Farmaceutyczna CEFARM S.A</w:t>
            </w:r>
          </w:p>
          <w:p w:rsidR="00506DB2" w:rsidRPr="00A631DD" w:rsidRDefault="00506DB2" w:rsidP="00992B03">
            <w:pPr>
              <w:spacing w:line="360" w:lineRule="auto"/>
              <w:jc w:val="both"/>
              <w:rPr>
                <w:bCs/>
              </w:rPr>
            </w:pPr>
            <w:r w:rsidRPr="00A631DD">
              <w:rPr>
                <w:bCs/>
              </w:rPr>
              <w:t>Jana Kazimierza 16</w:t>
            </w:r>
            <w:r w:rsidR="00992B03">
              <w:rPr>
                <w:bCs/>
              </w:rPr>
              <w:t xml:space="preserve">, </w:t>
            </w:r>
            <w:r w:rsidRPr="00A631DD">
              <w:rPr>
                <w:bCs/>
              </w:rPr>
              <w:t>01-248 Warszawa</w:t>
            </w:r>
          </w:p>
          <w:p w:rsidR="00992B03" w:rsidRPr="006D3A5A" w:rsidRDefault="00992B03" w:rsidP="00992B03">
            <w:pPr>
              <w:jc w:val="both"/>
              <w:rPr>
                <w:sz w:val="16"/>
                <w:szCs w:val="16"/>
              </w:rPr>
            </w:pPr>
          </w:p>
          <w:p w:rsidR="00506DB2" w:rsidRPr="00A631DD" w:rsidRDefault="00506DB2" w:rsidP="004B682E">
            <w:pPr>
              <w:spacing w:line="360" w:lineRule="auto"/>
              <w:jc w:val="both"/>
              <w:rPr>
                <w:bCs/>
              </w:rPr>
            </w:pPr>
            <w:r w:rsidRPr="00A631DD">
              <w:t xml:space="preserve">za cenę wykonania przedmiotu zamówienia w wysokości </w:t>
            </w:r>
            <w:r w:rsidRPr="00A631DD">
              <w:rPr>
                <w:b/>
              </w:rPr>
              <w:t>5 400.00 zł</w:t>
            </w:r>
            <w:r w:rsidRPr="00A631DD">
              <w:t xml:space="preserve"> </w:t>
            </w:r>
            <w:r w:rsidRPr="00A631DD">
              <w:rPr>
                <w:b/>
                <w:bCs/>
              </w:rPr>
              <w:t>brutto</w:t>
            </w:r>
            <w:r w:rsidRPr="00A631DD">
              <w:rPr>
                <w:bCs/>
              </w:rPr>
              <w:t>.</w:t>
            </w:r>
          </w:p>
          <w:p w:rsidR="00506DB2" w:rsidRPr="00A631DD" w:rsidRDefault="00506DB2" w:rsidP="004B682E">
            <w:pPr>
              <w:spacing w:before="120" w:line="360" w:lineRule="auto"/>
              <w:jc w:val="both"/>
              <w:rPr>
                <w:color w:val="000000"/>
              </w:rPr>
            </w:pPr>
            <w:r w:rsidRPr="00A631DD">
              <w:rPr>
                <w:color w:val="000000"/>
                <w:u w:val="single"/>
              </w:rPr>
              <w:t>Uzasadnienie wyboru</w:t>
            </w:r>
            <w:r w:rsidRPr="00A631DD">
              <w:rPr>
                <w:color w:val="000000"/>
              </w:rPr>
              <w:t>:</w:t>
            </w:r>
          </w:p>
          <w:p w:rsidR="00506DB2" w:rsidRPr="00A631DD" w:rsidRDefault="00506DB2" w:rsidP="00992B03">
            <w:pPr>
              <w:pStyle w:val="Nagwek"/>
              <w:tabs>
                <w:tab w:val="left" w:pos="708"/>
              </w:tabs>
              <w:jc w:val="both"/>
            </w:pPr>
            <w:r w:rsidRPr="00A631DD">
              <w:t>art. 239 ust. 1 ustawy z dnia 11 września 2019 r. - Prawo zamówień publicznych (</w:t>
            </w:r>
            <w:proofErr w:type="spellStart"/>
            <w:r w:rsidRPr="00A631DD">
              <w:t>t.j</w:t>
            </w:r>
            <w:proofErr w:type="spellEnd"/>
            <w:r w:rsidRPr="00A631DD">
              <w:t>. Dz. U. z 2024 r. poz. 1320) - najkorzystniejsza oferta przy zadanym kryterium "cena" oraz "termin realizacji dostaw".</w:t>
            </w:r>
          </w:p>
        </w:tc>
      </w:tr>
      <w:tr w:rsidR="00506DB2" w:rsidRPr="00A631DD" w:rsidTr="004B682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A631DD" w:rsidRDefault="00506DB2" w:rsidP="004B682E">
            <w:pPr>
              <w:spacing w:before="120" w:after="240"/>
              <w:jc w:val="both"/>
            </w:pPr>
            <w:r w:rsidRPr="00A631DD">
              <w:rPr>
                <w:b/>
                <w:bCs/>
              </w:rPr>
              <w:lastRenderedPageBreak/>
              <w:t>Część nr 35</w:t>
            </w:r>
            <w:r w:rsidRPr="00A631DD">
              <w:t xml:space="preserve">: </w:t>
            </w:r>
            <w:r w:rsidRPr="00992B03">
              <w:rPr>
                <w:b/>
              </w:rPr>
              <w:t>Filtry do przesączania kropli ocznych</w:t>
            </w:r>
          </w:p>
          <w:p w:rsidR="00506DB2" w:rsidRPr="00A631DD" w:rsidRDefault="00506DB2" w:rsidP="004B682E">
            <w:pPr>
              <w:spacing w:before="60" w:line="360" w:lineRule="auto"/>
              <w:jc w:val="both"/>
              <w:rPr>
                <w:b/>
              </w:rPr>
            </w:pPr>
            <w:r w:rsidRPr="00A631DD">
              <w:rPr>
                <w:b/>
              </w:rPr>
              <w:t>CONSULTRONIX S</w:t>
            </w:r>
            <w:r w:rsidR="00DD4A01">
              <w:rPr>
                <w:b/>
              </w:rPr>
              <w:t>p</w:t>
            </w:r>
            <w:r w:rsidRPr="00A631DD">
              <w:rPr>
                <w:b/>
              </w:rPr>
              <w:t>.</w:t>
            </w:r>
            <w:r w:rsidR="00DD4A01">
              <w:rPr>
                <w:b/>
              </w:rPr>
              <w:t xml:space="preserve"> z o.o.</w:t>
            </w:r>
          </w:p>
          <w:p w:rsidR="00506DB2" w:rsidRPr="00A631DD" w:rsidRDefault="00506DB2" w:rsidP="00992B03">
            <w:pPr>
              <w:spacing w:line="360" w:lineRule="auto"/>
              <w:jc w:val="both"/>
              <w:rPr>
                <w:bCs/>
              </w:rPr>
            </w:pPr>
            <w:r w:rsidRPr="00A631DD">
              <w:rPr>
                <w:bCs/>
              </w:rPr>
              <w:t>Przemysłowa 17</w:t>
            </w:r>
            <w:r w:rsidR="00992B03">
              <w:rPr>
                <w:bCs/>
              </w:rPr>
              <w:t xml:space="preserve">, </w:t>
            </w:r>
            <w:r w:rsidRPr="00A631DD">
              <w:rPr>
                <w:bCs/>
              </w:rPr>
              <w:t>32-083 Balice</w:t>
            </w:r>
          </w:p>
          <w:p w:rsidR="00992B03" w:rsidRPr="006D3A5A" w:rsidRDefault="00992B03" w:rsidP="00992B03">
            <w:pPr>
              <w:jc w:val="both"/>
              <w:rPr>
                <w:sz w:val="16"/>
                <w:szCs w:val="16"/>
              </w:rPr>
            </w:pPr>
          </w:p>
          <w:p w:rsidR="00506DB2" w:rsidRPr="00A631DD" w:rsidRDefault="00506DB2" w:rsidP="004B682E">
            <w:pPr>
              <w:spacing w:line="360" w:lineRule="auto"/>
              <w:jc w:val="both"/>
              <w:rPr>
                <w:bCs/>
              </w:rPr>
            </w:pPr>
            <w:r w:rsidRPr="00A631DD">
              <w:t xml:space="preserve">za cenę wykonania przedmiotu zamówienia w wysokości </w:t>
            </w:r>
            <w:r w:rsidRPr="00A631DD">
              <w:rPr>
                <w:b/>
              </w:rPr>
              <w:t>10 260.00 zł</w:t>
            </w:r>
            <w:r w:rsidRPr="00A631DD">
              <w:t xml:space="preserve"> </w:t>
            </w:r>
            <w:r w:rsidRPr="00A631DD">
              <w:rPr>
                <w:b/>
                <w:bCs/>
              </w:rPr>
              <w:t>brutto</w:t>
            </w:r>
            <w:r w:rsidRPr="00A631DD">
              <w:rPr>
                <w:bCs/>
              </w:rPr>
              <w:t>.</w:t>
            </w:r>
          </w:p>
          <w:p w:rsidR="00506DB2" w:rsidRPr="00A631DD" w:rsidRDefault="00506DB2" w:rsidP="004B682E">
            <w:pPr>
              <w:spacing w:before="120" w:line="360" w:lineRule="auto"/>
              <w:jc w:val="both"/>
              <w:rPr>
                <w:color w:val="000000"/>
              </w:rPr>
            </w:pPr>
            <w:r w:rsidRPr="00A631DD">
              <w:rPr>
                <w:color w:val="000000"/>
                <w:u w:val="single"/>
              </w:rPr>
              <w:t>Uzasadnienie wyboru</w:t>
            </w:r>
            <w:r w:rsidRPr="00A631DD">
              <w:rPr>
                <w:color w:val="000000"/>
              </w:rPr>
              <w:t>:</w:t>
            </w:r>
          </w:p>
          <w:p w:rsidR="00506DB2" w:rsidRPr="00A631DD" w:rsidRDefault="00506DB2" w:rsidP="00F24546">
            <w:pPr>
              <w:pStyle w:val="Nagwek"/>
              <w:tabs>
                <w:tab w:val="left" w:pos="708"/>
              </w:tabs>
              <w:jc w:val="both"/>
            </w:pPr>
            <w:r w:rsidRPr="00A631DD">
              <w:t>art. 239 ust. 1 ustawy z dnia 11 września 2019 r. - Prawo zamówień publicznych (</w:t>
            </w:r>
            <w:proofErr w:type="spellStart"/>
            <w:r w:rsidRPr="00A631DD">
              <w:t>t.j</w:t>
            </w:r>
            <w:proofErr w:type="spellEnd"/>
            <w:r w:rsidRPr="00A631DD">
              <w:t>. Dz. U. z 2024 r. poz. 1320) - najkorzystniejsza oferta przy zadanym kryterium "cena" oraz "termin realizacji dostaw".</w:t>
            </w:r>
          </w:p>
        </w:tc>
      </w:tr>
    </w:tbl>
    <w:p w:rsidR="00D64136" w:rsidRPr="00A631DD" w:rsidRDefault="00D64136" w:rsidP="00D64136">
      <w:pPr>
        <w:spacing w:before="360" w:after="120" w:line="276" w:lineRule="auto"/>
        <w:jc w:val="both"/>
        <w:rPr>
          <w:color w:val="000000"/>
        </w:rPr>
      </w:pPr>
      <w:r w:rsidRPr="00A631DD">
        <w:rPr>
          <w:b/>
          <w:bCs/>
          <w:color w:val="000000"/>
        </w:rPr>
        <w:t>Punktacja przyznana ofertom w każdym kryterium oceny ofert wraz z łączną punktacją</w:t>
      </w:r>
      <w:r w:rsidRPr="00A631DD">
        <w:rPr>
          <w:color w:val="000000"/>
        </w:rPr>
        <w:t>:</w:t>
      </w:r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53"/>
        <w:gridCol w:w="3827"/>
        <w:gridCol w:w="2551"/>
        <w:gridCol w:w="1701"/>
      </w:tblGrid>
      <w:tr w:rsidR="00D64136" w:rsidRPr="00A631DD" w:rsidTr="00DD4A01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D64136" w:rsidRPr="001E6F6E" w:rsidRDefault="00D64136" w:rsidP="005E0D0A">
            <w:pPr>
              <w:spacing w:before="120" w:after="120"/>
              <w:jc w:val="center"/>
              <w:rPr>
                <w:bCs/>
                <w:color w:val="000000"/>
                <w:sz w:val="22"/>
                <w:szCs w:val="22"/>
              </w:rPr>
            </w:pPr>
            <w:r w:rsidRPr="001E6F6E">
              <w:rPr>
                <w:bCs/>
                <w:sz w:val="22"/>
                <w:szCs w:val="22"/>
              </w:rPr>
              <w:t>Część zamówienia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D64136" w:rsidRPr="001E6F6E" w:rsidRDefault="00D64136" w:rsidP="005E0D0A">
            <w:pPr>
              <w:spacing w:before="120" w:after="120"/>
              <w:jc w:val="center"/>
              <w:rPr>
                <w:bCs/>
                <w:sz w:val="22"/>
                <w:szCs w:val="22"/>
              </w:rPr>
            </w:pPr>
            <w:r w:rsidRPr="001E6F6E">
              <w:rPr>
                <w:bCs/>
                <w:sz w:val="22"/>
                <w:szCs w:val="22"/>
              </w:rPr>
              <w:t>Wykonawca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D64136" w:rsidRPr="001E6F6E" w:rsidRDefault="00D64136" w:rsidP="005E0D0A">
            <w:pPr>
              <w:spacing w:before="120" w:after="120"/>
              <w:jc w:val="center"/>
              <w:rPr>
                <w:bCs/>
                <w:color w:val="000000"/>
                <w:sz w:val="22"/>
                <w:szCs w:val="22"/>
              </w:rPr>
            </w:pPr>
            <w:r w:rsidRPr="001E6F6E">
              <w:rPr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D64136" w:rsidRPr="001E6F6E" w:rsidRDefault="00D64136" w:rsidP="005E0D0A">
            <w:pPr>
              <w:spacing w:before="120" w:after="120"/>
              <w:jc w:val="center"/>
              <w:rPr>
                <w:bCs/>
                <w:color w:val="000000"/>
                <w:sz w:val="22"/>
                <w:szCs w:val="22"/>
              </w:rPr>
            </w:pPr>
            <w:r w:rsidRPr="001E6F6E">
              <w:rPr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506DB2" w:rsidRPr="00A631DD" w:rsidTr="00DD4A01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DB2" w:rsidRPr="00A631DD" w:rsidRDefault="00506DB2" w:rsidP="004B682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1 - Grupa A - Przewód pokarmowy i metabolizm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A631DD" w:rsidRDefault="00506DB2" w:rsidP="004B682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631DD">
              <w:rPr>
                <w:b/>
                <w:bCs/>
                <w:sz w:val="22"/>
                <w:szCs w:val="22"/>
              </w:rPr>
              <w:t>ASCLEPIOS S.A.</w:t>
            </w:r>
          </w:p>
          <w:p w:rsidR="00ED390F" w:rsidRDefault="00506DB2" w:rsidP="006D3A5A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A631DD">
              <w:rPr>
                <w:sz w:val="22"/>
                <w:szCs w:val="22"/>
              </w:rPr>
              <w:t>Hubska</w:t>
            </w:r>
            <w:proofErr w:type="spellEnd"/>
            <w:r w:rsidRPr="00A631DD">
              <w:rPr>
                <w:sz w:val="22"/>
                <w:szCs w:val="22"/>
              </w:rPr>
              <w:t xml:space="preserve"> 44</w:t>
            </w:r>
            <w:r w:rsidR="006D3A5A">
              <w:rPr>
                <w:sz w:val="22"/>
                <w:szCs w:val="22"/>
              </w:rPr>
              <w:t xml:space="preserve">, </w:t>
            </w:r>
          </w:p>
          <w:p w:rsidR="00506DB2" w:rsidRPr="00A631DD" w:rsidRDefault="00506DB2" w:rsidP="006D3A5A">
            <w:pPr>
              <w:spacing w:line="276" w:lineRule="auto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50-502 Wrocław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A631DD" w:rsidRDefault="00506DB2" w:rsidP="004B682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1 - Cena - 100.00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DB2" w:rsidRPr="00A631DD" w:rsidRDefault="00506DB2" w:rsidP="004B682E">
            <w:pPr>
              <w:jc w:val="center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 xml:space="preserve">  100,00</w:t>
            </w:r>
          </w:p>
        </w:tc>
      </w:tr>
      <w:tr w:rsidR="001E6F6E" w:rsidRPr="00A631DD" w:rsidTr="00DD4A01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F6E" w:rsidRPr="00A631DD" w:rsidRDefault="001E6F6E" w:rsidP="004B682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1 - Grupa A - Przewód pokarmowy i metabolizm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F6E" w:rsidRPr="00A631DD" w:rsidRDefault="001E6F6E" w:rsidP="004B682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631DD">
              <w:rPr>
                <w:b/>
                <w:bCs/>
                <w:sz w:val="22"/>
                <w:szCs w:val="22"/>
              </w:rPr>
              <w:t>FARMACOL LOGISTYKA Sp. z o.o.</w:t>
            </w:r>
          </w:p>
          <w:p w:rsidR="00ED390F" w:rsidRDefault="001E6F6E" w:rsidP="00ED390F">
            <w:pPr>
              <w:spacing w:line="276" w:lineRule="auto"/>
              <w:rPr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Szopienicka 77</w:t>
            </w:r>
            <w:r w:rsidR="00ED390F">
              <w:rPr>
                <w:sz w:val="22"/>
                <w:szCs w:val="22"/>
              </w:rPr>
              <w:t xml:space="preserve">, </w:t>
            </w:r>
          </w:p>
          <w:p w:rsidR="001E6F6E" w:rsidRPr="00A631DD" w:rsidRDefault="001E6F6E" w:rsidP="00ED390F">
            <w:pPr>
              <w:spacing w:line="276" w:lineRule="auto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40-431 Katowice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F6E" w:rsidRDefault="001E6F6E" w:rsidP="004B682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1E6F6E" w:rsidRPr="001E6F6E" w:rsidRDefault="001E6F6E" w:rsidP="004B682E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1E6F6E">
              <w:rPr>
                <w:b/>
                <w:color w:val="000000"/>
                <w:sz w:val="22"/>
                <w:szCs w:val="22"/>
              </w:rPr>
              <w:t>Oferta odrzucona</w:t>
            </w:r>
          </w:p>
        </w:tc>
      </w:tr>
      <w:tr w:rsidR="00506DB2" w:rsidRPr="00A631DD" w:rsidTr="00DD4A01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DB2" w:rsidRPr="00A631DD" w:rsidRDefault="00506DB2" w:rsidP="004B682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 xml:space="preserve">2 - Grupa B - Krew </w:t>
            </w:r>
            <w:r w:rsidR="005A1DE9">
              <w:rPr>
                <w:sz w:val="22"/>
                <w:szCs w:val="22"/>
              </w:rPr>
              <w:t xml:space="preserve">                    </w:t>
            </w:r>
            <w:r w:rsidRPr="00A631DD">
              <w:rPr>
                <w:sz w:val="22"/>
                <w:szCs w:val="22"/>
              </w:rPr>
              <w:t>i układ krwiotwórczy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A631DD" w:rsidRDefault="00506DB2" w:rsidP="004B682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631DD">
              <w:rPr>
                <w:b/>
                <w:bCs/>
                <w:sz w:val="22"/>
                <w:szCs w:val="22"/>
              </w:rPr>
              <w:t>FARMACOL LOGISTYKA Sp. z o.o.</w:t>
            </w:r>
          </w:p>
          <w:p w:rsidR="00ED390F" w:rsidRDefault="00506DB2" w:rsidP="00ED390F">
            <w:pPr>
              <w:spacing w:line="276" w:lineRule="auto"/>
              <w:rPr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Szopienicka 77</w:t>
            </w:r>
            <w:r w:rsidR="00ED390F">
              <w:rPr>
                <w:sz w:val="22"/>
                <w:szCs w:val="22"/>
              </w:rPr>
              <w:t xml:space="preserve">, </w:t>
            </w:r>
          </w:p>
          <w:p w:rsidR="00506DB2" w:rsidRPr="00A631DD" w:rsidRDefault="00506DB2" w:rsidP="00ED390F">
            <w:pPr>
              <w:spacing w:line="276" w:lineRule="auto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40-431 Katowice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A631DD" w:rsidRDefault="00506DB2" w:rsidP="004B682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1 - Cena - 100.00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DB2" w:rsidRPr="00A631DD" w:rsidRDefault="00506DB2" w:rsidP="004B682E">
            <w:pPr>
              <w:jc w:val="center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 xml:space="preserve">  100,00</w:t>
            </w:r>
          </w:p>
        </w:tc>
      </w:tr>
      <w:tr w:rsidR="00506DB2" w:rsidRPr="00A631DD" w:rsidTr="00DD4A01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DB2" w:rsidRPr="00A631DD" w:rsidRDefault="00506DB2" w:rsidP="004B682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3 - Grupa C - Układ sercowo-naczyniowy I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A631DD" w:rsidRDefault="00506DB2" w:rsidP="004B682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631DD">
              <w:rPr>
                <w:b/>
                <w:bCs/>
                <w:sz w:val="22"/>
                <w:szCs w:val="22"/>
              </w:rPr>
              <w:t>FARMACOL LOGISTYKA Sp. z o.o.</w:t>
            </w:r>
          </w:p>
          <w:p w:rsidR="00ED390F" w:rsidRDefault="00506DB2" w:rsidP="00ED390F">
            <w:pPr>
              <w:spacing w:line="276" w:lineRule="auto"/>
              <w:rPr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Szopienicka 77</w:t>
            </w:r>
            <w:r w:rsidR="00ED390F">
              <w:rPr>
                <w:sz w:val="22"/>
                <w:szCs w:val="22"/>
              </w:rPr>
              <w:t xml:space="preserve">, </w:t>
            </w:r>
          </w:p>
          <w:p w:rsidR="00D31C4E" w:rsidRPr="00A631DD" w:rsidRDefault="00506DB2" w:rsidP="00ED390F">
            <w:pPr>
              <w:spacing w:line="276" w:lineRule="auto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40-431 Katowice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A631DD" w:rsidRDefault="00506DB2" w:rsidP="004B682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1 - Cena - 100.00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DB2" w:rsidRPr="00A631DD" w:rsidRDefault="00506DB2" w:rsidP="004B682E">
            <w:pPr>
              <w:jc w:val="center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 xml:space="preserve">  100,00</w:t>
            </w:r>
          </w:p>
        </w:tc>
      </w:tr>
      <w:tr w:rsidR="00D31C4E" w:rsidRPr="00A631DD" w:rsidTr="00DD4A01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C4E" w:rsidRPr="00A631DD" w:rsidRDefault="00D31C4E" w:rsidP="004B682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3 - Grupa C - Układ sercowo-naczyniowy I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4E" w:rsidRPr="00A631DD" w:rsidRDefault="00D31C4E" w:rsidP="004B682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631DD">
              <w:rPr>
                <w:b/>
                <w:bCs/>
                <w:sz w:val="22"/>
                <w:szCs w:val="22"/>
              </w:rPr>
              <w:t>ASCLEPIOS S.A.</w:t>
            </w:r>
          </w:p>
          <w:p w:rsidR="00ED390F" w:rsidRDefault="00D31C4E" w:rsidP="00ED390F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A631DD">
              <w:rPr>
                <w:sz w:val="22"/>
                <w:szCs w:val="22"/>
              </w:rPr>
              <w:t>Hubska</w:t>
            </w:r>
            <w:proofErr w:type="spellEnd"/>
            <w:r w:rsidRPr="00A631DD">
              <w:rPr>
                <w:sz w:val="22"/>
                <w:szCs w:val="22"/>
              </w:rPr>
              <w:t xml:space="preserve"> 44</w:t>
            </w:r>
            <w:r w:rsidR="00ED390F">
              <w:rPr>
                <w:sz w:val="22"/>
                <w:szCs w:val="22"/>
              </w:rPr>
              <w:t xml:space="preserve">, </w:t>
            </w:r>
          </w:p>
          <w:p w:rsidR="00D31C4E" w:rsidRPr="00A631DD" w:rsidRDefault="00D31C4E" w:rsidP="00ED390F">
            <w:pPr>
              <w:spacing w:line="276" w:lineRule="auto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50-502 Wrocław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4E" w:rsidRDefault="00D31C4E" w:rsidP="004B682E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  <w:p w:rsidR="00D31C4E" w:rsidRPr="00A631DD" w:rsidRDefault="00D31C4E" w:rsidP="004B682E">
            <w:pPr>
              <w:jc w:val="center"/>
              <w:rPr>
                <w:color w:val="000000"/>
                <w:sz w:val="22"/>
                <w:szCs w:val="22"/>
              </w:rPr>
            </w:pPr>
            <w:r w:rsidRPr="001E6F6E">
              <w:rPr>
                <w:b/>
                <w:color w:val="000000"/>
                <w:sz w:val="22"/>
                <w:szCs w:val="22"/>
              </w:rPr>
              <w:t>Oferta odrzucona</w:t>
            </w:r>
          </w:p>
        </w:tc>
      </w:tr>
      <w:tr w:rsidR="00506DB2" w:rsidRPr="00A631DD" w:rsidTr="00DD4A01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DB2" w:rsidRPr="00A631DD" w:rsidRDefault="00506DB2" w:rsidP="004B682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4 - Grupa Ca - Układ sercowo-naczyniowy II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4E" w:rsidRDefault="00506DB2" w:rsidP="004B682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631DD">
              <w:rPr>
                <w:b/>
                <w:bCs/>
                <w:sz w:val="22"/>
                <w:szCs w:val="22"/>
              </w:rPr>
              <w:t xml:space="preserve">SERVIER POLSKA SERVICES </w:t>
            </w:r>
          </w:p>
          <w:p w:rsidR="00506DB2" w:rsidRPr="00A631DD" w:rsidRDefault="00506DB2" w:rsidP="004B682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631DD">
              <w:rPr>
                <w:b/>
                <w:bCs/>
                <w:sz w:val="22"/>
                <w:szCs w:val="22"/>
              </w:rPr>
              <w:t>Sp. z o.o.</w:t>
            </w:r>
          </w:p>
          <w:p w:rsidR="00506DB2" w:rsidRPr="00A631DD" w:rsidRDefault="00506DB2" w:rsidP="00ED390F">
            <w:pPr>
              <w:spacing w:line="276" w:lineRule="auto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Burakowska 14</w:t>
            </w:r>
            <w:r w:rsidR="00ED390F">
              <w:rPr>
                <w:sz w:val="22"/>
                <w:szCs w:val="22"/>
              </w:rPr>
              <w:t xml:space="preserve">, </w:t>
            </w:r>
            <w:r w:rsidRPr="00A631DD">
              <w:rPr>
                <w:sz w:val="22"/>
                <w:szCs w:val="22"/>
              </w:rPr>
              <w:t>01-066 Warszawa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A631DD" w:rsidRDefault="00506DB2" w:rsidP="004B682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1 - Cena - 100.00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DB2" w:rsidRPr="00A631DD" w:rsidRDefault="00506DB2" w:rsidP="004B682E">
            <w:pPr>
              <w:jc w:val="center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 xml:space="preserve">  100,00</w:t>
            </w:r>
          </w:p>
        </w:tc>
      </w:tr>
      <w:tr w:rsidR="00506DB2" w:rsidRPr="00A631DD" w:rsidTr="00DD4A01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DB2" w:rsidRPr="00A631DD" w:rsidRDefault="00506DB2" w:rsidP="004B682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6 - Grupa H - Leki hormonalne do stosowania wewnętrznego (bez hormonów płciowych)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A631DD" w:rsidRDefault="00506DB2" w:rsidP="004B682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631DD">
              <w:rPr>
                <w:b/>
                <w:bCs/>
                <w:sz w:val="22"/>
                <w:szCs w:val="22"/>
              </w:rPr>
              <w:t>ASCLEPIOS S.A.</w:t>
            </w:r>
          </w:p>
          <w:p w:rsidR="00506DB2" w:rsidRPr="00A631DD" w:rsidRDefault="00506DB2" w:rsidP="004B682E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A631DD">
              <w:rPr>
                <w:sz w:val="22"/>
                <w:szCs w:val="22"/>
              </w:rPr>
              <w:t>Hubska</w:t>
            </w:r>
            <w:proofErr w:type="spellEnd"/>
            <w:r w:rsidRPr="00A631DD">
              <w:rPr>
                <w:sz w:val="22"/>
                <w:szCs w:val="22"/>
              </w:rPr>
              <w:t xml:space="preserve"> 44</w:t>
            </w:r>
          </w:p>
          <w:p w:rsidR="00506DB2" w:rsidRPr="00A631DD" w:rsidRDefault="00506DB2" w:rsidP="004B682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50-502 Wrocław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A631DD" w:rsidRDefault="00506DB2" w:rsidP="004B682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1 - Cena - 100.00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DB2" w:rsidRPr="00A631DD" w:rsidRDefault="00506DB2" w:rsidP="004B682E">
            <w:pPr>
              <w:jc w:val="center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 xml:space="preserve">  100,00</w:t>
            </w:r>
          </w:p>
        </w:tc>
      </w:tr>
      <w:tr w:rsidR="00506DB2" w:rsidRPr="00A631DD" w:rsidTr="00DD4A01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DB2" w:rsidRDefault="00506DB2" w:rsidP="004B682E">
            <w:pPr>
              <w:spacing w:before="40" w:after="40"/>
              <w:rPr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6 - Grupa H - Leki hormonalne do stosowania wewnętrznego (bez hormonów płciowych)</w:t>
            </w:r>
          </w:p>
          <w:p w:rsidR="00855104" w:rsidRDefault="00855104" w:rsidP="004B682E">
            <w:pPr>
              <w:spacing w:before="40" w:after="40"/>
              <w:rPr>
                <w:sz w:val="22"/>
                <w:szCs w:val="22"/>
              </w:rPr>
            </w:pPr>
          </w:p>
          <w:p w:rsidR="00855104" w:rsidRPr="00A631DD" w:rsidRDefault="00855104" w:rsidP="004B682E">
            <w:pPr>
              <w:spacing w:before="40"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A631DD" w:rsidRDefault="00506DB2" w:rsidP="004B682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631DD">
              <w:rPr>
                <w:b/>
                <w:bCs/>
                <w:sz w:val="22"/>
                <w:szCs w:val="22"/>
              </w:rPr>
              <w:t>URTICA Sp. z o.o.</w:t>
            </w:r>
          </w:p>
          <w:p w:rsidR="00506DB2" w:rsidRPr="00A631DD" w:rsidRDefault="00506DB2" w:rsidP="004B682E">
            <w:pPr>
              <w:spacing w:line="276" w:lineRule="auto"/>
              <w:rPr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Krzemieniecka 120</w:t>
            </w:r>
          </w:p>
          <w:p w:rsidR="00506DB2" w:rsidRPr="00A631DD" w:rsidRDefault="00506DB2" w:rsidP="004B682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54-613 Wrocław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A631DD" w:rsidRDefault="00506DB2" w:rsidP="004B682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1 - Cena - 79.88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DB2" w:rsidRPr="00A631DD" w:rsidRDefault="00506DB2" w:rsidP="004B682E">
            <w:pPr>
              <w:jc w:val="center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 xml:space="preserve">  79,88</w:t>
            </w:r>
          </w:p>
        </w:tc>
      </w:tr>
      <w:tr w:rsidR="00506DB2" w:rsidRPr="00A631DD" w:rsidTr="00DD4A01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DB2" w:rsidRPr="00A631DD" w:rsidRDefault="00506DB2" w:rsidP="004B682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lastRenderedPageBreak/>
              <w:t xml:space="preserve">7 - </w:t>
            </w:r>
            <w:proofErr w:type="spellStart"/>
            <w:r w:rsidRPr="00A631DD">
              <w:rPr>
                <w:sz w:val="22"/>
                <w:szCs w:val="22"/>
              </w:rPr>
              <w:t>Amfoterycyna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A631DD" w:rsidRDefault="00506DB2" w:rsidP="004B682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631DD">
              <w:rPr>
                <w:b/>
                <w:bCs/>
                <w:sz w:val="22"/>
                <w:szCs w:val="22"/>
              </w:rPr>
              <w:t>URTICA Sp. z o.o.</w:t>
            </w:r>
          </w:p>
          <w:p w:rsidR="00506DB2" w:rsidRPr="00A631DD" w:rsidRDefault="00506DB2" w:rsidP="004B682E">
            <w:pPr>
              <w:spacing w:line="276" w:lineRule="auto"/>
              <w:rPr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Krzemieniecka 120</w:t>
            </w:r>
          </w:p>
          <w:p w:rsidR="00506DB2" w:rsidRPr="00A631DD" w:rsidRDefault="00506DB2" w:rsidP="004B682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54-613 Wrocław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A631DD" w:rsidRDefault="00506DB2" w:rsidP="004B682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1 - Cena - 100.00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DB2" w:rsidRPr="00A631DD" w:rsidRDefault="00506DB2" w:rsidP="004B682E">
            <w:pPr>
              <w:jc w:val="center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 xml:space="preserve">  100,00</w:t>
            </w:r>
          </w:p>
        </w:tc>
      </w:tr>
      <w:tr w:rsidR="00506DB2" w:rsidRPr="00A631DD" w:rsidTr="00DD4A01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DB2" w:rsidRPr="00A631DD" w:rsidRDefault="00506DB2" w:rsidP="004B682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8 - Grupa J - Leki stosowane w zakażeniach I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A631DD" w:rsidRDefault="00506DB2" w:rsidP="004B682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631DD">
              <w:rPr>
                <w:b/>
                <w:bCs/>
                <w:sz w:val="22"/>
                <w:szCs w:val="22"/>
              </w:rPr>
              <w:t>FARMACOL LOGISTYKA Sp. z o.o.</w:t>
            </w:r>
          </w:p>
          <w:p w:rsidR="00506DB2" w:rsidRPr="00A631DD" w:rsidRDefault="00506DB2" w:rsidP="004B682E">
            <w:pPr>
              <w:spacing w:line="276" w:lineRule="auto"/>
              <w:rPr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Szopienicka 77</w:t>
            </w:r>
          </w:p>
          <w:p w:rsidR="00506DB2" w:rsidRPr="00A631DD" w:rsidRDefault="00506DB2" w:rsidP="004B682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40-431 Katowice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A631DD" w:rsidRDefault="00506DB2" w:rsidP="004B682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1 - Cena - 100.00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DB2" w:rsidRPr="00A631DD" w:rsidRDefault="00506DB2" w:rsidP="004B682E">
            <w:pPr>
              <w:jc w:val="center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 xml:space="preserve">  100,00</w:t>
            </w:r>
          </w:p>
        </w:tc>
      </w:tr>
      <w:tr w:rsidR="00506DB2" w:rsidRPr="00A631DD" w:rsidTr="00DD4A01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DB2" w:rsidRPr="00A631DD" w:rsidRDefault="00506DB2" w:rsidP="004B682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10 - Grupa Ja - Leki stosowane w zakażeniach II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A631DD" w:rsidRDefault="00506DB2" w:rsidP="004B682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631DD">
              <w:rPr>
                <w:b/>
                <w:bCs/>
                <w:sz w:val="22"/>
                <w:szCs w:val="22"/>
              </w:rPr>
              <w:t>ASCLEPIOS S.A.</w:t>
            </w:r>
          </w:p>
          <w:p w:rsidR="00506DB2" w:rsidRPr="00A631DD" w:rsidRDefault="00506DB2" w:rsidP="004B682E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A631DD">
              <w:rPr>
                <w:sz w:val="22"/>
                <w:szCs w:val="22"/>
              </w:rPr>
              <w:t>Hubska</w:t>
            </w:r>
            <w:proofErr w:type="spellEnd"/>
            <w:r w:rsidRPr="00A631DD">
              <w:rPr>
                <w:sz w:val="22"/>
                <w:szCs w:val="22"/>
              </w:rPr>
              <w:t xml:space="preserve"> 44</w:t>
            </w:r>
          </w:p>
          <w:p w:rsidR="00506DB2" w:rsidRPr="00A631DD" w:rsidRDefault="00506DB2" w:rsidP="004B682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50-502 Wrocław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A631DD" w:rsidRDefault="00506DB2" w:rsidP="004B682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1 - Cena - 100.00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DB2" w:rsidRPr="00A631DD" w:rsidRDefault="00506DB2" w:rsidP="004B682E">
            <w:pPr>
              <w:jc w:val="center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 xml:space="preserve">  100,00</w:t>
            </w:r>
          </w:p>
        </w:tc>
      </w:tr>
      <w:tr w:rsidR="00D31C4E" w:rsidRPr="00A631DD" w:rsidTr="00DD4A01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C4E" w:rsidRPr="00A631DD" w:rsidRDefault="00D31C4E" w:rsidP="004B682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10 - Grupa Ja - Leki stosowane w zakażeniach II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4E" w:rsidRPr="00A631DD" w:rsidRDefault="00D31C4E" w:rsidP="004B682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631DD">
              <w:rPr>
                <w:b/>
                <w:bCs/>
                <w:sz w:val="22"/>
                <w:szCs w:val="22"/>
              </w:rPr>
              <w:t>TRAMCO Sp. z o.o.</w:t>
            </w:r>
          </w:p>
          <w:p w:rsidR="00D31C4E" w:rsidRPr="00A631DD" w:rsidRDefault="00D31C4E" w:rsidP="004B682E">
            <w:pPr>
              <w:spacing w:line="276" w:lineRule="auto"/>
              <w:rPr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Wolska 14</w:t>
            </w:r>
          </w:p>
          <w:p w:rsidR="00D31C4E" w:rsidRPr="00A631DD" w:rsidRDefault="00D31C4E" w:rsidP="004B682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05-860 Płochocin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C4E" w:rsidRDefault="00D31C4E" w:rsidP="004B682E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  <w:p w:rsidR="00D31C4E" w:rsidRPr="00A631DD" w:rsidRDefault="00D31C4E" w:rsidP="004B682E">
            <w:pPr>
              <w:jc w:val="center"/>
              <w:rPr>
                <w:color w:val="000000"/>
                <w:sz w:val="22"/>
                <w:szCs w:val="22"/>
              </w:rPr>
            </w:pPr>
            <w:r w:rsidRPr="001E6F6E">
              <w:rPr>
                <w:b/>
                <w:color w:val="000000"/>
                <w:sz w:val="22"/>
                <w:szCs w:val="22"/>
              </w:rPr>
              <w:t>Oferta odrzucona</w:t>
            </w:r>
          </w:p>
        </w:tc>
      </w:tr>
      <w:tr w:rsidR="00506DB2" w:rsidRPr="00A631DD" w:rsidTr="00DD4A01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DB2" w:rsidRPr="00A631DD" w:rsidRDefault="00506DB2" w:rsidP="004B682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11 - Grupa M - Układ mięśniowo-szkieletowy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A631DD" w:rsidRDefault="00506DB2" w:rsidP="004B682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631DD">
              <w:rPr>
                <w:b/>
                <w:bCs/>
                <w:sz w:val="22"/>
                <w:szCs w:val="22"/>
              </w:rPr>
              <w:t>ASCLEPIOS S.A.</w:t>
            </w:r>
          </w:p>
          <w:p w:rsidR="00506DB2" w:rsidRPr="00A631DD" w:rsidRDefault="00506DB2" w:rsidP="004B682E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A631DD">
              <w:rPr>
                <w:sz w:val="22"/>
                <w:szCs w:val="22"/>
              </w:rPr>
              <w:t>Hubska</w:t>
            </w:r>
            <w:proofErr w:type="spellEnd"/>
            <w:r w:rsidRPr="00A631DD">
              <w:rPr>
                <w:sz w:val="22"/>
                <w:szCs w:val="22"/>
              </w:rPr>
              <w:t xml:space="preserve"> 44</w:t>
            </w:r>
          </w:p>
          <w:p w:rsidR="00506DB2" w:rsidRPr="00A631DD" w:rsidRDefault="00506DB2" w:rsidP="004B682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50-502 Wrocław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A631DD" w:rsidRDefault="00506DB2" w:rsidP="004B682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1 - Cena - 100.00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DB2" w:rsidRPr="00A631DD" w:rsidRDefault="00506DB2" w:rsidP="004B682E">
            <w:pPr>
              <w:jc w:val="center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 xml:space="preserve">  100,00</w:t>
            </w:r>
          </w:p>
        </w:tc>
      </w:tr>
      <w:tr w:rsidR="00506DB2" w:rsidRPr="00A631DD" w:rsidTr="00DD4A01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DB2" w:rsidRPr="00A631DD" w:rsidRDefault="00506DB2" w:rsidP="004B682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11 - Grupa M - Układ mięśniowo-szkieletowy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A631DD" w:rsidRDefault="00506DB2" w:rsidP="004B682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631DD">
              <w:rPr>
                <w:b/>
                <w:bCs/>
                <w:sz w:val="22"/>
                <w:szCs w:val="22"/>
              </w:rPr>
              <w:t>URTICA Sp. z o.o.</w:t>
            </w:r>
          </w:p>
          <w:p w:rsidR="00506DB2" w:rsidRPr="00A631DD" w:rsidRDefault="00506DB2" w:rsidP="004B682E">
            <w:pPr>
              <w:spacing w:line="276" w:lineRule="auto"/>
              <w:rPr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Krzemieniecka 120</w:t>
            </w:r>
          </w:p>
          <w:p w:rsidR="00506DB2" w:rsidRPr="00A631DD" w:rsidRDefault="00506DB2" w:rsidP="004B682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54-613 Wrocław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A631DD" w:rsidRDefault="00506DB2" w:rsidP="004B682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1 - Cena - 75.77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DB2" w:rsidRPr="00A631DD" w:rsidRDefault="00506DB2" w:rsidP="004B682E">
            <w:pPr>
              <w:jc w:val="center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 xml:space="preserve">  75,77</w:t>
            </w:r>
          </w:p>
        </w:tc>
      </w:tr>
      <w:tr w:rsidR="00506DB2" w:rsidRPr="00A631DD" w:rsidTr="00DD4A01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DB2" w:rsidRPr="00A631DD" w:rsidRDefault="00506DB2" w:rsidP="004B682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12 - Grupa N - Ośrodkowy Układ Nerwowy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A631DD" w:rsidRDefault="00506DB2" w:rsidP="004B682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631DD">
              <w:rPr>
                <w:b/>
                <w:bCs/>
                <w:sz w:val="22"/>
                <w:szCs w:val="22"/>
              </w:rPr>
              <w:t>ASCLEPIOS S.A.</w:t>
            </w:r>
          </w:p>
          <w:p w:rsidR="00506DB2" w:rsidRPr="00A631DD" w:rsidRDefault="00506DB2" w:rsidP="004B682E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A631DD">
              <w:rPr>
                <w:sz w:val="22"/>
                <w:szCs w:val="22"/>
              </w:rPr>
              <w:t>Hubska</w:t>
            </w:r>
            <w:proofErr w:type="spellEnd"/>
            <w:r w:rsidRPr="00A631DD">
              <w:rPr>
                <w:sz w:val="22"/>
                <w:szCs w:val="22"/>
              </w:rPr>
              <w:t xml:space="preserve"> 44</w:t>
            </w:r>
          </w:p>
          <w:p w:rsidR="00506DB2" w:rsidRPr="00A631DD" w:rsidRDefault="00506DB2" w:rsidP="004B682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50-502 Wrocław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A631DD" w:rsidRDefault="00506DB2" w:rsidP="004B682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1 - Cena - 100.00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DB2" w:rsidRPr="00A631DD" w:rsidRDefault="00506DB2" w:rsidP="004B682E">
            <w:pPr>
              <w:jc w:val="center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 xml:space="preserve">  100,00</w:t>
            </w:r>
          </w:p>
        </w:tc>
      </w:tr>
      <w:tr w:rsidR="00290E6F" w:rsidRPr="00A631DD" w:rsidTr="00DD4A01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E6F" w:rsidRPr="00A631DD" w:rsidRDefault="00290E6F" w:rsidP="004B682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12 - Grupa N - Ośrodkowy Układ Nerwowy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E6F" w:rsidRPr="00A631DD" w:rsidRDefault="00290E6F" w:rsidP="004B682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631DD">
              <w:rPr>
                <w:b/>
                <w:bCs/>
                <w:sz w:val="22"/>
                <w:szCs w:val="22"/>
              </w:rPr>
              <w:t>FARMACOL LOGISTYKA Sp. z o.o.</w:t>
            </w:r>
          </w:p>
          <w:p w:rsidR="00290E6F" w:rsidRPr="00A631DD" w:rsidRDefault="00290E6F" w:rsidP="004B682E">
            <w:pPr>
              <w:spacing w:line="276" w:lineRule="auto"/>
              <w:rPr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Szopienicka 77</w:t>
            </w:r>
          </w:p>
          <w:p w:rsidR="00290E6F" w:rsidRPr="00A631DD" w:rsidRDefault="00290E6F" w:rsidP="004B682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40-431 Katowice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E6F" w:rsidRDefault="00290E6F" w:rsidP="004B682E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  <w:p w:rsidR="00290E6F" w:rsidRPr="00A631DD" w:rsidRDefault="00290E6F" w:rsidP="004B682E">
            <w:pPr>
              <w:jc w:val="center"/>
              <w:rPr>
                <w:color w:val="000000"/>
                <w:sz w:val="22"/>
                <w:szCs w:val="22"/>
              </w:rPr>
            </w:pPr>
            <w:r w:rsidRPr="001E6F6E">
              <w:rPr>
                <w:b/>
                <w:color w:val="000000"/>
                <w:sz w:val="22"/>
                <w:szCs w:val="22"/>
              </w:rPr>
              <w:t>Oferta odrzucona</w:t>
            </w:r>
          </w:p>
        </w:tc>
      </w:tr>
      <w:tr w:rsidR="00506DB2" w:rsidRPr="00A631DD" w:rsidTr="00DD4A01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DB2" w:rsidRPr="00A631DD" w:rsidRDefault="00506DB2" w:rsidP="004B682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 xml:space="preserve">16 - </w:t>
            </w:r>
            <w:proofErr w:type="spellStart"/>
            <w:r w:rsidRPr="00A631DD">
              <w:rPr>
                <w:sz w:val="22"/>
                <w:szCs w:val="22"/>
              </w:rPr>
              <w:t>Enoksyparyna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A631DD" w:rsidRDefault="00506DB2" w:rsidP="004B682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631DD">
              <w:rPr>
                <w:b/>
                <w:bCs/>
                <w:sz w:val="22"/>
                <w:szCs w:val="22"/>
              </w:rPr>
              <w:t>ASCLEPIOS S.A.</w:t>
            </w:r>
          </w:p>
          <w:p w:rsidR="00506DB2" w:rsidRPr="00A631DD" w:rsidRDefault="00506DB2" w:rsidP="004B682E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A631DD">
              <w:rPr>
                <w:sz w:val="22"/>
                <w:szCs w:val="22"/>
              </w:rPr>
              <w:t>Hubska</w:t>
            </w:r>
            <w:proofErr w:type="spellEnd"/>
            <w:r w:rsidRPr="00A631DD">
              <w:rPr>
                <w:sz w:val="22"/>
                <w:szCs w:val="22"/>
              </w:rPr>
              <w:t xml:space="preserve"> 44</w:t>
            </w:r>
          </w:p>
          <w:p w:rsidR="00506DB2" w:rsidRPr="00A631DD" w:rsidRDefault="00506DB2" w:rsidP="004B682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50-502 Wrocław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A631DD" w:rsidRDefault="00506DB2" w:rsidP="004B682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1 - Cena - 100.00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DB2" w:rsidRPr="00A631DD" w:rsidRDefault="00506DB2" w:rsidP="004B682E">
            <w:pPr>
              <w:jc w:val="center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 xml:space="preserve">  100,00</w:t>
            </w:r>
          </w:p>
        </w:tc>
      </w:tr>
      <w:tr w:rsidR="00506DB2" w:rsidRPr="00A631DD" w:rsidTr="00DD4A01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DB2" w:rsidRPr="00A631DD" w:rsidRDefault="00506DB2" w:rsidP="004B682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 xml:space="preserve">16 - </w:t>
            </w:r>
            <w:proofErr w:type="spellStart"/>
            <w:r w:rsidRPr="00A631DD">
              <w:rPr>
                <w:sz w:val="22"/>
                <w:szCs w:val="22"/>
              </w:rPr>
              <w:t>Enoksyparyna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A631DD" w:rsidRDefault="00290E6F" w:rsidP="004B682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</w:t>
            </w:r>
            <w:r w:rsidR="00506DB2" w:rsidRPr="00A631DD">
              <w:rPr>
                <w:b/>
                <w:bCs/>
                <w:sz w:val="22"/>
                <w:szCs w:val="22"/>
              </w:rPr>
              <w:t>RTICA Sp. z o.o.</w:t>
            </w:r>
          </w:p>
          <w:p w:rsidR="00506DB2" w:rsidRPr="00A631DD" w:rsidRDefault="00506DB2" w:rsidP="004B682E">
            <w:pPr>
              <w:spacing w:line="276" w:lineRule="auto"/>
              <w:rPr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Krzemieniecka 120</w:t>
            </w:r>
          </w:p>
          <w:p w:rsidR="00506DB2" w:rsidRPr="00A631DD" w:rsidRDefault="00506DB2" w:rsidP="004B682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54-613 Wrocław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A631DD" w:rsidRDefault="00506DB2" w:rsidP="004B682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1 - Cena - 95.92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DB2" w:rsidRPr="00A631DD" w:rsidRDefault="00506DB2" w:rsidP="004B682E">
            <w:pPr>
              <w:jc w:val="center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 xml:space="preserve">  95,92</w:t>
            </w:r>
          </w:p>
        </w:tc>
      </w:tr>
      <w:tr w:rsidR="00290E6F" w:rsidRPr="00A631DD" w:rsidTr="00DD4A01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E6F" w:rsidRPr="00A631DD" w:rsidRDefault="00290E6F" w:rsidP="004B682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 xml:space="preserve">16 - </w:t>
            </w:r>
            <w:proofErr w:type="spellStart"/>
            <w:r w:rsidRPr="00A631DD">
              <w:rPr>
                <w:sz w:val="22"/>
                <w:szCs w:val="22"/>
              </w:rPr>
              <w:t>Enoksyparyna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E6F" w:rsidRPr="00A631DD" w:rsidRDefault="00290E6F" w:rsidP="004B682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631DD">
              <w:rPr>
                <w:b/>
                <w:bCs/>
                <w:sz w:val="22"/>
                <w:szCs w:val="22"/>
              </w:rPr>
              <w:t>TRAMCO Sp. z o.o.</w:t>
            </w:r>
          </w:p>
          <w:p w:rsidR="00290E6F" w:rsidRPr="00A631DD" w:rsidRDefault="00290E6F" w:rsidP="004B682E">
            <w:pPr>
              <w:spacing w:line="276" w:lineRule="auto"/>
              <w:rPr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Wolska 14</w:t>
            </w:r>
          </w:p>
          <w:p w:rsidR="00ED390F" w:rsidRPr="00A631DD" w:rsidRDefault="00290E6F" w:rsidP="00855104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05-860 Płochocin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E6F" w:rsidRDefault="00290E6F" w:rsidP="004B682E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  <w:p w:rsidR="00290E6F" w:rsidRPr="00A631DD" w:rsidRDefault="00290E6F" w:rsidP="004B682E">
            <w:pPr>
              <w:jc w:val="center"/>
              <w:rPr>
                <w:color w:val="000000"/>
                <w:sz w:val="22"/>
                <w:szCs w:val="22"/>
              </w:rPr>
            </w:pPr>
            <w:r w:rsidRPr="001E6F6E">
              <w:rPr>
                <w:b/>
                <w:color w:val="000000"/>
                <w:sz w:val="22"/>
                <w:szCs w:val="22"/>
              </w:rPr>
              <w:t>Oferta odrzucona</w:t>
            </w:r>
          </w:p>
        </w:tc>
      </w:tr>
      <w:tr w:rsidR="00506DB2" w:rsidRPr="00A631DD" w:rsidTr="00DD4A01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DB2" w:rsidRPr="00A631DD" w:rsidRDefault="00506DB2" w:rsidP="004B682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17 - Kontrast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A631DD" w:rsidRDefault="00506DB2" w:rsidP="004B682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631DD">
              <w:rPr>
                <w:b/>
                <w:bCs/>
                <w:sz w:val="22"/>
                <w:szCs w:val="22"/>
              </w:rPr>
              <w:t>ASCLEPIOS S.A.</w:t>
            </w:r>
          </w:p>
          <w:p w:rsidR="00506DB2" w:rsidRPr="00A631DD" w:rsidRDefault="00506DB2" w:rsidP="004B682E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A631DD">
              <w:rPr>
                <w:sz w:val="22"/>
                <w:szCs w:val="22"/>
              </w:rPr>
              <w:t>Hubska</w:t>
            </w:r>
            <w:proofErr w:type="spellEnd"/>
            <w:r w:rsidRPr="00A631DD">
              <w:rPr>
                <w:sz w:val="22"/>
                <w:szCs w:val="22"/>
              </w:rPr>
              <w:t xml:space="preserve"> 44</w:t>
            </w:r>
          </w:p>
          <w:p w:rsidR="00506DB2" w:rsidRPr="00A631DD" w:rsidRDefault="00506DB2" w:rsidP="004B682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50-502 Wrocław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A631DD" w:rsidRDefault="00506DB2" w:rsidP="004B682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1 - Cena - 100.00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DB2" w:rsidRPr="00A631DD" w:rsidRDefault="00506DB2" w:rsidP="004B682E">
            <w:pPr>
              <w:jc w:val="center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 xml:space="preserve">  100,00</w:t>
            </w:r>
          </w:p>
        </w:tc>
      </w:tr>
      <w:tr w:rsidR="00506DB2" w:rsidRPr="00A631DD" w:rsidTr="00DD4A01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DB2" w:rsidRPr="00A631DD" w:rsidRDefault="00506DB2" w:rsidP="004B682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 xml:space="preserve">18 - </w:t>
            </w:r>
            <w:proofErr w:type="spellStart"/>
            <w:r w:rsidRPr="00A631DD">
              <w:rPr>
                <w:sz w:val="22"/>
                <w:szCs w:val="22"/>
              </w:rPr>
              <w:t>Tiopental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A631DD" w:rsidRDefault="00506DB2" w:rsidP="004B682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631DD">
              <w:rPr>
                <w:b/>
                <w:bCs/>
                <w:sz w:val="22"/>
                <w:szCs w:val="22"/>
              </w:rPr>
              <w:t>ASCLEPIOS S.A.</w:t>
            </w:r>
          </w:p>
          <w:p w:rsidR="00506DB2" w:rsidRPr="00A631DD" w:rsidRDefault="00506DB2" w:rsidP="004B682E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A631DD">
              <w:rPr>
                <w:sz w:val="22"/>
                <w:szCs w:val="22"/>
              </w:rPr>
              <w:t>Hubska</w:t>
            </w:r>
            <w:proofErr w:type="spellEnd"/>
            <w:r w:rsidRPr="00A631DD">
              <w:rPr>
                <w:sz w:val="22"/>
                <w:szCs w:val="22"/>
              </w:rPr>
              <w:t xml:space="preserve"> 44</w:t>
            </w:r>
          </w:p>
          <w:p w:rsidR="00506DB2" w:rsidRPr="00A631DD" w:rsidRDefault="00506DB2" w:rsidP="004B682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50-502 Wrocław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A631DD" w:rsidRDefault="00506DB2" w:rsidP="004B682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1 - Cena - 100.00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DB2" w:rsidRPr="00A631DD" w:rsidRDefault="00506DB2" w:rsidP="004B682E">
            <w:pPr>
              <w:jc w:val="center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 xml:space="preserve">  100,00</w:t>
            </w:r>
          </w:p>
        </w:tc>
      </w:tr>
      <w:tr w:rsidR="00290E6F" w:rsidRPr="00A631DD" w:rsidTr="00DD4A01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E6F" w:rsidRPr="00A631DD" w:rsidRDefault="00290E6F" w:rsidP="004B682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 xml:space="preserve">18 - </w:t>
            </w:r>
            <w:proofErr w:type="spellStart"/>
            <w:r w:rsidRPr="00A631DD">
              <w:rPr>
                <w:sz w:val="22"/>
                <w:szCs w:val="22"/>
              </w:rPr>
              <w:t>Tiopental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E6F" w:rsidRPr="00A631DD" w:rsidRDefault="00290E6F" w:rsidP="004B682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631DD">
              <w:rPr>
                <w:b/>
                <w:bCs/>
                <w:sz w:val="22"/>
                <w:szCs w:val="22"/>
              </w:rPr>
              <w:t>TRAMCO Sp. z o.o.</w:t>
            </w:r>
          </w:p>
          <w:p w:rsidR="00290E6F" w:rsidRPr="00A631DD" w:rsidRDefault="00290E6F" w:rsidP="004B682E">
            <w:pPr>
              <w:spacing w:line="276" w:lineRule="auto"/>
              <w:rPr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Wolska 14</w:t>
            </w:r>
          </w:p>
          <w:p w:rsidR="00290E6F" w:rsidRDefault="00290E6F" w:rsidP="004B682E">
            <w:pPr>
              <w:spacing w:after="40" w:line="276" w:lineRule="auto"/>
              <w:rPr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05-860 Płochocin</w:t>
            </w:r>
          </w:p>
          <w:p w:rsidR="00855104" w:rsidRPr="00A631DD" w:rsidRDefault="00855104" w:rsidP="004B682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E6F" w:rsidRDefault="00290E6F" w:rsidP="004B682E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  <w:p w:rsidR="00290E6F" w:rsidRPr="00A631DD" w:rsidRDefault="00290E6F" w:rsidP="004B682E">
            <w:pPr>
              <w:jc w:val="center"/>
              <w:rPr>
                <w:color w:val="000000"/>
                <w:sz w:val="22"/>
                <w:szCs w:val="22"/>
              </w:rPr>
            </w:pPr>
            <w:r w:rsidRPr="001E6F6E">
              <w:rPr>
                <w:b/>
                <w:color w:val="000000"/>
                <w:sz w:val="22"/>
                <w:szCs w:val="22"/>
              </w:rPr>
              <w:t>Oferta odrzucona</w:t>
            </w:r>
          </w:p>
        </w:tc>
      </w:tr>
      <w:tr w:rsidR="00506DB2" w:rsidRPr="00A631DD" w:rsidTr="00DD4A01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DB2" w:rsidRPr="00A631DD" w:rsidRDefault="00506DB2" w:rsidP="004B682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lastRenderedPageBreak/>
              <w:t>19 - Mitomycyna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A631DD" w:rsidRDefault="00506DB2" w:rsidP="004B682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631DD">
              <w:rPr>
                <w:b/>
                <w:bCs/>
                <w:sz w:val="22"/>
                <w:szCs w:val="22"/>
              </w:rPr>
              <w:t>GENESIS PHARM Sp. z o.o. Sp. K.</w:t>
            </w:r>
          </w:p>
          <w:p w:rsidR="00506DB2" w:rsidRPr="00A631DD" w:rsidRDefault="00506DB2" w:rsidP="004B682E">
            <w:pPr>
              <w:spacing w:line="276" w:lineRule="auto"/>
              <w:rPr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Obywatelska 128/152</w:t>
            </w:r>
          </w:p>
          <w:p w:rsidR="00506DB2" w:rsidRPr="00A631DD" w:rsidRDefault="00506DB2" w:rsidP="004B682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94-104 Łódź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A631DD" w:rsidRDefault="00506DB2" w:rsidP="004B682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1 - Cena - 80.00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DB2" w:rsidRPr="00A631DD" w:rsidRDefault="00506DB2" w:rsidP="004B682E">
            <w:pPr>
              <w:jc w:val="center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 xml:space="preserve">  80,00</w:t>
            </w:r>
          </w:p>
        </w:tc>
      </w:tr>
      <w:tr w:rsidR="00506DB2" w:rsidRPr="00A631DD" w:rsidTr="00DD4A01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DB2" w:rsidRPr="00A631DD" w:rsidRDefault="00506DB2" w:rsidP="004B682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19 - Mitomycyna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A631DD" w:rsidRDefault="00506DB2" w:rsidP="004B682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631DD">
              <w:rPr>
                <w:b/>
                <w:bCs/>
                <w:sz w:val="22"/>
                <w:szCs w:val="22"/>
              </w:rPr>
              <w:t>MEDYK-LEK Panek Sp. z o.o. Sp. K.</w:t>
            </w:r>
          </w:p>
          <w:p w:rsidR="00506DB2" w:rsidRPr="00A631DD" w:rsidRDefault="00506DB2" w:rsidP="004B682E">
            <w:pPr>
              <w:spacing w:line="276" w:lineRule="auto"/>
              <w:rPr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Pawła Włodkowica 2c</w:t>
            </w:r>
          </w:p>
          <w:p w:rsidR="00506DB2" w:rsidRPr="00A631DD" w:rsidRDefault="00506DB2" w:rsidP="004B682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03-262 Warszawa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A631DD" w:rsidRDefault="00506DB2" w:rsidP="004B682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1 - Cena - 100.00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DB2" w:rsidRPr="00A631DD" w:rsidRDefault="00506DB2" w:rsidP="004B682E">
            <w:pPr>
              <w:jc w:val="center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 xml:space="preserve">  100,00</w:t>
            </w:r>
          </w:p>
        </w:tc>
      </w:tr>
      <w:tr w:rsidR="00506DB2" w:rsidRPr="00A631DD" w:rsidTr="00DD4A01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DB2" w:rsidRPr="00A631DD" w:rsidRDefault="00506DB2" w:rsidP="004B682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 xml:space="preserve">20 - </w:t>
            </w:r>
            <w:proofErr w:type="spellStart"/>
            <w:r w:rsidRPr="00A631DD">
              <w:rPr>
                <w:sz w:val="22"/>
                <w:szCs w:val="22"/>
              </w:rPr>
              <w:t>Triamcinolon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A631DD" w:rsidRDefault="00506DB2" w:rsidP="004B682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631DD">
              <w:rPr>
                <w:b/>
                <w:bCs/>
                <w:sz w:val="22"/>
                <w:szCs w:val="22"/>
              </w:rPr>
              <w:t>GENESIS PHARM Sp. z o.o. Sp. K.</w:t>
            </w:r>
          </w:p>
          <w:p w:rsidR="00506DB2" w:rsidRPr="00A631DD" w:rsidRDefault="00506DB2" w:rsidP="004B682E">
            <w:pPr>
              <w:spacing w:line="276" w:lineRule="auto"/>
              <w:rPr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Obywatelska 128/152</w:t>
            </w:r>
          </w:p>
          <w:p w:rsidR="00506DB2" w:rsidRPr="00A631DD" w:rsidRDefault="00506DB2" w:rsidP="004B682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94-104 Łódź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A631DD" w:rsidRDefault="00506DB2" w:rsidP="004B682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1 - Cena - 100.00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DB2" w:rsidRPr="00A631DD" w:rsidRDefault="00506DB2" w:rsidP="004B682E">
            <w:pPr>
              <w:jc w:val="center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 xml:space="preserve">  100,00</w:t>
            </w:r>
          </w:p>
        </w:tc>
      </w:tr>
      <w:tr w:rsidR="00506DB2" w:rsidRPr="00A631DD" w:rsidTr="00DD4A01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DB2" w:rsidRPr="00A631DD" w:rsidRDefault="00506DB2" w:rsidP="004B682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 xml:space="preserve">20 - </w:t>
            </w:r>
            <w:proofErr w:type="spellStart"/>
            <w:r w:rsidRPr="00A631DD">
              <w:rPr>
                <w:sz w:val="22"/>
                <w:szCs w:val="22"/>
              </w:rPr>
              <w:t>Triamcinolon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E6F" w:rsidRDefault="00506DB2" w:rsidP="004B682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631DD">
              <w:rPr>
                <w:b/>
                <w:bCs/>
                <w:sz w:val="22"/>
                <w:szCs w:val="22"/>
              </w:rPr>
              <w:t xml:space="preserve">Centrala Farmaceutyczna </w:t>
            </w:r>
          </w:p>
          <w:p w:rsidR="00506DB2" w:rsidRPr="00A631DD" w:rsidRDefault="00506DB2" w:rsidP="004B682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631DD">
              <w:rPr>
                <w:b/>
                <w:bCs/>
                <w:sz w:val="22"/>
                <w:szCs w:val="22"/>
              </w:rPr>
              <w:t>CEFARM S.A</w:t>
            </w:r>
          </w:p>
          <w:p w:rsidR="00506DB2" w:rsidRPr="00A631DD" w:rsidRDefault="00506DB2" w:rsidP="004B682E">
            <w:pPr>
              <w:spacing w:line="276" w:lineRule="auto"/>
              <w:rPr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Jana Kazimierza 16</w:t>
            </w:r>
          </w:p>
          <w:p w:rsidR="00506DB2" w:rsidRPr="00A631DD" w:rsidRDefault="00506DB2" w:rsidP="004B682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01-248 Warszawa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A631DD" w:rsidRDefault="00506DB2" w:rsidP="004B682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1 - Cena - 5.92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DB2" w:rsidRPr="00A631DD" w:rsidRDefault="00506DB2" w:rsidP="004B682E">
            <w:pPr>
              <w:jc w:val="center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 xml:space="preserve">  5,92</w:t>
            </w:r>
          </w:p>
        </w:tc>
      </w:tr>
      <w:tr w:rsidR="00506DB2" w:rsidRPr="00A631DD" w:rsidTr="00DD4A01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DB2" w:rsidRPr="00A631DD" w:rsidRDefault="00506DB2" w:rsidP="004B682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23 - Gąbki hemostatyczne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A631DD" w:rsidRDefault="00506DB2" w:rsidP="004B682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631DD">
              <w:rPr>
                <w:b/>
                <w:bCs/>
                <w:sz w:val="22"/>
                <w:szCs w:val="22"/>
              </w:rPr>
              <w:t>FARMACOL LOGISTYKA Sp. z o.o.</w:t>
            </w:r>
          </w:p>
          <w:p w:rsidR="00506DB2" w:rsidRPr="00A631DD" w:rsidRDefault="00506DB2" w:rsidP="004B682E">
            <w:pPr>
              <w:spacing w:line="276" w:lineRule="auto"/>
              <w:rPr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Szopienicka 77</w:t>
            </w:r>
          </w:p>
          <w:p w:rsidR="00506DB2" w:rsidRPr="00A631DD" w:rsidRDefault="00506DB2" w:rsidP="004B682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40-431 Katowice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A631DD" w:rsidRDefault="00506DB2" w:rsidP="004B682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1 - Cena - 100.00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DB2" w:rsidRPr="00A631DD" w:rsidRDefault="00506DB2" w:rsidP="004B682E">
            <w:pPr>
              <w:jc w:val="center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 xml:space="preserve">  100,00</w:t>
            </w:r>
          </w:p>
        </w:tc>
      </w:tr>
      <w:tr w:rsidR="00506DB2" w:rsidRPr="00A631DD" w:rsidTr="00DD4A01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DB2" w:rsidRPr="00A631DD" w:rsidRDefault="00506DB2" w:rsidP="004B682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 xml:space="preserve">24 - </w:t>
            </w:r>
            <w:proofErr w:type="spellStart"/>
            <w:r w:rsidRPr="00A631DD">
              <w:rPr>
                <w:sz w:val="22"/>
                <w:szCs w:val="22"/>
              </w:rPr>
              <w:t>Sewofluran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A631DD" w:rsidRDefault="00506DB2" w:rsidP="004B682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631DD">
              <w:rPr>
                <w:b/>
                <w:bCs/>
                <w:sz w:val="22"/>
                <w:szCs w:val="22"/>
              </w:rPr>
              <w:t>BAXTER Polska Sp. z o.o.</w:t>
            </w:r>
          </w:p>
          <w:p w:rsidR="00506DB2" w:rsidRPr="00A631DD" w:rsidRDefault="00506DB2" w:rsidP="004B682E">
            <w:pPr>
              <w:spacing w:line="276" w:lineRule="auto"/>
              <w:rPr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Kruczkowskiego 8</w:t>
            </w:r>
          </w:p>
          <w:p w:rsidR="00506DB2" w:rsidRPr="00A631DD" w:rsidRDefault="00506DB2" w:rsidP="004B682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00-380 Warszawa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A631DD" w:rsidRDefault="00506DB2" w:rsidP="004B682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1 - Cena - 100.00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DB2" w:rsidRPr="00A631DD" w:rsidRDefault="00506DB2" w:rsidP="004B682E">
            <w:pPr>
              <w:jc w:val="center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 xml:space="preserve">  100,00</w:t>
            </w:r>
          </w:p>
        </w:tc>
      </w:tr>
      <w:tr w:rsidR="00506DB2" w:rsidRPr="00A631DD" w:rsidTr="00DD4A01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DB2" w:rsidRPr="00A631DD" w:rsidRDefault="00506DB2" w:rsidP="004B682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25 - Wankomycyna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A631DD" w:rsidRDefault="00506DB2" w:rsidP="004B682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631DD">
              <w:rPr>
                <w:b/>
                <w:bCs/>
                <w:sz w:val="22"/>
                <w:szCs w:val="22"/>
              </w:rPr>
              <w:t>BIALMED Sp. z o.o.</w:t>
            </w:r>
          </w:p>
          <w:p w:rsidR="00506DB2" w:rsidRPr="00A631DD" w:rsidRDefault="00506DB2" w:rsidP="004B682E">
            <w:pPr>
              <w:spacing w:line="276" w:lineRule="auto"/>
              <w:rPr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Kazimierzowska 46/48/35</w:t>
            </w:r>
          </w:p>
          <w:p w:rsidR="00506DB2" w:rsidRPr="00A631DD" w:rsidRDefault="00506DB2" w:rsidP="004B682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A631DD" w:rsidRDefault="00506DB2" w:rsidP="004B682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1 - Cena - 92.54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DB2" w:rsidRPr="00A631DD" w:rsidRDefault="00506DB2" w:rsidP="004B682E">
            <w:pPr>
              <w:jc w:val="center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 xml:space="preserve">  92,54</w:t>
            </w:r>
          </w:p>
        </w:tc>
      </w:tr>
      <w:tr w:rsidR="00506DB2" w:rsidRPr="00A631DD" w:rsidTr="00DD4A01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DB2" w:rsidRPr="00A631DD" w:rsidRDefault="00506DB2" w:rsidP="004B682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25 - Wankomycyna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A631DD" w:rsidRDefault="00506DB2" w:rsidP="004B682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631DD">
              <w:rPr>
                <w:b/>
                <w:bCs/>
                <w:sz w:val="22"/>
                <w:szCs w:val="22"/>
              </w:rPr>
              <w:t xml:space="preserve">MIP Pharma </w:t>
            </w:r>
            <w:r w:rsidR="00290E6F">
              <w:rPr>
                <w:b/>
                <w:bCs/>
                <w:sz w:val="22"/>
                <w:szCs w:val="22"/>
              </w:rPr>
              <w:t>S</w:t>
            </w:r>
            <w:r w:rsidRPr="00A631DD">
              <w:rPr>
                <w:b/>
                <w:bCs/>
                <w:sz w:val="22"/>
                <w:szCs w:val="22"/>
              </w:rPr>
              <w:t>p. z o.o.</w:t>
            </w:r>
          </w:p>
          <w:p w:rsidR="00506DB2" w:rsidRPr="00A631DD" w:rsidRDefault="00506DB2" w:rsidP="004B682E">
            <w:pPr>
              <w:spacing w:line="276" w:lineRule="auto"/>
              <w:rPr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Orzechowa 5</w:t>
            </w:r>
          </w:p>
          <w:p w:rsidR="00506DB2" w:rsidRPr="00A631DD" w:rsidRDefault="00506DB2" w:rsidP="004B682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80-175 Gdańsk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A631DD" w:rsidRDefault="00506DB2" w:rsidP="004B682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1 - Cena - 100.00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DB2" w:rsidRPr="00A631DD" w:rsidRDefault="00506DB2" w:rsidP="004B682E">
            <w:pPr>
              <w:jc w:val="center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 xml:space="preserve">  100,00</w:t>
            </w:r>
          </w:p>
        </w:tc>
      </w:tr>
      <w:tr w:rsidR="00506DB2" w:rsidRPr="00A631DD" w:rsidTr="00DD4A01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DB2" w:rsidRPr="00A631DD" w:rsidRDefault="00506DB2" w:rsidP="004B682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 xml:space="preserve">26 - Leki stosowane </w:t>
            </w:r>
            <w:r w:rsidR="00E80573">
              <w:rPr>
                <w:sz w:val="22"/>
                <w:szCs w:val="22"/>
              </w:rPr>
              <w:t xml:space="preserve">                   </w:t>
            </w:r>
            <w:r w:rsidRPr="00A631DD">
              <w:rPr>
                <w:sz w:val="22"/>
                <w:szCs w:val="22"/>
              </w:rPr>
              <w:t>w okulistyce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A631DD" w:rsidRDefault="00506DB2" w:rsidP="004B682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631DD">
              <w:rPr>
                <w:b/>
                <w:bCs/>
                <w:sz w:val="22"/>
                <w:szCs w:val="22"/>
              </w:rPr>
              <w:t>FARMACOL LOGISTYKA Sp. z o.o.</w:t>
            </w:r>
          </w:p>
          <w:p w:rsidR="00506DB2" w:rsidRPr="00A631DD" w:rsidRDefault="00506DB2" w:rsidP="004B682E">
            <w:pPr>
              <w:spacing w:line="276" w:lineRule="auto"/>
              <w:rPr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Szopienicka 77</w:t>
            </w:r>
          </w:p>
          <w:p w:rsidR="00506DB2" w:rsidRPr="00A631DD" w:rsidRDefault="00506DB2" w:rsidP="004B682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40-431 Katowice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A631DD" w:rsidRDefault="00506DB2" w:rsidP="004B682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1 - Cena - 100.00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DB2" w:rsidRPr="00A631DD" w:rsidRDefault="00506DB2" w:rsidP="004B682E">
            <w:pPr>
              <w:jc w:val="center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 xml:space="preserve">  100,00</w:t>
            </w:r>
          </w:p>
        </w:tc>
      </w:tr>
      <w:tr w:rsidR="00506DB2" w:rsidRPr="00A631DD" w:rsidTr="00DD4A01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DB2" w:rsidRPr="00A631DD" w:rsidRDefault="00506DB2" w:rsidP="004B682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28 - Paracetamol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A631DD" w:rsidRDefault="00506DB2" w:rsidP="004B682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631DD">
              <w:rPr>
                <w:b/>
                <w:bCs/>
                <w:sz w:val="22"/>
                <w:szCs w:val="22"/>
              </w:rPr>
              <w:t>PPHU SPECJAŁ Sp. z o.o.</w:t>
            </w:r>
          </w:p>
          <w:p w:rsidR="00506DB2" w:rsidRPr="00A631DD" w:rsidRDefault="00506DB2" w:rsidP="004B682E">
            <w:pPr>
              <w:spacing w:line="276" w:lineRule="auto"/>
              <w:rPr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Aleja Jana Pawła II 80/5</w:t>
            </w:r>
          </w:p>
          <w:p w:rsidR="00506DB2" w:rsidRPr="00A631DD" w:rsidRDefault="00506DB2" w:rsidP="004B682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00-175 Warszawa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A631DD" w:rsidRDefault="00506DB2" w:rsidP="004B682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1 - Cena - 100.00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DB2" w:rsidRPr="00A631DD" w:rsidRDefault="00506DB2" w:rsidP="004B682E">
            <w:pPr>
              <w:jc w:val="center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 xml:space="preserve">  100,00</w:t>
            </w:r>
          </w:p>
        </w:tc>
      </w:tr>
      <w:tr w:rsidR="00506DB2" w:rsidRPr="00A631DD" w:rsidTr="00DD4A01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DB2" w:rsidRPr="00A631DD" w:rsidRDefault="00506DB2" w:rsidP="004B682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29 - Żelazo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A631DD" w:rsidRDefault="00506DB2" w:rsidP="004B682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631DD">
              <w:rPr>
                <w:b/>
                <w:bCs/>
                <w:sz w:val="22"/>
                <w:szCs w:val="22"/>
              </w:rPr>
              <w:t>URTICA Sp. z o.o.</w:t>
            </w:r>
          </w:p>
          <w:p w:rsidR="00506DB2" w:rsidRPr="00A631DD" w:rsidRDefault="00506DB2" w:rsidP="004B682E">
            <w:pPr>
              <w:spacing w:line="276" w:lineRule="auto"/>
              <w:rPr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Krzemieniecka 120</w:t>
            </w:r>
          </w:p>
          <w:p w:rsidR="00506DB2" w:rsidRPr="00A631DD" w:rsidRDefault="00506DB2" w:rsidP="004B682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54-613 Wrocław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A631DD" w:rsidRDefault="00506DB2" w:rsidP="004B682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1 - Cena - 100.00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DB2" w:rsidRPr="00A631DD" w:rsidRDefault="00506DB2" w:rsidP="004B682E">
            <w:pPr>
              <w:jc w:val="center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 xml:space="preserve">  100,00</w:t>
            </w:r>
          </w:p>
        </w:tc>
      </w:tr>
      <w:tr w:rsidR="00506DB2" w:rsidRPr="00A631DD" w:rsidTr="00DD4A01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DB2" w:rsidRPr="00A631DD" w:rsidRDefault="00506DB2" w:rsidP="004B682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32 - Wyroby medyczne okulistyczne (2)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E6F" w:rsidRDefault="00506DB2" w:rsidP="004B682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631DD">
              <w:rPr>
                <w:b/>
                <w:bCs/>
                <w:sz w:val="22"/>
                <w:szCs w:val="22"/>
              </w:rPr>
              <w:t xml:space="preserve">Centrala Farmaceutyczna </w:t>
            </w:r>
          </w:p>
          <w:p w:rsidR="00506DB2" w:rsidRPr="00A631DD" w:rsidRDefault="00506DB2" w:rsidP="004B682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631DD">
              <w:rPr>
                <w:b/>
                <w:bCs/>
                <w:sz w:val="22"/>
                <w:szCs w:val="22"/>
              </w:rPr>
              <w:t>CEFARM S.A</w:t>
            </w:r>
          </w:p>
          <w:p w:rsidR="00506DB2" w:rsidRPr="00A631DD" w:rsidRDefault="00506DB2" w:rsidP="004B682E">
            <w:pPr>
              <w:spacing w:line="276" w:lineRule="auto"/>
              <w:rPr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Jana Kazimierza 16</w:t>
            </w:r>
          </w:p>
          <w:p w:rsidR="00506DB2" w:rsidRPr="00A631DD" w:rsidRDefault="00506DB2" w:rsidP="004B682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01-248 Warszawa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A631DD" w:rsidRDefault="00506DB2" w:rsidP="004B682E">
            <w:pPr>
              <w:spacing w:before="40" w:after="40"/>
              <w:rPr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1 - Cena - 60.00</w:t>
            </w:r>
          </w:p>
          <w:p w:rsidR="00506DB2" w:rsidRPr="00A631DD" w:rsidRDefault="00506DB2" w:rsidP="00DD4A0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 xml:space="preserve">2 - Termin realizacji dostaw - </w:t>
            </w:r>
            <w:r w:rsidR="00DD4A01">
              <w:rPr>
                <w:sz w:val="22"/>
                <w:szCs w:val="22"/>
              </w:rPr>
              <w:t>40</w:t>
            </w:r>
            <w:r w:rsidRPr="00A631DD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DB2" w:rsidRPr="00A631DD" w:rsidRDefault="00506DB2" w:rsidP="00DD4A01">
            <w:pPr>
              <w:jc w:val="center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 xml:space="preserve">  </w:t>
            </w:r>
            <w:r w:rsidR="00DD4A01">
              <w:rPr>
                <w:sz w:val="22"/>
                <w:szCs w:val="22"/>
              </w:rPr>
              <w:t>10</w:t>
            </w:r>
            <w:r w:rsidRPr="00A631DD">
              <w:rPr>
                <w:sz w:val="22"/>
                <w:szCs w:val="22"/>
              </w:rPr>
              <w:t>0,00</w:t>
            </w:r>
          </w:p>
        </w:tc>
      </w:tr>
      <w:tr w:rsidR="00506DB2" w:rsidRPr="00A631DD" w:rsidTr="00DD4A01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DB2" w:rsidRPr="00A631DD" w:rsidRDefault="00506DB2" w:rsidP="004B682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35 - Filtry do przesączania kropli ocznych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A631DD" w:rsidRDefault="00506DB2" w:rsidP="004B682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631DD">
              <w:rPr>
                <w:b/>
                <w:bCs/>
                <w:sz w:val="22"/>
                <w:szCs w:val="22"/>
              </w:rPr>
              <w:t>CONSULTRONIX S</w:t>
            </w:r>
            <w:r w:rsidR="008416CD">
              <w:rPr>
                <w:b/>
                <w:bCs/>
                <w:sz w:val="22"/>
                <w:szCs w:val="22"/>
              </w:rPr>
              <w:t>p</w:t>
            </w:r>
            <w:r w:rsidRPr="00A631DD">
              <w:rPr>
                <w:b/>
                <w:bCs/>
                <w:sz w:val="22"/>
                <w:szCs w:val="22"/>
              </w:rPr>
              <w:t>.</w:t>
            </w:r>
            <w:r w:rsidR="008416CD">
              <w:rPr>
                <w:b/>
                <w:bCs/>
                <w:sz w:val="22"/>
                <w:szCs w:val="22"/>
              </w:rPr>
              <w:t xml:space="preserve"> z o.o.</w:t>
            </w:r>
          </w:p>
          <w:p w:rsidR="00506DB2" w:rsidRPr="00A631DD" w:rsidRDefault="00506DB2" w:rsidP="004B682E">
            <w:pPr>
              <w:spacing w:line="276" w:lineRule="auto"/>
              <w:rPr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Przemysłowa 17</w:t>
            </w:r>
          </w:p>
          <w:p w:rsidR="00506DB2" w:rsidRPr="00A631DD" w:rsidRDefault="00506DB2" w:rsidP="004B682E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32-083 Balice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B2" w:rsidRPr="00A631DD" w:rsidRDefault="00506DB2" w:rsidP="004B682E">
            <w:pPr>
              <w:spacing w:before="40" w:after="40"/>
              <w:rPr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>1 - Cena - 60.00</w:t>
            </w:r>
          </w:p>
          <w:p w:rsidR="00506DB2" w:rsidRPr="00A631DD" w:rsidRDefault="00506DB2" w:rsidP="004B682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 xml:space="preserve">2 - Termin realizacji dostaw - </w:t>
            </w:r>
            <w:r w:rsidR="00DD4A01">
              <w:rPr>
                <w:sz w:val="22"/>
                <w:szCs w:val="22"/>
              </w:rPr>
              <w:t>4</w:t>
            </w:r>
            <w:r w:rsidRPr="00A631DD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6DB2" w:rsidRPr="00A631DD" w:rsidRDefault="00506DB2" w:rsidP="00DD4A01">
            <w:pPr>
              <w:jc w:val="center"/>
              <w:rPr>
                <w:color w:val="000000"/>
                <w:sz w:val="22"/>
                <w:szCs w:val="22"/>
              </w:rPr>
            </w:pPr>
            <w:r w:rsidRPr="00A631DD">
              <w:rPr>
                <w:sz w:val="22"/>
                <w:szCs w:val="22"/>
              </w:rPr>
              <w:t xml:space="preserve">  </w:t>
            </w:r>
            <w:r w:rsidR="00DD4A01">
              <w:rPr>
                <w:sz w:val="22"/>
                <w:szCs w:val="22"/>
              </w:rPr>
              <w:t>10</w:t>
            </w:r>
            <w:r w:rsidRPr="00A631DD">
              <w:rPr>
                <w:sz w:val="22"/>
                <w:szCs w:val="22"/>
              </w:rPr>
              <w:t>0,00</w:t>
            </w:r>
          </w:p>
        </w:tc>
      </w:tr>
    </w:tbl>
    <w:p w:rsidR="00D64136" w:rsidRPr="00A631DD" w:rsidRDefault="00D64136" w:rsidP="00D64136">
      <w:pPr>
        <w:spacing w:before="120"/>
        <w:jc w:val="both"/>
        <w:rPr>
          <w:color w:val="000000"/>
        </w:rPr>
      </w:pPr>
    </w:p>
    <w:p w:rsidR="002602D8" w:rsidRDefault="002602D8" w:rsidP="002602D8">
      <w:pPr>
        <w:spacing w:line="360" w:lineRule="auto"/>
        <w:rPr>
          <w:b/>
          <w:color w:val="000000"/>
        </w:rPr>
      </w:pPr>
    </w:p>
    <w:p w:rsidR="002602D8" w:rsidRDefault="002602D8" w:rsidP="002602D8">
      <w:pPr>
        <w:spacing w:line="360" w:lineRule="auto"/>
        <w:rPr>
          <w:b/>
          <w:color w:val="000000"/>
        </w:rPr>
      </w:pPr>
      <w:r>
        <w:rPr>
          <w:b/>
          <w:color w:val="000000"/>
        </w:rPr>
        <w:lastRenderedPageBreak/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9568"/>
      </w:tblGrid>
      <w:tr w:rsidR="002602D8" w:rsidTr="002602D8">
        <w:trPr>
          <w:cantSplit/>
        </w:trPr>
        <w:tc>
          <w:tcPr>
            <w:tcW w:w="9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2D8" w:rsidRDefault="002602D8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Zadanie nr: 5 – </w:t>
            </w:r>
            <w:r>
              <w:rPr>
                <w:b/>
              </w:rPr>
              <w:t>Grupa D, G, L</w:t>
            </w:r>
          </w:p>
          <w:p w:rsidR="002602D8" w:rsidRDefault="002602D8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</w:p>
          <w:p w:rsidR="002602D8" w:rsidRDefault="002602D8">
            <w:pPr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</w:t>
            </w:r>
            <w:r>
              <w:rPr>
                <w:color w:val="000000"/>
              </w:rPr>
              <w:t xml:space="preserve">: art. 255 </w:t>
            </w:r>
            <w:proofErr w:type="spellStart"/>
            <w:r>
              <w:rPr>
                <w:color w:val="000000"/>
              </w:rPr>
              <w:t>pkt</w:t>
            </w:r>
            <w:proofErr w:type="spellEnd"/>
            <w:r>
              <w:rPr>
                <w:color w:val="000000"/>
              </w:rPr>
              <w:t xml:space="preserve"> 1 ustawy z dnia 11 września 2019 r.  - Prawo zamówień publicznych        </w:t>
            </w:r>
          </w:p>
          <w:p w:rsidR="002602D8" w:rsidRDefault="002602D8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            (</w:t>
            </w:r>
            <w:proofErr w:type="spellStart"/>
            <w:r>
              <w:rPr>
                <w:color w:val="000000"/>
              </w:rPr>
              <w:t>t.j</w:t>
            </w:r>
            <w:proofErr w:type="spellEnd"/>
            <w:r>
              <w:rPr>
                <w:color w:val="000000"/>
              </w:rPr>
              <w:t>. Dz. U. z 2024 r. poz. 1320) – nie złożono żadnej oferty.</w:t>
            </w:r>
          </w:p>
        </w:tc>
      </w:tr>
      <w:tr w:rsidR="002602D8" w:rsidTr="002602D8">
        <w:trPr>
          <w:cantSplit/>
        </w:trPr>
        <w:tc>
          <w:tcPr>
            <w:tcW w:w="9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2D8" w:rsidRDefault="002602D8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Zadanie nr: 9 – </w:t>
            </w:r>
            <w:r>
              <w:rPr>
                <w:b/>
              </w:rPr>
              <w:t>Szczepionki i immunoglobuliny</w:t>
            </w:r>
          </w:p>
          <w:p w:rsidR="002602D8" w:rsidRDefault="002602D8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</w:p>
          <w:p w:rsidR="002602D8" w:rsidRDefault="002602D8">
            <w:pPr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</w:t>
            </w:r>
            <w:r>
              <w:rPr>
                <w:color w:val="000000"/>
              </w:rPr>
              <w:t xml:space="preserve">: art. 255 </w:t>
            </w:r>
            <w:proofErr w:type="spellStart"/>
            <w:r>
              <w:rPr>
                <w:color w:val="000000"/>
              </w:rPr>
              <w:t>pkt</w:t>
            </w:r>
            <w:proofErr w:type="spellEnd"/>
            <w:r>
              <w:rPr>
                <w:color w:val="000000"/>
              </w:rPr>
              <w:t xml:space="preserve"> 1 ustawy z dnia 11 września 2019 r.  - Prawo zamówień publicznych        </w:t>
            </w:r>
          </w:p>
          <w:p w:rsidR="002602D8" w:rsidRDefault="002602D8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            (</w:t>
            </w:r>
            <w:proofErr w:type="spellStart"/>
            <w:r>
              <w:rPr>
                <w:color w:val="000000"/>
              </w:rPr>
              <w:t>t.j</w:t>
            </w:r>
            <w:proofErr w:type="spellEnd"/>
            <w:r>
              <w:rPr>
                <w:color w:val="000000"/>
              </w:rPr>
              <w:t>. Dz. U. z 2024 r. poz. 1320) – nie złożono żadnej oferty.</w:t>
            </w:r>
          </w:p>
        </w:tc>
      </w:tr>
      <w:tr w:rsidR="002602D8" w:rsidTr="002602D8">
        <w:trPr>
          <w:cantSplit/>
        </w:trPr>
        <w:tc>
          <w:tcPr>
            <w:tcW w:w="9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2D8" w:rsidRDefault="002602D8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Zadanie nr: 13 – </w:t>
            </w:r>
            <w:r>
              <w:rPr>
                <w:b/>
              </w:rPr>
              <w:t>Grupa R – Układ Oddechowy</w:t>
            </w:r>
          </w:p>
          <w:p w:rsidR="002602D8" w:rsidRDefault="002602D8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</w:p>
          <w:p w:rsidR="002602D8" w:rsidRDefault="002602D8">
            <w:pPr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</w:t>
            </w:r>
            <w:r>
              <w:rPr>
                <w:color w:val="000000"/>
              </w:rPr>
              <w:t xml:space="preserve">: art. 255 </w:t>
            </w:r>
            <w:proofErr w:type="spellStart"/>
            <w:r>
              <w:rPr>
                <w:color w:val="000000"/>
              </w:rPr>
              <w:t>pkt</w:t>
            </w:r>
            <w:proofErr w:type="spellEnd"/>
            <w:r>
              <w:rPr>
                <w:color w:val="000000"/>
              </w:rPr>
              <w:t xml:space="preserve"> 1 ustawy z dnia 11 września 2019 r.  - Prawo zamówień publicznych        </w:t>
            </w:r>
          </w:p>
          <w:p w:rsidR="002602D8" w:rsidRDefault="002602D8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            (</w:t>
            </w:r>
            <w:proofErr w:type="spellStart"/>
            <w:r>
              <w:rPr>
                <w:color w:val="000000"/>
              </w:rPr>
              <w:t>t.j</w:t>
            </w:r>
            <w:proofErr w:type="spellEnd"/>
            <w:r>
              <w:rPr>
                <w:color w:val="000000"/>
              </w:rPr>
              <w:t>. Dz. U. z 2024 r. poz. 1320) – nie złożono żadnej oferty.</w:t>
            </w:r>
          </w:p>
        </w:tc>
      </w:tr>
      <w:tr w:rsidR="002602D8" w:rsidTr="002602D8">
        <w:trPr>
          <w:cantSplit/>
        </w:trPr>
        <w:tc>
          <w:tcPr>
            <w:tcW w:w="9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2D8" w:rsidRDefault="002602D8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Zadanie nr: 14 – </w:t>
            </w:r>
            <w:r>
              <w:rPr>
                <w:b/>
              </w:rPr>
              <w:t>Grupa S – Narządy wzroku i zmysłów</w:t>
            </w:r>
          </w:p>
          <w:p w:rsidR="002602D8" w:rsidRDefault="002602D8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</w:p>
          <w:p w:rsidR="002602D8" w:rsidRDefault="002602D8">
            <w:pPr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</w:t>
            </w:r>
            <w:r>
              <w:rPr>
                <w:color w:val="000000"/>
              </w:rPr>
              <w:t xml:space="preserve">: art. 255 </w:t>
            </w:r>
            <w:proofErr w:type="spellStart"/>
            <w:r>
              <w:rPr>
                <w:color w:val="000000"/>
              </w:rPr>
              <w:t>pkt</w:t>
            </w:r>
            <w:proofErr w:type="spellEnd"/>
            <w:r>
              <w:rPr>
                <w:color w:val="000000"/>
              </w:rPr>
              <w:t xml:space="preserve"> 1 ustawy z dnia 11 września 2019 r.  - Prawo zamówień publicznych        </w:t>
            </w:r>
          </w:p>
          <w:p w:rsidR="002602D8" w:rsidRDefault="002602D8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            (</w:t>
            </w:r>
            <w:proofErr w:type="spellStart"/>
            <w:r>
              <w:rPr>
                <w:color w:val="000000"/>
              </w:rPr>
              <w:t>t.j</w:t>
            </w:r>
            <w:proofErr w:type="spellEnd"/>
            <w:r>
              <w:rPr>
                <w:color w:val="000000"/>
              </w:rPr>
              <w:t>. Dz. U. z 2024 r. poz. 1320) – nie złożono żadnej oferty.</w:t>
            </w:r>
          </w:p>
        </w:tc>
      </w:tr>
      <w:tr w:rsidR="002602D8" w:rsidTr="002602D8">
        <w:trPr>
          <w:cantSplit/>
        </w:trPr>
        <w:tc>
          <w:tcPr>
            <w:tcW w:w="9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2D8" w:rsidRDefault="002602D8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Zadanie nr: 15 – </w:t>
            </w:r>
            <w:r>
              <w:rPr>
                <w:b/>
              </w:rPr>
              <w:t>Grupa V – Varia</w:t>
            </w:r>
          </w:p>
          <w:p w:rsidR="002602D8" w:rsidRDefault="002602D8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</w:p>
          <w:p w:rsidR="002602D8" w:rsidRDefault="002602D8">
            <w:pPr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</w:t>
            </w:r>
            <w:r>
              <w:rPr>
                <w:color w:val="000000"/>
              </w:rPr>
              <w:t xml:space="preserve">: art. 255 </w:t>
            </w:r>
            <w:proofErr w:type="spellStart"/>
            <w:r>
              <w:rPr>
                <w:color w:val="000000"/>
              </w:rPr>
              <w:t>pkt</w:t>
            </w:r>
            <w:proofErr w:type="spellEnd"/>
            <w:r>
              <w:rPr>
                <w:color w:val="000000"/>
              </w:rPr>
              <w:t xml:space="preserve"> 1 ustawy z dnia 11 września 2019 r.  - Prawo zamówień publicznych        </w:t>
            </w:r>
          </w:p>
          <w:p w:rsidR="002602D8" w:rsidRDefault="002602D8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            (</w:t>
            </w:r>
            <w:proofErr w:type="spellStart"/>
            <w:r>
              <w:rPr>
                <w:color w:val="000000"/>
              </w:rPr>
              <w:t>t.j</w:t>
            </w:r>
            <w:proofErr w:type="spellEnd"/>
            <w:r>
              <w:rPr>
                <w:color w:val="000000"/>
              </w:rPr>
              <w:t>. Dz. U. z 2024 r. poz. 1320) – nie złożono żadnej oferty.</w:t>
            </w:r>
          </w:p>
        </w:tc>
      </w:tr>
      <w:tr w:rsidR="002602D8" w:rsidTr="002602D8">
        <w:trPr>
          <w:cantSplit/>
        </w:trPr>
        <w:tc>
          <w:tcPr>
            <w:tcW w:w="9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2D8" w:rsidRDefault="002602D8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Zadanie nr: 21 – </w:t>
            </w:r>
            <w:r>
              <w:rPr>
                <w:b/>
              </w:rPr>
              <w:t xml:space="preserve">Zieleń </w:t>
            </w:r>
            <w:proofErr w:type="spellStart"/>
            <w:r>
              <w:rPr>
                <w:b/>
              </w:rPr>
              <w:t>indocyjaninowa</w:t>
            </w:r>
            <w:proofErr w:type="spellEnd"/>
          </w:p>
          <w:p w:rsidR="002602D8" w:rsidRDefault="002602D8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</w:p>
          <w:p w:rsidR="002602D8" w:rsidRDefault="002602D8">
            <w:pPr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</w:t>
            </w:r>
            <w:r>
              <w:rPr>
                <w:color w:val="000000"/>
              </w:rPr>
              <w:t xml:space="preserve">: art. 255 </w:t>
            </w:r>
            <w:proofErr w:type="spellStart"/>
            <w:r>
              <w:rPr>
                <w:color w:val="000000"/>
              </w:rPr>
              <w:t>pkt</w:t>
            </w:r>
            <w:proofErr w:type="spellEnd"/>
            <w:r>
              <w:rPr>
                <w:color w:val="000000"/>
              </w:rPr>
              <w:t xml:space="preserve"> 1 ustawy z dnia 11 września 2019 r.  - Prawo zamówień publicznych        </w:t>
            </w:r>
          </w:p>
          <w:p w:rsidR="002602D8" w:rsidRDefault="002602D8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            (</w:t>
            </w:r>
            <w:proofErr w:type="spellStart"/>
            <w:r>
              <w:rPr>
                <w:color w:val="000000"/>
              </w:rPr>
              <w:t>t.j</w:t>
            </w:r>
            <w:proofErr w:type="spellEnd"/>
            <w:r>
              <w:rPr>
                <w:color w:val="000000"/>
              </w:rPr>
              <w:t>. Dz. U. z 2024 r. poz. 1320) – nie złożono żadnej oferty.</w:t>
            </w:r>
          </w:p>
        </w:tc>
      </w:tr>
      <w:tr w:rsidR="002602D8" w:rsidTr="002602D8">
        <w:trPr>
          <w:cantSplit/>
        </w:trPr>
        <w:tc>
          <w:tcPr>
            <w:tcW w:w="9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2D8" w:rsidRDefault="002602D8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Zadanie nr: 22 – </w:t>
            </w:r>
            <w:r>
              <w:rPr>
                <w:b/>
              </w:rPr>
              <w:t>Albumina ludzka</w:t>
            </w:r>
          </w:p>
          <w:p w:rsidR="002602D8" w:rsidRDefault="002602D8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</w:p>
          <w:p w:rsidR="002602D8" w:rsidRDefault="002602D8">
            <w:pPr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</w:t>
            </w:r>
            <w:r>
              <w:rPr>
                <w:color w:val="000000"/>
              </w:rPr>
              <w:t xml:space="preserve">: art. 255 </w:t>
            </w:r>
            <w:proofErr w:type="spellStart"/>
            <w:r>
              <w:rPr>
                <w:color w:val="000000"/>
              </w:rPr>
              <w:t>pkt</w:t>
            </w:r>
            <w:proofErr w:type="spellEnd"/>
            <w:r>
              <w:rPr>
                <w:color w:val="000000"/>
              </w:rPr>
              <w:t xml:space="preserve"> 1 ustawy z dnia 11 września 2019 r.  - Prawo zamówień publicznych        </w:t>
            </w:r>
          </w:p>
          <w:p w:rsidR="002602D8" w:rsidRDefault="002602D8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            (</w:t>
            </w:r>
            <w:proofErr w:type="spellStart"/>
            <w:r>
              <w:rPr>
                <w:color w:val="000000"/>
              </w:rPr>
              <w:t>t.j</w:t>
            </w:r>
            <w:proofErr w:type="spellEnd"/>
            <w:r>
              <w:rPr>
                <w:color w:val="000000"/>
              </w:rPr>
              <w:t>. Dz. U. z 2024 r. poz. 1320) – nie złożono żadnej oferty.</w:t>
            </w:r>
          </w:p>
        </w:tc>
      </w:tr>
      <w:tr w:rsidR="002602D8" w:rsidTr="002602D8">
        <w:trPr>
          <w:cantSplit/>
        </w:trPr>
        <w:tc>
          <w:tcPr>
            <w:tcW w:w="9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2D8" w:rsidRDefault="002602D8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Zadanie nr: 27 – </w:t>
            </w:r>
            <w:r>
              <w:rPr>
                <w:b/>
              </w:rPr>
              <w:t>Insuliny</w:t>
            </w:r>
          </w:p>
          <w:p w:rsidR="002602D8" w:rsidRDefault="002602D8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</w:p>
          <w:p w:rsidR="002602D8" w:rsidRDefault="002602D8">
            <w:pPr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</w:t>
            </w:r>
            <w:r>
              <w:rPr>
                <w:color w:val="000000"/>
              </w:rPr>
              <w:t xml:space="preserve">: art. 255 </w:t>
            </w:r>
            <w:proofErr w:type="spellStart"/>
            <w:r>
              <w:rPr>
                <w:color w:val="000000"/>
              </w:rPr>
              <w:t>pkt</w:t>
            </w:r>
            <w:proofErr w:type="spellEnd"/>
            <w:r>
              <w:rPr>
                <w:color w:val="000000"/>
              </w:rPr>
              <w:t xml:space="preserve"> 1 ustawy z dnia 11 września 2019 r.  - Prawo zamówień publicznych        </w:t>
            </w:r>
          </w:p>
          <w:p w:rsidR="002602D8" w:rsidRDefault="002602D8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            (</w:t>
            </w:r>
            <w:proofErr w:type="spellStart"/>
            <w:r>
              <w:rPr>
                <w:color w:val="000000"/>
              </w:rPr>
              <w:t>t.j</w:t>
            </w:r>
            <w:proofErr w:type="spellEnd"/>
            <w:r>
              <w:rPr>
                <w:color w:val="000000"/>
              </w:rPr>
              <w:t>. Dz. U. z 2024 r. poz. 1320) – nie złożono żadnej oferty.</w:t>
            </w:r>
          </w:p>
        </w:tc>
      </w:tr>
      <w:tr w:rsidR="002602D8" w:rsidTr="002602D8">
        <w:trPr>
          <w:cantSplit/>
        </w:trPr>
        <w:tc>
          <w:tcPr>
            <w:tcW w:w="9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2D8" w:rsidRDefault="002602D8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Zadanie nr: 30 – </w:t>
            </w:r>
            <w:r>
              <w:rPr>
                <w:b/>
              </w:rPr>
              <w:t>Surowce farmaceutyczne</w:t>
            </w:r>
          </w:p>
          <w:p w:rsidR="002602D8" w:rsidRDefault="002602D8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</w:p>
          <w:p w:rsidR="002602D8" w:rsidRDefault="002602D8">
            <w:pPr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</w:t>
            </w:r>
            <w:r>
              <w:rPr>
                <w:color w:val="000000"/>
              </w:rPr>
              <w:t xml:space="preserve">: art. 255 </w:t>
            </w:r>
            <w:proofErr w:type="spellStart"/>
            <w:r>
              <w:rPr>
                <w:color w:val="000000"/>
              </w:rPr>
              <w:t>pkt</w:t>
            </w:r>
            <w:proofErr w:type="spellEnd"/>
            <w:r>
              <w:rPr>
                <w:color w:val="000000"/>
              </w:rPr>
              <w:t xml:space="preserve"> 1 ustawy z dnia 11 września 2019 r.  - Prawo zamówień publicznych        </w:t>
            </w:r>
          </w:p>
          <w:p w:rsidR="002602D8" w:rsidRDefault="002602D8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            (</w:t>
            </w:r>
            <w:proofErr w:type="spellStart"/>
            <w:r>
              <w:rPr>
                <w:color w:val="000000"/>
              </w:rPr>
              <w:t>t.j</w:t>
            </w:r>
            <w:proofErr w:type="spellEnd"/>
            <w:r>
              <w:rPr>
                <w:color w:val="000000"/>
              </w:rPr>
              <w:t>. Dz. U. z 2024 r. poz. 1320) – nie złożono żadnej oferty.</w:t>
            </w:r>
          </w:p>
        </w:tc>
      </w:tr>
      <w:tr w:rsidR="002602D8" w:rsidTr="002602D8">
        <w:trPr>
          <w:cantSplit/>
        </w:trPr>
        <w:tc>
          <w:tcPr>
            <w:tcW w:w="9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2D8" w:rsidRDefault="002602D8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Zadanie nr: 31 – </w:t>
            </w:r>
            <w:r>
              <w:rPr>
                <w:b/>
              </w:rPr>
              <w:t>Wyroby medyczne okulistyczne (1)</w:t>
            </w:r>
          </w:p>
          <w:p w:rsidR="002602D8" w:rsidRDefault="002602D8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</w:p>
          <w:p w:rsidR="002602D8" w:rsidRDefault="002602D8">
            <w:pPr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</w:t>
            </w:r>
            <w:r>
              <w:rPr>
                <w:color w:val="000000"/>
              </w:rPr>
              <w:t xml:space="preserve">: art. 255 </w:t>
            </w:r>
            <w:proofErr w:type="spellStart"/>
            <w:r>
              <w:rPr>
                <w:color w:val="000000"/>
              </w:rPr>
              <w:t>pkt</w:t>
            </w:r>
            <w:proofErr w:type="spellEnd"/>
            <w:r>
              <w:rPr>
                <w:color w:val="000000"/>
              </w:rPr>
              <w:t xml:space="preserve"> 1 ustawy z dnia 11 września 2019 r.  - Prawo zamówień publicznych        </w:t>
            </w:r>
          </w:p>
          <w:p w:rsidR="002602D8" w:rsidRDefault="002602D8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            (</w:t>
            </w:r>
            <w:proofErr w:type="spellStart"/>
            <w:r>
              <w:rPr>
                <w:color w:val="000000"/>
              </w:rPr>
              <w:t>t.j</w:t>
            </w:r>
            <w:proofErr w:type="spellEnd"/>
            <w:r>
              <w:rPr>
                <w:color w:val="000000"/>
              </w:rPr>
              <w:t>. Dz. U. z 2024 r. poz. 1320) – nie złożono żadnej oferty.</w:t>
            </w:r>
          </w:p>
        </w:tc>
      </w:tr>
      <w:tr w:rsidR="002602D8" w:rsidTr="002602D8">
        <w:trPr>
          <w:cantSplit/>
        </w:trPr>
        <w:tc>
          <w:tcPr>
            <w:tcW w:w="9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2D8" w:rsidRDefault="002602D8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Zadanie nr: 33 – </w:t>
            </w:r>
            <w:r>
              <w:rPr>
                <w:b/>
              </w:rPr>
              <w:t>Opakowania do leków ocznych</w:t>
            </w:r>
          </w:p>
          <w:p w:rsidR="002602D8" w:rsidRDefault="002602D8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</w:p>
          <w:p w:rsidR="002602D8" w:rsidRDefault="002602D8">
            <w:pPr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</w:t>
            </w:r>
            <w:r>
              <w:rPr>
                <w:color w:val="000000"/>
              </w:rPr>
              <w:t xml:space="preserve">: art. 255 </w:t>
            </w:r>
            <w:proofErr w:type="spellStart"/>
            <w:r>
              <w:rPr>
                <w:color w:val="000000"/>
              </w:rPr>
              <w:t>pkt</w:t>
            </w:r>
            <w:proofErr w:type="spellEnd"/>
            <w:r>
              <w:rPr>
                <w:color w:val="000000"/>
              </w:rPr>
              <w:t xml:space="preserve"> 1 ustawy z dnia 11 września 2019 r.  - Prawo zamówień publicznych        </w:t>
            </w:r>
          </w:p>
          <w:p w:rsidR="002602D8" w:rsidRDefault="002602D8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            (</w:t>
            </w:r>
            <w:proofErr w:type="spellStart"/>
            <w:r>
              <w:rPr>
                <w:color w:val="000000"/>
              </w:rPr>
              <w:t>t.j</w:t>
            </w:r>
            <w:proofErr w:type="spellEnd"/>
            <w:r>
              <w:rPr>
                <w:color w:val="000000"/>
              </w:rPr>
              <w:t>. Dz. U. z 2024 r. poz. 1320) – nie złożono żadnej oferty.</w:t>
            </w:r>
          </w:p>
        </w:tc>
      </w:tr>
      <w:tr w:rsidR="002602D8" w:rsidTr="002602D8">
        <w:trPr>
          <w:cantSplit/>
        </w:trPr>
        <w:tc>
          <w:tcPr>
            <w:tcW w:w="9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2D8" w:rsidRDefault="002602D8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 xml:space="preserve">Zadanie nr: 34 – </w:t>
            </w:r>
            <w:r>
              <w:rPr>
                <w:b/>
              </w:rPr>
              <w:t>Opakowania na leki</w:t>
            </w:r>
          </w:p>
          <w:p w:rsidR="002602D8" w:rsidRDefault="002602D8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</w:p>
          <w:p w:rsidR="002602D8" w:rsidRDefault="002602D8">
            <w:pPr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</w:t>
            </w:r>
            <w:r>
              <w:rPr>
                <w:color w:val="000000"/>
              </w:rPr>
              <w:t xml:space="preserve">: art. 255 </w:t>
            </w:r>
            <w:proofErr w:type="spellStart"/>
            <w:r>
              <w:rPr>
                <w:color w:val="000000"/>
              </w:rPr>
              <w:t>pkt</w:t>
            </w:r>
            <w:proofErr w:type="spellEnd"/>
            <w:r>
              <w:rPr>
                <w:color w:val="000000"/>
              </w:rPr>
              <w:t xml:space="preserve"> 1 ustawy z dnia 11 września 2019 r.  - Prawo zamówień publicznych        </w:t>
            </w:r>
          </w:p>
          <w:p w:rsidR="002602D8" w:rsidRDefault="002602D8">
            <w:pPr>
              <w:rPr>
                <w:b/>
                <w:color w:val="000000"/>
              </w:rPr>
            </w:pPr>
            <w:r>
              <w:rPr>
                <w:color w:val="000000"/>
              </w:rPr>
              <w:t xml:space="preserve">                       (</w:t>
            </w:r>
            <w:proofErr w:type="spellStart"/>
            <w:r>
              <w:rPr>
                <w:color w:val="000000"/>
              </w:rPr>
              <w:t>t.j</w:t>
            </w:r>
            <w:proofErr w:type="spellEnd"/>
            <w:r>
              <w:rPr>
                <w:color w:val="000000"/>
              </w:rPr>
              <w:t>. Dz. U. z 2024 r. poz. 1320) – nie złożono żadnej oferty.</w:t>
            </w:r>
          </w:p>
        </w:tc>
      </w:tr>
    </w:tbl>
    <w:p w:rsidR="002602D8" w:rsidRDefault="002602D8" w:rsidP="00F47D06">
      <w:pPr>
        <w:jc w:val="both"/>
        <w:rPr>
          <w:color w:val="000000"/>
        </w:rPr>
      </w:pPr>
    </w:p>
    <w:p w:rsidR="00F47D06" w:rsidRDefault="00F47D06" w:rsidP="00F47D06">
      <w:pPr>
        <w:jc w:val="both"/>
        <w:rPr>
          <w:color w:val="000000"/>
        </w:rPr>
      </w:pPr>
      <w:r>
        <w:rPr>
          <w:color w:val="000000"/>
        </w:rPr>
        <w:t>W toku postępowania Zamawiający nie wykluczył z postępowania żadnego Wykonawcy.</w:t>
      </w:r>
    </w:p>
    <w:p w:rsidR="00F47D06" w:rsidRDefault="00F47D06" w:rsidP="00F47D06">
      <w:pPr>
        <w:spacing w:before="120"/>
        <w:jc w:val="both"/>
        <w:rPr>
          <w:color w:val="000000"/>
        </w:rPr>
      </w:pPr>
    </w:p>
    <w:p w:rsidR="00F47D06" w:rsidRDefault="00F47D06" w:rsidP="00F47D06">
      <w:pPr>
        <w:spacing w:after="40" w:line="276" w:lineRule="auto"/>
        <w:jc w:val="both"/>
      </w:pPr>
      <w:r>
        <w:rPr>
          <w:u w:val="single"/>
        </w:rPr>
        <w:t>Informacja o terminie zawarcia Umowy</w:t>
      </w:r>
      <w:r>
        <w:t>:</w:t>
      </w:r>
    </w:p>
    <w:p w:rsidR="00F47D06" w:rsidRDefault="00F47D06" w:rsidP="00F47D06">
      <w:pPr>
        <w:jc w:val="both"/>
      </w:pPr>
      <w:r>
        <w:t xml:space="preserve">Umowa w sprawie zamówienia publicznego, zgodnie z art. 264 ust. 1 ustawy </w:t>
      </w:r>
      <w:proofErr w:type="spellStart"/>
      <w:r>
        <w:t>Pzp</w:t>
      </w:r>
      <w:proofErr w:type="spellEnd"/>
      <w:r>
        <w:t xml:space="preserve">, zostanie zawarta, z uwzględnieniem art. 577 ustawy </w:t>
      </w:r>
      <w:proofErr w:type="spellStart"/>
      <w:r>
        <w:t>Pzp</w:t>
      </w:r>
      <w:proofErr w:type="spellEnd"/>
      <w:r>
        <w:t xml:space="preserve">, w terminie </w:t>
      </w:r>
      <w:r>
        <w:rPr>
          <w:b/>
        </w:rPr>
        <w:t>nie krótszym niż 10 dni</w:t>
      </w:r>
      <w:r>
        <w:t xml:space="preserve"> od dnia przesłania niniejszego zawiadomienia o wyborze najkorzystniejszej oferty.</w:t>
      </w:r>
    </w:p>
    <w:p w:rsidR="00F47D06" w:rsidRDefault="00F47D06" w:rsidP="00F47D06">
      <w:pPr>
        <w:jc w:val="both"/>
      </w:pPr>
    </w:p>
    <w:p w:rsidR="00F47D06" w:rsidRDefault="00F47D06" w:rsidP="00F47D06">
      <w:pPr>
        <w:jc w:val="both"/>
      </w:pPr>
      <w:r>
        <w:t xml:space="preserve">Umowa w sprawie zamówienia publicznego może być zawarta przed upływem terminu, o którym mowa powyżej, jeżeli zachodzą okoliczności wymienione w art. 264 ust. 2 ustawy </w:t>
      </w:r>
      <w:proofErr w:type="spellStart"/>
      <w:r>
        <w:t>Pzp</w:t>
      </w:r>
      <w:proofErr w:type="spellEnd"/>
      <w:r>
        <w:t>.</w:t>
      </w:r>
    </w:p>
    <w:p w:rsidR="00F47D06" w:rsidRPr="001B78C0" w:rsidRDefault="00F47D06" w:rsidP="00F47D06">
      <w:pPr>
        <w:spacing w:before="120"/>
        <w:jc w:val="both"/>
        <w:rPr>
          <w:color w:val="000000"/>
        </w:rPr>
      </w:pPr>
    </w:p>
    <w:p w:rsidR="00F47D06" w:rsidRPr="000775CD" w:rsidRDefault="00F47D06" w:rsidP="00F47D06">
      <w:pPr>
        <w:spacing w:line="360" w:lineRule="auto"/>
        <w:jc w:val="both"/>
        <w:rPr>
          <w:bCs/>
          <w:u w:val="single"/>
        </w:rPr>
      </w:pPr>
      <w:r w:rsidRPr="000775CD">
        <w:rPr>
          <w:bCs/>
          <w:u w:val="single"/>
        </w:rPr>
        <w:t>Pouczenie</w:t>
      </w:r>
      <w:r>
        <w:rPr>
          <w:bCs/>
          <w:u w:val="single"/>
        </w:rPr>
        <w:t>:</w:t>
      </w:r>
    </w:p>
    <w:p w:rsidR="00F47D06" w:rsidRDefault="00F47D06" w:rsidP="00F47D06">
      <w:pPr>
        <w:jc w:val="both"/>
      </w:pPr>
      <w:r w:rsidRPr="001B78C0">
        <w:t xml:space="preserve">Zamawiający informuje, że wobec czynności </w:t>
      </w:r>
      <w:r>
        <w:t>Z</w:t>
      </w:r>
      <w:r w:rsidRPr="001B78C0">
        <w:t xml:space="preserve">amawiającego przysługują </w:t>
      </w:r>
      <w:r>
        <w:t>W</w:t>
      </w:r>
      <w:r w:rsidRPr="001B78C0">
        <w:t xml:space="preserve">ykonawcom środki ochrony prawnej w terminach i zgodnie z zasadami określonymi w art. 505 – 590 ustawy </w:t>
      </w:r>
      <w:proofErr w:type="spellStart"/>
      <w:r w:rsidRPr="001B78C0">
        <w:t>Pzp</w:t>
      </w:r>
      <w:proofErr w:type="spellEnd"/>
      <w:r>
        <w:t>.</w:t>
      </w:r>
    </w:p>
    <w:p w:rsidR="00F47D06" w:rsidRDefault="00F47D06" w:rsidP="00F47D06">
      <w:pPr>
        <w:jc w:val="both"/>
      </w:pPr>
    </w:p>
    <w:p w:rsidR="00F47D06" w:rsidRDefault="00F47D06" w:rsidP="00F47D06">
      <w:pPr>
        <w:jc w:val="both"/>
        <w:rPr>
          <w:bCs/>
        </w:rPr>
      </w:pPr>
      <w:r>
        <w:t xml:space="preserve">Jednocześnie informujemy, </w:t>
      </w:r>
      <w:r>
        <w:rPr>
          <w:bCs/>
        </w:rPr>
        <w:t xml:space="preserve">iż zgodnie z art. 513 </w:t>
      </w:r>
      <w:proofErr w:type="spellStart"/>
      <w:r>
        <w:rPr>
          <w:bCs/>
        </w:rPr>
        <w:t>pkt</w:t>
      </w:r>
      <w:proofErr w:type="spellEnd"/>
      <w:r>
        <w:rPr>
          <w:bCs/>
        </w:rPr>
        <w:t xml:space="preserve"> 1 </w:t>
      </w:r>
      <w:proofErr w:type="spellStart"/>
      <w:r>
        <w:rPr>
          <w:bCs/>
        </w:rPr>
        <w:t>Pzp</w:t>
      </w:r>
      <w:proofErr w:type="spellEnd"/>
      <w:r>
        <w:rPr>
          <w:bCs/>
        </w:rPr>
        <w:t xml:space="preserve"> Wykonawcom przysługuje odwołanie na niezgodną z przepisami Ustawy </w:t>
      </w:r>
      <w:proofErr w:type="spellStart"/>
      <w:r>
        <w:rPr>
          <w:bCs/>
        </w:rPr>
        <w:t>Pzp</w:t>
      </w:r>
      <w:proofErr w:type="spellEnd"/>
      <w:r>
        <w:rPr>
          <w:bCs/>
        </w:rPr>
        <w:t xml:space="preserve"> czynność Zamawiającego podjętą w postępowaniu o udzielenie zamówienia lub zaniechanie czynności, do której Zamawiający jest zobowiązany na podstawie ustawy </w:t>
      </w:r>
      <w:proofErr w:type="spellStart"/>
      <w:r>
        <w:rPr>
          <w:bCs/>
        </w:rPr>
        <w:t>Pzp</w:t>
      </w:r>
      <w:proofErr w:type="spellEnd"/>
      <w:r>
        <w:rPr>
          <w:bCs/>
        </w:rPr>
        <w:t>. Odwołanie wnosi się do Prezesa Izby w terminach i formie, określonych w art. 514 oraz art. 515 Ustawy Prawo Zamówień Publicznych.</w:t>
      </w:r>
    </w:p>
    <w:p w:rsidR="00F47D06" w:rsidRDefault="00F47D06" w:rsidP="00F47D06">
      <w:pPr>
        <w:jc w:val="right"/>
        <w:rPr>
          <w:i/>
        </w:rPr>
      </w:pPr>
    </w:p>
    <w:p w:rsidR="00F47D06" w:rsidRDefault="00F47D06" w:rsidP="00F47D06">
      <w:pPr>
        <w:ind w:left="3119" w:firstLine="425"/>
        <w:jc w:val="right"/>
        <w:rPr>
          <w:i/>
        </w:rPr>
      </w:pPr>
    </w:p>
    <w:p w:rsidR="00F47D06" w:rsidRDefault="00F47D06" w:rsidP="00F47D06">
      <w:pPr>
        <w:ind w:left="3119" w:firstLine="425"/>
        <w:jc w:val="right"/>
        <w:rPr>
          <w:i/>
        </w:rPr>
      </w:pPr>
    </w:p>
    <w:p w:rsidR="00F47D06" w:rsidRDefault="00F47D06" w:rsidP="00F47D06">
      <w:pPr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F47D06" w:rsidRDefault="00F47D06" w:rsidP="00F47D06">
      <w:pPr>
        <w:ind w:left="3119" w:firstLine="425"/>
        <w:jc w:val="right"/>
        <w:rPr>
          <w:i/>
        </w:rPr>
      </w:pPr>
    </w:p>
    <w:p w:rsidR="00F47D06" w:rsidRDefault="00F47D06" w:rsidP="00F47D06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>Z-ca  Dyrektora</w:t>
      </w:r>
    </w:p>
    <w:p w:rsidR="00F47D06" w:rsidRDefault="00F47D06" w:rsidP="00F47D06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 xml:space="preserve">ds. Administracyjno-Ekonomicznych </w:t>
      </w:r>
    </w:p>
    <w:p w:rsidR="00F47D06" w:rsidRPr="00F47D06" w:rsidRDefault="00F47D06" w:rsidP="00F47D06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F47D06">
        <w:rPr>
          <w:i/>
          <w:szCs w:val="24"/>
        </w:rPr>
        <w:t>Wioletta Janoszka</w:t>
      </w:r>
    </w:p>
    <w:sectPr w:rsidR="00F47D06" w:rsidRPr="00F47D06" w:rsidSect="001F57E2">
      <w:headerReference w:type="default" r:id="rId6"/>
      <w:footerReference w:type="default" r:id="rId7"/>
      <w:pgSz w:w="11906" w:h="16838"/>
      <w:pgMar w:top="2127" w:right="849" w:bottom="1417" w:left="1134" w:header="142" w:footer="4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1211" w:rsidRDefault="00211211">
      <w:r>
        <w:separator/>
      </w:r>
    </w:p>
  </w:endnote>
  <w:endnote w:type="continuationSeparator" w:id="0">
    <w:p w:rsidR="00211211" w:rsidRDefault="002112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211" w:rsidRPr="004B39E0" w:rsidRDefault="00211211" w:rsidP="00D6413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211211" w:rsidRDefault="00211211" w:rsidP="00D64136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DB0B8C">
      <w:rPr>
        <w:rFonts w:ascii="Arial" w:hAnsi="Arial"/>
        <w:noProof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DB0B8C">
      <w:rPr>
        <w:rFonts w:ascii="Arial" w:hAnsi="Arial"/>
        <w:noProof/>
        <w:sz w:val="18"/>
      </w:rPr>
      <w:t>11</w:t>
    </w:r>
    <w:r w:rsidRPr="004B39E0">
      <w:rPr>
        <w:rFonts w:ascii="Arial" w:hAnsi="Arial"/>
        <w:sz w:val="18"/>
      </w:rPr>
      <w:fldChar w:fldCharType="end"/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1211" w:rsidRDefault="00211211">
      <w:r>
        <w:separator/>
      </w:r>
    </w:p>
  </w:footnote>
  <w:footnote w:type="continuationSeparator" w:id="0">
    <w:p w:rsidR="00211211" w:rsidRDefault="002112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211" w:rsidRDefault="00211211" w:rsidP="00672833">
    <w:pPr>
      <w:pStyle w:val="Nagwek"/>
      <w:tabs>
        <w:tab w:val="clear" w:pos="9072"/>
      </w:tabs>
      <w:rPr>
        <w:i/>
        <w:iCs/>
      </w:rPr>
    </w:pPr>
    <w:r>
      <w:rPr>
        <w:i/>
        <w:noProof/>
      </w:rPr>
      <w:drawing>
        <wp:inline distT="0" distB="0" distL="0" distR="0">
          <wp:extent cx="6393180" cy="1272540"/>
          <wp:effectExtent l="19050" t="0" r="7620" b="0"/>
          <wp:docPr id="1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3180" cy="12725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506DB2"/>
    <w:rsid w:val="00022322"/>
    <w:rsid w:val="00042497"/>
    <w:rsid w:val="00066599"/>
    <w:rsid w:val="000C1E6F"/>
    <w:rsid w:val="000E4E56"/>
    <w:rsid w:val="0015379E"/>
    <w:rsid w:val="001A1468"/>
    <w:rsid w:val="001B7815"/>
    <w:rsid w:val="001E6F6E"/>
    <w:rsid w:val="001F57E2"/>
    <w:rsid w:val="00211211"/>
    <w:rsid w:val="00211A34"/>
    <w:rsid w:val="00227466"/>
    <w:rsid w:val="002602D8"/>
    <w:rsid w:val="00290E6F"/>
    <w:rsid w:val="002975CB"/>
    <w:rsid w:val="002B1E4F"/>
    <w:rsid w:val="002B6761"/>
    <w:rsid w:val="002E063B"/>
    <w:rsid w:val="002F53B8"/>
    <w:rsid w:val="003445A0"/>
    <w:rsid w:val="003A0AFC"/>
    <w:rsid w:val="003A4361"/>
    <w:rsid w:val="003B5567"/>
    <w:rsid w:val="003C356A"/>
    <w:rsid w:val="003D611C"/>
    <w:rsid w:val="00431C0B"/>
    <w:rsid w:val="00437CAD"/>
    <w:rsid w:val="004657DA"/>
    <w:rsid w:val="004911F4"/>
    <w:rsid w:val="004B2665"/>
    <w:rsid w:val="004B682E"/>
    <w:rsid w:val="004C3459"/>
    <w:rsid w:val="004E324A"/>
    <w:rsid w:val="004E7234"/>
    <w:rsid w:val="00506DB2"/>
    <w:rsid w:val="0054734E"/>
    <w:rsid w:val="00596EA3"/>
    <w:rsid w:val="00596FD7"/>
    <w:rsid w:val="005A1DE9"/>
    <w:rsid w:val="005E0D0A"/>
    <w:rsid w:val="005E5BFF"/>
    <w:rsid w:val="00607F9B"/>
    <w:rsid w:val="006143A4"/>
    <w:rsid w:val="00644DCB"/>
    <w:rsid w:val="00657C1E"/>
    <w:rsid w:val="00672833"/>
    <w:rsid w:val="006A480C"/>
    <w:rsid w:val="006D3A5A"/>
    <w:rsid w:val="006E3089"/>
    <w:rsid w:val="00712C39"/>
    <w:rsid w:val="00756CDA"/>
    <w:rsid w:val="00774326"/>
    <w:rsid w:val="007D2978"/>
    <w:rsid w:val="007D331B"/>
    <w:rsid w:val="007E2ACC"/>
    <w:rsid w:val="007E68C5"/>
    <w:rsid w:val="00832144"/>
    <w:rsid w:val="008416CD"/>
    <w:rsid w:val="00855104"/>
    <w:rsid w:val="008567C7"/>
    <w:rsid w:val="008642B3"/>
    <w:rsid w:val="008A6C10"/>
    <w:rsid w:val="008E5102"/>
    <w:rsid w:val="00915B9E"/>
    <w:rsid w:val="00951C35"/>
    <w:rsid w:val="00952256"/>
    <w:rsid w:val="0097748A"/>
    <w:rsid w:val="00992B03"/>
    <w:rsid w:val="009A4638"/>
    <w:rsid w:val="009F0E5C"/>
    <w:rsid w:val="009F463B"/>
    <w:rsid w:val="00A029B8"/>
    <w:rsid w:val="00A22F42"/>
    <w:rsid w:val="00A631DD"/>
    <w:rsid w:val="00A91321"/>
    <w:rsid w:val="00AA02AC"/>
    <w:rsid w:val="00AC01E8"/>
    <w:rsid w:val="00B12946"/>
    <w:rsid w:val="00B32D12"/>
    <w:rsid w:val="00B464D3"/>
    <w:rsid w:val="00B70FB8"/>
    <w:rsid w:val="00B8185B"/>
    <w:rsid w:val="00BC6F7F"/>
    <w:rsid w:val="00BD2174"/>
    <w:rsid w:val="00C22098"/>
    <w:rsid w:val="00C423DD"/>
    <w:rsid w:val="00C60D7B"/>
    <w:rsid w:val="00C65E53"/>
    <w:rsid w:val="00CA0B33"/>
    <w:rsid w:val="00CA3511"/>
    <w:rsid w:val="00CE4B39"/>
    <w:rsid w:val="00D01E5B"/>
    <w:rsid w:val="00D04203"/>
    <w:rsid w:val="00D26ED6"/>
    <w:rsid w:val="00D31C4E"/>
    <w:rsid w:val="00D42C90"/>
    <w:rsid w:val="00D64136"/>
    <w:rsid w:val="00D8427E"/>
    <w:rsid w:val="00DB0B8C"/>
    <w:rsid w:val="00DD4A01"/>
    <w:rsid w:val="00E25DDD"/>
    <w:rsid w:val="00E30B2D"/>
    <w:rsid w:val="00E53D93"/>
    <w:rsid w:val="00E62859"/>
    <w:rsid w:val="00E80573"/>
    <w:rsid w:val="00E85D70"/>
    <w:rsid w:val="00ED180F"/>
    <w:rsid w:val="00ED390F"/>
    <w:rsid w:val="00EF3AE9"/>
    <w:rsid w:val="00F242FA"/>
    <w:rsid w:val="00F24546"/>
    <w:rsid w:val="00F33C66"/>
    <w:rsid w:val="00F47D06"/>
    <w:rsid w:val="00F8020C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22F4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A22F42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22F4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22F4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22F42"/>
  </w:style>
  <w:style w:type="paragraph" w:styleId="Tekstpodstawowy">
    <w:name w:val="Body Text"/>
    <w:basedOn w:val="Normalny"/>
    <w:link w:val="TekstpodstawowyZnak"/>
    <w:rsid w:val="00A22F42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D64136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9A4638"/>
    <w:rPr>
      <w:b/>
      <w:kern w:val="28"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F47D06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11</Pages>
  <Words>2749</Words>
  <Characters>14637</Characters>
  <Application>Microsoft Office Word</Application>
  <DocSecurity>0</DocSecurity>
  <Lines>121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rulbrich</dc:creator>
  <cp:lastModifiedBy>rulbrich</cp:lastModifiedBy>
  <cp:revision>2</cp:revision>
  <cp:lastPrinted>2025-01-03T16:50:00Z</cp:lastPrinted>
  <dcterms:created xsi:type="dcterms:W3CDTF">2025-01-03T16:52:00Z</dcterms:created>
  <dcterms:modified xsi:type="dcterms:W3CDTF">2025-01-03T16:52:00Z</dcterms:modified>
</cp:coreProperties>
</file>