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395" w:rsidRDefault="00544395" w:rsidP="00544395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544395" w:rsidRDefault="00544395" w:rsidP="00544395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544395" w:rsidRDefault="00544395" w:rsidP="00544395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544395" w:rsidRDefault="00544395" w:rsidP="00544395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544395" w:rsidRDefault="00544395" w:rsidP="00544395">
      <w:pPr>
        <w:pStyle w:val="Nagwek"/>
        <w:tabs>
          <w:tab w:val="clear" w:pos="4536"/>
          <w:tab w:val="clear" w:pos="9072"/>
          <w:tab w:val="right" w:pos="9639"/>
        </w:tabs>
      </w:pPr>
      <w:r>
        <w:rPr>
          <w:b/>
          <w:bCs/>
        </w:rPr>
        <w:t xml:space="preserve">Pismo: </w:t>
      </w:r>
      <w:r w:rsidRPr="00947935">
        <w:rPr>
          <w:b/>
          <w:bCs/>
        </w:rPr>
        <w:t>AZP/</w:t>
      </w:r>
      <w:r>
        <w:rPr>
          <w:b/>
          <w:bCs/>
        </w:rPr>
        <w:t>1</w:t>
      </w:r>
      <w:r w:rsidR="003E13FA">
        <w:rPr>
          <w:b/>
          <w:bCs/>
        </w:rPr>
        <w:t>7</w:t>
      </w:r>
      <w:r w:rsidRPr="00947935">
        <w:rPr>
          <w:b/>
          <w:bCs/>
        </w:rPr>
        <w:t>/P/202</w:t>
      </w:r>
      <w:r>
        <w:rPr>
          <w:b/>
          <w:bCs/>
        </w:rPr>
        <w:t>4</w:t>
      </w:r>
      <w:r>
        <w:tab/>
        <w:t xml:space="preserve"> </w:t>
      </w:r>
      <w:r w:rsidRPr="00947935">
        <w:t>Katowice</w:t>
      </w:r>
      <w:r>
        <w:t xml:space="preserve"> dnia: </w:t>
      </w:r>
      <w:r w:rsidR="003E13FA">
        <w:t>0</w:t>
      </w:r>
      <w:r>
        <w:t>8.0</w:t>
      </w:r>
      <w:r w:rsidR="003E13FA">
        <w:t>1</w:t>
      </w:r>
      <w:r>
        <w:t>.202</w:t>
      </w:r>
      <w:r w:rsidR="003E13FA">
        <w:t>5</w:t>
      </w:r>
      <w:r>
        <w:t xml:space="preserve"> r.</w:t>
      </w:r>
    </w:p>
    <w:p w:rsidR="00544395" w:rsidRDefault="00544395" w:rsidP="00544395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544395" w:rsidRPr="005E0A96" w:rsidRDefault="00544395" w:rsidP="00544395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544395" w:rsidRDefault="00544395" w:rsidP="00544395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544395" w:rsidRDefault="00870F54" w:rsidP="00544395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</w:t>
      </w:r>
      <w:r w:rsidR="00AD5D99">
        <w:rPr>
          <w:sz w:val="28"/>
        </w:rPr>
        <w:t>OMIENIE</w:t>
      </w:r>
    </w:p>
    <w:p w:rsidR="00544395" w:rsidRDefault="00544395" w:rsidP="00544395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544395" w:rsidRDefault="00544395" w:rsidP="00544395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544395" w:rsidRDefault="00544395" w:rsidP="00544395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AD5D99" w:rsidRPr="00631243" w:rsidRDefault="00AD5D99" w:rsidP="00544395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544395" w:rsidRPr="00607F9B" w:rsidTr="003E13FA">
        <w:trPr>
          <w:trHeight w:val="698"/>
        </w:trPr>
        <w:tc>
          <w:tcPr>
            <w:tcW w:w="1016" w:type="dxa"/>
            <w:shd w:val="clear" w:color="auto" w:fill="auto"/>
          </w:tcPr>
          <w:p w:rsidR="00544395" w:rsidRPr="000224F7" w:rsidRDefault="00544395" w:rsidP="003E13FA">
            <w:pPr>
              <w:spacing w:after="60" w:line="276" w:lineRule="auto"/>
              <w:jc w:val="both"/>
              <w:rPr>
                <w:i/>
              </w:rPr>
            </w:pPr>
            <w:r w:rsidRPr="000224F7">
              <w:rPr>
                <w:i/>
              </w:rPr>
              <w:t>dotyczy:</w:t>
            </w:r>
          </w:p>
        </w:tc>
        <w:tc>
          <w:tcPr>
            <w:tcW w:w="8873" w:type="dxa"/>
            <w:shd w:val="clear" w:color="auto" w:fill="auto"/>
          </w:tcPr>
          <w:p w:rsidR="00544395" w:rsidRDefault="00544395" w:rsidP="003E13FA">
            <w:r w:rsidRPr="00D136B8">
              <w:t xml:space="preserve">postępowania o udzielenie zamówienia publicznego, prowadzonego </w:t>
            </w:r>
          </w:p>
          <w:p w:rsidR="00544395" w:rsidRDefault="00544395" w:rsidP="003E13FA">
            <w:pPr>
              <w:rPr>
                <w:b/>
              </w:rPr>
            </w:pPr>
            <w:r w:rsidRPr="00D136B8">
              <w:t>w trybie podstawowym</w:t>
            </w:r>
            <w:r w:rsidRPr="00D136B8">
              <w:rPr>
                <w:b/>
              </w:rPr>
              <w:t xml:space="preserve"> </w:t>
            </w:r>
            <w:r w:rsidRPr="00D136B8">
              <w:t xml:space="preserve">(art. 275 </w:t>
            </w:r>
            <w:proofErr w:type="spellStart"/>
            <w:r w:rsidRPr="00D136B8">
              <w:t>pkt</w:t>
            </w:r>
            <w:proofErr w:type="spellEnd"/>
            <w:r w:rsidRPr="00D136B8">
              <w:t xml:space="preserve"> 1 ustawy </w:t>
            </w:r>
            <w:proofErr w:type="spellStart"/>
            <w:r w:rsidRPr="00D136B8">
              <w:t>Pzp</w:t>
            </w:r>
            <w:proofErr w:type="spellEnd"/>
            <w:r w:rsidRPr="00D136B8">
              <w:t>) pn.</w:t>
            </w:r>
            <w:r w:rsidRPr="00D136B8">
              <w:rPr>
                <w:b/>
              </w:rPr>
              <w:t xml:space="preserve"> </w:t>
            </w:r>
          </w:p>
          <w:p w:rsidR="00544395" w:rsidRDefault="00544395" w:rsidP="003E13FA">
            <w:pPr>
              <w:rPr>
                <w:b/>
                <w:bCs/>
              </w:rPr>
            </w:pPr>
            <w:r w:rsidRPr="00D136B8">
              <w:rPr>
                <w:b/>
                <w:bCs/>
              </w:rPr>
              <w:t>”</w:t>
            </w:r>
            <w:r w:rsidR="009633BF" w:rsidRPr="009633BF">
              <w:rPr>
                <w:b/>
                <w:bCs/>
              </w:rPr>
              <w:t>Dostawa środków dezynfekcyjnych i innych wyrobów medycznych</w:t>
            </w:r>
            <w:r w:rsidRPr="003A6329">
              <w:rPr>
                <w:b/>
                <w:bCs/>
              </w:rPr>
              <w:t>”</w:t>
            </w:r>
            <w:r w:rsidRPr="00D136B8">
              <w:rPr>
                <w:b/>
                <w:bCs/>
              </w:rPr>
              <w:t xml:space="preserve">; </w:t>
            </w:r>
          </w:p>
          <w:p w:rsidR="00544395" w:rsidRPr="00D136B8" w:rsidRDefault="00544395" w:rsidP="003E13FA">
            <w:r w:rsidRPr="00D136B8">
              <w:rPr>
                <w:b/>
                <w:bCs/>
              </w:rPr>
              <w:t>nr postępowania:</w:t>
            </w:r>
            <w:r w:rsidRPr="00D136B8">
              <w:rPr>
                <w:b/>
              </w:rPr>
              <w:t xml:space="preserve"> AZP/</w:t>
            </w:r>
            <w:r>
              <w:rPr>
                <w:b/>
              </w:rPr>
              <w:t>1</w:t>
            </w:r>
            <w:r w:rsidR="003E13FA">
              <w:rPr>
                <w:b/>
              </w:rPr>
              <w:t>7</w:t>
            </w:r>
            <w:r w:rsidRPr="00D136B8">
              <w:rPr>
                <w:b/>
              </w:rPr>
              <w:t>/P/2024</w:t>
            </w:r>
          </w:p>
        </w:tc>
      </w:tr>
    </w:tbl>
    <w:p w:rsidR="00544395" w:rsidRDefault="00544395" w:rsidP="00544395">
      <w:pPr>
        <w:pStyle w:val="Nagwek"/>
        <w:tabs>
          <w:tab w:val="clear" w:pos="4536"/>
          <w:tab w:val="clear" w:pos="9072"/>
        </w:tabs>
        <w:rPr>
          <w:bCs/>
          <w:i/>
        </w:rPr>
      </w:pPr>
    </w:p>
    <w:p w:rsidR="00CF25AD" w:rsidRDefault="00CF25AD" w:rsidP="00544395">
      <w:pPr>
        <w:pStyle w:val="Nagwek"/>
        <w:tabs>
          <w:tab w:val="clear" w:pos="4536"/>
          <w:tab w:val="clear" w:pos="9072"/>
        </w:tabs>
        <w:jc w:val="both"/>
      </w:pPr>
    </w:p>
    <w:p w:rsidR="00544395" w:rsidRDefault="00544395" w:rsidP="00544395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 </w:t>
      </w:r>
      <w:r w:rsidRPr="005C236C">
        <w:t>art. 253 ust. 1 ustawy z dnia 11 września 2019</w:t>
      </w:r>
      <w:r>
        <w:t xml:space="preserve"> </w:t>
      </w:r>
      <w:r w:rsidRPr="005C236C">
        <w:t>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 w:rsidR="003E13FA">
        <w:t>4</w:t>
      </w:r>
      <w:r>
        <w:t xml:space="preserve"> </w:t>
      </w:r>
      <w:r w:rsidRPr="005C236C">
        <w:t xml:space="preserve">r. </w:t>
      </w:r>
      <w:r>
        <w:t xml:space="preserve">                </w:t>
      </w:r>
      <w:r w:rsidRPr="005C236C">
        <w:t>poz. 1</w:t>
      </w:r>
      <w:r w:rsidR="003E13FA">
        <w:t>320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>”, informuje, że w toczącym się postępowaniu</w:t>
      </w:r>
      <w:r w:rsidR="003E13FA">
        <w:t xml:space="preserve"> </w:t>
      </w:r>
      <w:r w:rsidRPr="005C236C">
        <w:t>o udzielenie zamówienia publicznego, jako najkorzystniejsza wybrana została oferta</w:t>
      </w:r>
      <w:r>
        <w:t xml:space="preserve"> złożona przez Wykonawcę </w:t>
      </w:r>
      <w:r w:rsidR="003E13FA">
        <w:t xml:space="preserve">                 </w:t>
      </w:r>
      <w:r>
        <w:t>w zakresie</w:t>
      </w:r>
      <w:r w:rsidRPr="005C236C">
        <w:t>:</w:t>
      </w:r>
    </w:p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1</w:t>
            </w:r>
            <w:r w:rsidRPr="003E13FA">
              <w:t xml:space="preserve">: </w:t>
            </w:r>
            <w:r w:rsidRPr="003E13FA">
              <w:rPr>
                <w:b/>
              </w:rPr>
              <w:t>Dezynfekcja skóry i pola operacyjnego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BIALMED Sp. z o.o.</w:t>
            </w: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Kazimierzowska 46/48 /35</w:t>
            </w:r>
            <w:r w:rsidR="003E13FA">
              <w:rPr>
                <w:bCs/>
              </w:rPr>
              <w:t xml:space="preserve">, </w:t>
            </w:r>
            <w:r w:rsidRPr="003E13FA">
              <w:rPr>
                <w:bCs/>
              </w:rPr>
              <w:t>02-546 Warszawa</w:t>
            </w:r>
          </w:p>
          <w:p w:rsidR="003E13FA" w:rsidRPr="00706561" w:rsidRDefault="003E13FA" w:rsidP="003E13FA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103 160.77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4B63F4">
            <w:pPr>
              <w:pStyle w:val="Nagwek"/>
              <w:tabs>
                <w:tab w:val="left" w:pos="708"/>
              </w:tabs>
              <w:spacing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706561" w:rsidRDefault="004F4D02" w:rsidP="003E13FA">
            <w:pPr>
              <w:spacing w:before="120" w:after="240"/>
              <w:jc w:val="both"/>
              <w:rPr>
                <w:b/>
              </w:rPr>
            </w:pPr>
            <w:r w:rsidRPr="003E13FA">
              <w:rPr>
                <w:b/>
                <w:bCs/>
              </w:rPr>
              <w:lastRenderedPageBreak/>
              <w:t>Część nr 2</w:t>
            </w:r>
            <w:r w:rsidRPr="003E13FA">
              <w:t xml:space="preserve">: </w:t>
            </w:r>
            <w:r w:rsidRPr="00706561">
              <w:rPr>
                <w:b/>
              </w:rPr>
              <w:t>Pielęgnacja i dezynfekcja skóry pacjenta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Hurtownia Farmaceutyczna MEDIFARM Sp. z o.o.</w:t>
            </w:r>
          </w:p>
          <w:p w:rsidR="004F4D02" w:rsidRPr="003E13FA" w:rsidRDefault="004F4D02" w:rsidP="00706561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Bławatków 6</w:t>
            </w:r>
            <w:r w:rsidR="00706561">
              <w:rPr>
                <w:bCs/>
              </w:rPr>
              <w:t xml:space="preserve">, </w:t>
            </w:r>
            <w:r w:rsidRPr="003E13FA">
              <w:rPr>
                <w:bCs/>
              </w:rPr>
              <w:t>43-100 Tychy</w:t>
            </w:r>
          </w:p>
          <w:p w:rsidR="00706561" w:rsidRPr="00706561" w:rsidRDefault="00706561" w:rsidP="00706561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16 550.13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3</w:t>
            </w:r>
            <w:r w:rsidRPr="003E13FA">
              <w:t xml:space="preserve">: </w:t>
            </w:r>
            <w:r w:rsidRPr="004B63F4">
              <w:rPr>
                <w:b/>
              </w:rPr>
              <w:t>Higiena rąk, powierzchni i endoskopów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MEDILAB Firma Wytwórczo-Usługowa Sp. z o.o.</w:t>
            </w:r>
          </w:p>
          <w:p w:rsidR="004F4D02" w:rsidRPr="003E13FA" w:rsidRDefault="004F4D02" w:rsidP="004B63F4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Niedźwiedzia 60</w:t>
            </w:r>
            <w:r w:rsidR="004B63F4">
              <w:rPr>
                <w:bCs/>
              </w:rPr>
              <w:t xml:space="preserve">, </w:t>
            </w:r>
            <w:r w:rsidRPr="003E13FA">
              <w:rPr>
                <w:bCs/>
              </w:rPr>
              <w:t>15-531 Białystok</w:t>
            </w:r>
          </w:p>
          <w:p w:rsidR="004B63F4" w:rsidRPr="002314EF" w:rsidRDefault="004B63F4" w:rsidP="004B63F4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56 814.38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4</w:t>
            </w:r>
            <w:r w:rsidRPr="003E13FA">
              <w:t xml:space="preserve">: </w:t>
            </w:r>
            <w:r w:rsidRPr="004B63F4">
              <w:rPr>
                <w:b/>
              </w:rPr>
              <w:t>Dezynfekcja dużych powierzchni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Hurtownia Farmaceutyczna MEDIFARM Sp. z o.o.</w:t>
            </w:r>
          </w:p>
          <w:p w:rsidR="004F4D02" w:rsidRPr="003E13FA" w:rsidRDefault="004F4D02" w:rsidP="004B63F4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Bławatków 6</w:t>
            </w:r>
            <w:r w:rsidR="004B63F4">
              <w:rPr>
                <w:bCs/>
              </w:rPr>
              <w:t xml:space="preserve">, </w:t>
            </w:r>
            <w:r w:rsidRPr="003E13FA">
              <w:rPr>
                <w:bCs/>
              </w:rPr>
              <w:t>43-100 Tychy</w:t>
            </w:r>
          </w:p>
          <w:p w:rsidR="004B63F4" w:rsidRPr="004B63F4" w:rsidRDefault="004B63F4" w:rsidP="004B63F4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74 366.38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lastRenderedPageBreak/>
              <w:t>Część nr 5</w:t>
            </w:r>
            <w:r w:rsidRPr="003E13FA">
              <w:t xml:space="preserve">: </w:t>
            </w:r>
            <w:r w:rsidRPr="002314EF">
              <w:rPr>
                <w:b/>
              </w:rPr>
              <w:t>Dezynfekcja narzędzi i powierzchni kuchennych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Hurtownia Farmaceutyczna MEDIFARM Sp. z o.o.</w:t>
            </w:r>
          </w:p>
          <w:p w:rsidR="004F4D02" w:rsidRPr="003E13FA" w:rsidRDefault="004F4D02" w:rsidP="002314EF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Bławatków 6</w:t>
            </w:r>
            <w:r w:rsidR="002314EF">
              <w:rPr>
                <w:bCs/>
              </w:rPr>
              <w:t xml:space="preserve">, </w:t>
            </w:r>
            <w:r w:rsidRPr="003E13FA">
              <w:rPr>
                <w:bCs/>
              </w:rPr>
              <w:t>43-100 Tychy</w:t>
            </w:r>
          </w:p>
          <w:p w:rsidR="002314EF" w:rsidRPr="002314EF" w:rsidRDefault="002314EF" w:rsidP="002314EF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14 267.46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2C2766" w:rsidRDefault="004F4D02" w:rsidP="003E13FA">
            <w:pPr>
              <w:spacing w:before="120" w:after="240"/>
              <w:jc w:val="both"/>
              <w:rPr>
                <w:b/>
              </w:rPr>
            </w:pPr>
            <w:r w:rsidRPr="003E13FA">
              <w:rPr>
                <w:b/>
                <w:bCs/>
              </w:rPr>
              <w:t>Część nr 6</w:t>
            </w:r>
            <w:r w:rsidRPr="003E13FA">
              <w:t xml:space="preserve">: </w:t>
            </w:r>
            <w:r w:rsidRPr="002C2766">
              <w:rPr>
                <w:b/>
              </w:rPr>
              <w:t>Dezynfekcja skóry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J.</w:t>
            </w:r>
            <w:r w:rsidR="002314EF">
              <w:rPr>
                <w:b/>
              </w:rPr>
              <w:t xml:space="preserve"> </w:t>
            </w:r>
            <w:proofErr w:type="spellStart"/>
            <w:r w:rsidRPr="003E13FA">
              <w:rPr>
                <w:b/>
              </w:rPr>
              <w:t>Chodacki</w:t>
            </w:r>
            <w:proofErr w:type="spellEnd"/>
            <w:r w:rsidRPr="003E13FA">
              <w:rPr>
                <w:b/>
              </w:rPr>
              <w:t>,</w:t>
            </w:r>
            <w:r w:rsidR="002314EF">
              <w:rPr>
                <w:b/>
              </w:rPr>
              <w:t xml:space="preserve"> </w:t>
            </w:r>
            <w:r w:rsidRPr="003E13FA">
              <w:rPr>
                <w:b/>
              </w:rPr>
              <w:t>A.</w:t>
            </w:r>
            <w:r w:rsidR="002314EF">
              <w:rPr>
                <w:b/>
              </w:rPr>
              <w:t xml:space="preserve"> </w:t>
            </w:r>
            <w:r w:rsidRPr="003E13FA">
              <w:rPr>
                <w:b/>
              </w:rPr>
              <w:t>Misztal "MEDICA" Sp</w:t>
            </w:r>
            <w:r w:rsidR="002314EF">
              <w:rPr>
                <w:b/>
              </w:rPr>
              <w:t>.</w:t>
            </w:r>
            <w:r w:rsidRPr="003E13FA">
              <w:rPr>
                <w:b/>
              </w:rPr>
              <w:t xml:space="preserve"> J</w:t>
            </w:r>
            <w:r w:rsidR="002314EF">
              <w:rPr>
                <w:b/>
              </w:rPr>
              <w:t>.</w:t>
            </w:r>
          </w:p>
          <w:p w:rsidR="004F4D02" w:rsidRPr="003E13FA" w:rsidRDefault="004F4D02" w:rsidP="002314EF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Przemysłowa 4a</w:t>
            </w:r>
            <w:r w:rsidR="002314EF">
              <w:rPr>
                <w:bCs/>
              </w:rPr>
              <w:t xml:space="preserve">, </w:t>
            </w:r>
            <w:r w:rsidRPr="003E13FA">
              <w:rPr>
                <w:bCs/>
              </w:rPr>
              <w:t>59-300 Lubin</w:t>
            </w:r>
          </w:p>
          <w:p w:rsidR="002314EF" w:rsidRPr="002314EF" w:rsidRDefault="002314EF" w:rsidP="002314EF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2 419.20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8</w:t>
            </w:r>
            <w:r w:rsidRPr="003E13FA">
              <w:t xml:space="preserve">: </w:t>
            </w:r>
            <w:r w:rsidRPr="002C2766">
              <w:rPr>
                <w:b/>
              </w:rPr>
              <w:t>Akcesoria do procesów dezynfekcji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Hurtownia Farmaceutyczna MEDIFARM Sp. z o.o.</w:t>
            </w:r>
          </w:p>
          <w:p w:rsidR="004F4D02" w:rsidRPr="003E13FA" w:rsidRDefault="004F4D02" w:rsidP="002C2766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Bławatków 6</w:t>
            </w:r>
            <w:r w:rsidR="002C2766">
              <w:rPr>
                <w:bCs/>
              </w:rPr>
              <w:t xml:space="preserve">, </w:t>
            </w:r>
            <w:r w:rsidRPr="003E13FA">
              <w:rPr>
                <w:bCs/>
              </w:rPr>
              <w:t>43-100 Tychy</w:t>
            </w:r>
          </w:p>
          <w:p w:rsidR="002C2766" w:rsidRPr="002C2766" w:rsidRDefault="002C2766" w:rsidP="002C2766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10 229.79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2C2766" w:rsidRDefault="004F4D02" w:rsidP="003E13FA">
            <w:pPr>
              <w:spacing w:before="120" w:after="240"/>
              <w:jc w:val="both"/>
              <w:rPr>
                <w:b/>
              </w:rPr>
            </w:pPr>
            <w:r w:rsidRPr="003E13FA">
              <w:rPr>
                <w:b/>
                <w:bCs/>
              </w:rPr>
              <w:lastRenderedPageBreak/>
              <w:t>Część nr 9</w:t>
            </w:r>
            <w:r w:rsidRPr="003E13FA">
              <w:t xml:space="preserve">: </w:t>
            </w:r>
            <w:r w:rsidRPr="002C2766">
              <w:rPr>
                <w:b/>
              </w:rPr>
              <w:t>Dekontaminacja pomieszczeń metodą fumigacji (1)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3E13FA">
              <w:rPr>
                <w:b/>
              </w:rPr>
              <w:t>Greenpol</w:t>
            </w:r>
            <w:proofErr w:type="spellEnd"/>
            <w:r w:rsidRPr="003E13FA">
              <w:rPr>
                <w:b/>
              </w:rPr>
              <w:t xml:space="preserve"> Instytut Kształtowania Środowiska Sp. z o.o.</w:t>
            </w:r>
          </w:p>
          <w:p w:rsidR="004F4D02" w:rsidRPr="003E13FA" w:rsidRDefault="004F4D02" w:rsidP="0032086C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Stefana Żeromskiego 10 /4</w:t>
            </w:r>
            <w:r w:rsidR="0032086C">
              <w:rPr>
                <w:bCs/>
              </w:rPr>
              <w:t xml:space="preserve">, </w:t>
            </w:r>
            <w:r w:rsidRPr="003E13FA">
              <w:rPr>
                <w:bCs/>
              </w:rPr>
              <w:t>65-066 Zielona Góra</w:t>
            </w:r>
          </w:p>
          <w:p w:rsidR="0032086C" w:rsidRPr="0032086C" w:rsidRDefault="0032086C" w:rsidP="0032086C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6 717.60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11</w:t>
            </w:r>
            <w:r w:rsidRPr="003E13FA">
              <w:t xml:space="preserve">: </w:t>
            </w:r>
            <w:r w:rsidRPr="0032086C">
              <w:rPr>
                <w:b/>
              </w:rPr>
              <w:t>Formalina buforowana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ALPINUS CHEMIA Sp. z o.o.</w:t>
            </w:r>
          </w:p>
          <w:p w:rsidR="004F4D02" w:rsidRPr="003E13FA" w:rsidRDefault="004F4D02" w:rsidP="0032086C">
            <w:pPr>
              <w:spacing w:line="360" w:lineRule="auto"/>
              <w:jc w:val="both"/>
              <w:rPr>
                <w:bCs/>
              </w:rPr>
            </w:pPr>
            <w:proofErr w:type="spellStart"/>
            <w:r w:rsidRPr="003E13FA">
              <w:rPr>
                <w:bCs/>
              </w:rPr>
              <w:t>Garbary</w:t>
            </w:r>
            <w:proofErr w:type="spellEnd"/>
            <w:r w:rsidRPr="003E13FA">
              <w:rPr>
                <w:bCs/>
              </w:rPr>
              <w:t xml:space="preserve"> 5D</w:t>
            </w:r>
            <w:r w:rsidR="0032086C">
              <w:rPr>
                <w:bCs/>
              </w:rPr>
              <w:t xml:space="preserve">, </w:t>
            </w:r>
            <w:r w:rsidRPr="003E13FA">
              <w:rPr>
                <w:bCs/>
              </w:rPr>
              <w:t>80-050 Solec Kujawski</w:t>
            </w:r>
          </w:p>
          <w:p w:rsidR="0032086C" w:rsidRPr="0032086C" w:rsidRDefault="0032086C" w:rsidP="0032086C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1 706.40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12</w:t>
            </w:r>
            <w:r w:rsidRPr="003E13FA">
              <w:t xml:space="preserve">: </w:t>
            </w:r>
            <w:r w:rsidRPr="0032086C">
              <w:rPr>
                <w:b/>
              </w:rPr>
              <w:t>Testy paskowe do pomiaru glukozy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BIALMED Sp. z o.o.</w:t>
            </w:r>
          </w:p>
          <w:p w:rsidR="004F4D02" w:rsidRPr="003E13FA" w:rsidRDefault="004F4D02" w:rsidP="0032086C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Kazimierzowska 46/48 /35</w:t>
            </w:r>
            <w:r w:rsidR="0032086C">
              <w:rPr>
                <w:bCs/>
              </w:rPr>
              <w:t xml:space="preserve">, </w:t>
            </w:r>
            <w:r w:rsidRPr="003E13FA">
              <w:rPr>
                <w:bCs/>
              </w:rPr>
              <w:t>02-546 Warszawa</w:t>
            </w:r>
          </w:p>
          <w:p w:rsidR="0032086C" w:rsidRPr="0032086C" w:rsidRDefault="0032086C" w:rsidP="0032086C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4 514.40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lastRenderedPageBreak/>
              <w:t>Część nr 13</w:t>
            </w:r>
            <w:r w:rsidRPr="003E13FA">
              <w:t xml:space="preserve">: </w:t>
            </w:r>
            <w:r w:rsidRPr="00A52EFF">
              <w:rPr>
                <w:b/>
              </w:rPr>
              <w:t xml:space="preserve">Test do wykrywania </w:t>
            </w:r>
            <w:proofErr w:type="spellStart"/>
            <w:r w:rsidRPr="00A52EFF">
              <w:rPr>
                <w:b/>
              </w:rPr>
              <w:t>Helicobacter</w:t>
            </w:r>
            <w:proofErr w:type="spellEnd"/>
            <w:r w:rsidRPr="00A52EFF">
              <w:rPr>
                <w:b/>
              </w:rPr>
              <w:t xml:space="preserve"> </w:t>
            </w:r>
            <w:proofErr w:type="spellStart"/>
            <w:r w:rsidRPr="00A52EFF">
              <w:rPr>
                <w:b/>
              </w:rPr>
              <w:t>pylori</w:t>
            </w:r>
            <w:proofErr w:type="spellEnd"/>
            <w:r w:rsidRPr="00A52EFF">
              <w:rPr>
                <w:b/>
              </w:rPr>
              <w:t xml:space="preserve"> w </w:t>
            </w:r>
            <w:proofErr w:type="spellStart"/>
            <w:r w:rsidRPr="00A52EFF">
              <w:rPr>
                <w:b/>
              </w:rPr>
              <w:t>bioptatach</w:t>
            </w:r>
            <w:proofErr w:type="spellEnd"/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BIALMED Sp. z o.o.</w:t>
            </w:r>
          </w:p>
          <w:p w:rsidR="004F4D02" w:rsidRPr="003E13FA" w:rsidRDefault="004F4D02" w:rsidP="00A52EFF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Kazimierzowska 46/48 /35</w:t>
            </w:r>
            <w:r w:rsidR="00A52EFF">
              <w:rPr>
                <w:bCs/>
              </w:rPr>
              <w:t xml:space="preserve">, </w:t>
            </w:r>
            <w:r w:rsidRPr="003E13FA">
              <w:rPr>
                <w:bCs/>
              </w:rPr>
              <w:t>02-546 Warszawa</w:t>
            </w:r>
          </w:p>
          <w:p w:rsidR="00A52EFF" w:rsidRPr="00A52EFF" w:rsidRDefault="00A52EFF" w:rsidP="00A52EFF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820.80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14</w:t>
            </w:r>
            <w:r w:rsidRPr="003E13FA">
              <w:t xml:space="preserve">: </w:t>
            </w:r>
            <w:proofErr w:type="spellStart"/>
            <w:r w:rsidRPr="00A52EFF">
              <w:rPr>
                <w:b/>
              </w:rPr>
              <w:t>Spongostanowe</w:t>
            </w:r>
            <w:proofErr w:type="spellEnd"/>
            <w:r w:rsidRPr="00A52EFF">
              <w:rPr>
                <w:b/>
              </w:rPr>
              <w:t xml:space="preserve"> strzałki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CONSULTRONIX S</w:t>
            </w:r>
            <w:r w:rsidR="00A52EFF">
              <w:rPr>
                <w:b/>
              </w:rPr>
              <w:t>p</w:t>
            </w:r>
            <w:r w:rsidRPr="003E13FA">
              <w:rPr>
                <w:b/>
              </w:rPr>
              <w:t>.</w:t>
            </w:r>
            <w:r w:rsidR="00A52EFF">
              <w:rPr>
                <w:b/>
              </w:rPr>
              <w:t xml:space="preserve"> z o.o.</w:t>
            </w:r>
          </w:p>
          <w:p w:rsidR="004F4D02" w:rsidRPr="003E13FA" w:rsidRDefault="004F4D02" w:rsidP="00A52EFF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Przemysłowa 17</w:t>
            </w:r>
            <w:r w:rsidR="00A52EFF">
              <w:rPr>
                <w:bCs/>
              </w:rPr>
              <w:t xml:space="preserve">, </w:t>
            </w:r>
            <w:r w:rsidRPr="003E13FA">
              <w:rPr>
                <w:bCs/>
              </w:rPr>
              <w:t>32-083 Balice</w:t>
            </w:r>
          </w:p>
          <w:p w:rsidR="00A52EFF" w:rsidRPr="00A52EFF" w:rsidRDefault="00A52EFF" w:rsidP="00A52EFF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405.00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A52EFF" w:rsidRDefault="004F4D02" w:rsidP="003E13FA">
            <w:pPr>
              <w:spacing w:before="120" w:after="240"/>
              <w:jc w:val="both"/>
              <w:rPr>
                <w:b/>
              </w:rPr>
            </w:pPr>
            <w:r w:rsidRPr="003E13FA">
              <w:rPr>
                <w:b/>
                <w:bCs/>
              </w:rPr>
              <w:t>Część nr 16</w:t>
            </w:r>
            <w:r w:rsidRPr="003E13FA">
              <w:t xml:space="preserve">: </w:t>
            </w:r>
            <w:r w:rsidRPr="00A52EFF">
              <w:rPr>
                <w:b/>
              </w:rPr>
              <w:t>Roztwory okulistyczne (2)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CONSULTRONIX S</w:t>
            </w:r>
            <w:r w:rsidR="00A52EFF">
              <w:rPr>
                <w:b/>
              </w:rPr>
              <w:t>p</w:t>
            </w:r>
            <w:r w:rsidRPr="003E13FA">
              <w:rPr>
                <w:b/>
              </w:rPr>
              <w:t>.</w:t>
            </w:r>
            <w:r w:rsidR="00A52EFF">
              <w:rPr>
                <w:b/>
              </w:rPr>
              <w:t xml:space="preserve"> z o.o.</w:t>
            </w:r>
          </w:p>
          <w:p w:rsidR="004F4D02" w:rsidRPr="003E13FA" w:rsidRDefault="004F4D02" w:rsidP="00A52EFF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Przemysłowa 17</w:t>
            </w:r>
            <w:r w:rsidR="00A52EFF">
              <w:rPr>
                <w:bCs/>
              </w:rPr>
              <w:t xml:space="preserve">, </w:t>
            </w:r>
            <w:r w:rsidRPr="003E13FA">
              <w:rPr>
                <w:bCs/>
              </w:rPr>
              <w:t>32-083 Balice</w:t>
            </w:r>
          </w:p>
          <w:p w:rsidR="00A52EFF" w:rsidRPr="00F56218" w:rsidRDefault="00A52EFF" w:rsidP="00F56218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540.00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lastRenderedPageBreak/>
              <w:t>Część nr 17</w:t>
            </w:r>
            <w:r w:rsidRPr="003E13FA">
              <w:t xml:space="preserve">: </w:t>
            </w:r>
            <w:r w:rsidRPr="00F56218">
              <w:rPr>
                <w:b/>
              </w:rPr>
              <w:t>Oleje, gazy okulistyczne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Inov8 I. Żebrowska Sp. K.</w:t>
            </w:r>
          </w:p>
          <w:p w:rsidR="004F4D02" w:rsidRPr="003E13FA" w:rsidRDefault="004F4D02" w:rsidP="00F56218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Mińska 48 /1U</w:t>
            </w:r>
            <w:r w:rsidR="00F56218">
              <w:rPr>
                <w:bCs/>
              </w:rPr>
              <w:t xml:space="preserve">, </w:t>
            </w:r>
            <w:r w:rsidRPr="003E13FA">
              <w:rPr>
                <w:bCs/>
              </w:rPr>
              <w:t>03-808 Warszawa</w:t>
            </w:r>
          </w:p>
          <w:p w:rsidR="00F56218" w:rsidRPr="00F56218" w:rsidRDefault="00F56218" w:rsidP="00F56218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100 461.60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18</w:t>
            </w:r>
            <w:r w:rsidRPr="003E13FA">
              <w:t xml:space="preserve">: </w:t>
            </w:r>
            <w:r w:rsidRPr="00F56218">
              <w:rPr>
                <w:b/>
              </w:rPr>
              <w:t xml:space="preserve">Barwnik do wybarwiania i wizualizacji błon </w:t>
            </w:r>
            <w:proofErr w:type="spellStart"/>
            <w:r w:rsidRPr="00F56218">
              <w:rPr>
                <w:b/>
              </w:rPr>
              <w:t>epiretialnych</w:t>
            </w:r>
            <w:proofErr w:type="spellEnd"/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OPTO</w:t>
            </w:r>
            <w:r w:rsidR="00F56218">
              <w:rPr>
                <w:b/>
              </w:rPr>
              <w:t>TECH</w:t>
            </w:r>
            <w:r w:rsidRPr="003E13FA">
              <w:rPr>
                <w:b/>
              </w:rPr>
              <w:t xml:space="preserve"> </w:t>
            </w:r>
            <w:r w:rsidR="00F56218">
              <w:rPr>
                <w:b/>
              </w:rPr>
              <w:t>Sp. z o.o.</w:t>
            </w:r>
          </w:p>
          <w:p w:rsidR="004F4D02" w:rsidRPr="003E13FA" w:rsidRDefault="008870E5" w:rsidP="00F56218">
            <w:pPr>
              <w:spacing w:line="360" w:lineRule="auto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Wimmera</w:t>
            </w:r>
            <w:proofErr w:type="spellEnd"/>
            <w:r>
              <w:rPr>
                <w:bCs/>
              </w:rPr>
              <w:t xml:space="preserve"> 67E</w:t>
            </w:r>
            <w:r w:rsidR="00F56218">
              <w:rPr>
                <w:bCs/>
              </w:rPr>
              <w:t xml:space="preserve">, </w:t>
            </w:r>
            <w:r>
              <w:rPr>
                <w:bCs/>
              </w:rPr>
              <w:t>32</w:t>
            </w:r>
            <w:r w:rsidR="004F4D02" w:rsidRPr="003E13FA">
              <w:rPr>
                <w:bCs/>
              </w:rPr>
              <w:t>-</w:t>
            </w:r>
            <w:r>
              <w:rPr>
                <w:bCs/>
              </w:rPr>
              <w:t>0</w:t>
            </w:r>
            <w:r w:rsidR="004F4D02" w:rsidRPr="003E13FA">
              <w:rPr>
                <w:bCs/>
              </w:rPr>
              <w:t>0</w:t>
            </w:r>
            <w:r>
              <w:rPr>
                <w:bCs/>
              </w:rPr>
              <w:t>5</w:t>
            </w:r>
            <w:r w:rsidR="004F4D02" w:rsidRPr="003E13FA">
              <w:rPr>
                <w:bCs/>
              </w:rPr>
              <w:t xml:space="preserve"> </w:t>
            </w:r>
            <w:r>
              <w:rPr>
                <w:bCs/>
              </w:rPr>
              <w:t>Niepołomice</w:t>
            </w:r>
          </w:p>
          <w:p w:rsidR="008870E5" w:rsidRPr="008870E5" w:rsidRDefault="008870E5" w:rsidP="008870E5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14 590.80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24</w:t>
            </w:r>
            <w:r w:rsidRPr="003E13FA">
              <w:t xml:space="preserve">: </w:t>
            </w:r>
            <w:r w:rsidRPr="008870E5">
              <w:rPr>
                <w:b/>
              </w:rPr>
              <w:t xml:space="preserve">Materiały </w:t>
            </w:r>
            <w:proofErr w:type="spellStart"/>
            <w:r w:rsidRPr="008870E5">
              <w:rPr>
                <w:b/>
              </w:rPr>
              <w:t>wiskoelastyczne</w:t>
            </w:r>
            <w:proofErr w:type="spellEnd"/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3E13FA">
              <w:rPr>
                <w:b/>
              </w:rPr>
              <w:t>Bausch</w:t>
            </w:r>
            <w:proofErr w:type="spellEnd"/>
            <w:r w:rsidRPr="003E13FA">
              <w:rPr>
                <w:b/>
              </w:rPr>
              <w:t xml:space="preserve"> &amp; </w:t>
            </w:r>
            <w:proofErr w:type="spellStart"/>
            <w:r w:rsidRPr="003E13FA">
              <w:rPr>
                <w:b/>
              </w:rPr>
              <w:t>Lomb</w:t>
            </w:r>
            <w:proofErr w:type="spellEnd"/>
            <w:r w:rsidRPr="003E13FA">
              <w:rPr>
                <w:b/>
              </w:rPr>
              <w:t xml:space="preserve"> Poland Sp. z o.o.</w:t>
            </w:r>
          </w:p>
          <w:p w:rsidR="004F4D02" w:rsidRPr="003E13FA" w:rsidRDefault="004F4D02" w:rsidP="008870E5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Marynarska 15</w:t>
            </w:r>
            <w:r w:rsidR="008870E5">
              <w:rPr>
                <w:bCs/>
              </w:rPr>
              <w:t xml:space="preserve">, </w:t>
            </w:r>
            <w:r w:rsidRPr="003E13FA">
              <w:rPr>
                <w:bCs/>
              </w:rPr>
              <w:t>02-674 Warszawa</w:t>
            </w:r>
          </w:p>
          <w:p w:rsidR="008870E5" w:rsidRPr="008870E5" w:rsidRDefault="008870E5" w:rsidP="008870E5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68 040.00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lastRenderedPageBreak/>
              <w:t>Część nr 25</w:t>
            </w:r>
            <w:r w:rsidRPr="003E13FA">
              <w:t xml:space="preserve">: </w:t>
            </w:r>
            <w:r w:rsidRPr="008870E5">
              <w:rPr>
                <w:b/>
              </w:rPr>
              <w:t xml:space="preserve">Zestawy jednorazowe do iniekcji </w:t>
            </w:r>
            <w:proofErr w:type="spellStart"/>
            <w:r w:rsidRPr="008870E5">
              <w:rPr>
                <w:b/>
              </w:rPr>
              <w:t>doszklistkowej</w:t>
            </w:r>
            <w:proofErr w:type="spellEnd"/>
          </w:p>
          <w:p w:rsidR="00C37099" w:rsidRDefault="00C37099" w:rsidP="00C37099">
            <w:pPr>
              <w:spacing w:line="276" w:lineRule="auto"/>
              <w:jc w:val="both"/>
              <w:rPr>
                <w:b/>
              </w:rPr>
            </w:pPr>
            <w:r w:rsidRPr="00F434E8">
              <w:rPr>
                <w:b/>
              </w:rPr>
              <w:t xml:space="preserve">PANEP </w:t>
            </w:r>
            <w:proofErr w:type="spellStart"/>
            <w:r w:rsidRPr="00F434E8">
              <w:rPr>
                <w:b/>
              </w:rPr>
              <w:t>s.r.o</w:t>
            </w:r>
            <w:proofErr w:type="spellEnd"/>
            <w:r w:rsidRPr="00F434E8">
              <w:rPr>
                <w:b/>
              </w:rPr>
              <w:t xml:space="preserve">. </w:t>
            </w:r>
          </w:p>
          <w:p w:rsidR="00C37099" w:rsidRPr="00F91735" w:rsidRDefault="00C37099" w:rsidP="00C37099">
            <w:pPr>
              <w:spacing w:line="276" w:lineRule="auto"/>
            </w:pPr>
            <w:proofErr w:type="spellStart"/>
            <w:r w:rsidRPr="00F91735">
              <w:t>Brněnska</w:t>
            </w:r>
            <w:proofErr w:type="spellEnd"/>
            <w:r w:rsidRPr="00F91735">
              <w:t xml:space="preserve"> 1246, 665 01 </w:t>
            </w:r>
            <w:proofErr w:type="spellStart"/>
            <w:r w:rsidRPr="00F91735">
              <w:t>Rosice</w:t>
            </w:r>
            <w:proofErr w:type="spellEnd"/>
            <w:r w:rsidRPr="00F91735">
              <w:t xml:space="preserve"> u Brna</w:t>
            </w:r>
          </w:p>
          <w:p w:rsidR="00C37099" w:rsidRPr="00F91735" w:rsidRDefault="00C37099" w:rsidP="00C37099">
            <w:pPr>
              <w:spacing w:line="276" w:lineRule="auto"/>
            </w:pPr>
            <w:r w:rsidRPr="00F91735">
              <w:t>Republika Czeska</w:t>
            </w:r>
          </w:p>
          <w:p w:rsidR="00C37099" w:rsidRPr="00F434E8" w:rsidRDefault="00C37099" w:rsidP="00C37099">
            <w:pPr>
              <w:spacing w:before="60" w:after="40"/>
              <w:jc w:val="both"/>
              <w:rPr>
                <w:b/>
              </w:rPr>
            </w:pPr>
            <w:r w:rsidRPr="00F434E8">
              <w:rPr>
                <w:b/>
              </w:rPr>
              <w:t>Oddział w Polsce</w:t>
            </w:r>
            <w:r>
              <w:rPr>
                <w:b/>
              </w:rPr>
              <w:t>:</w:t>
            </w:r>
          </w:p>
          <w:p w:rsidR="00C37099" w:rsidRPr="00F434E8" w:rsidRDefault="00C37099" w:rsidP="00C37099">
            <w:pPr>
              <w:jc w:val="both"/>
              <w:rPr>
                <w:bCs/>
              </w:rPr>
            </w:pPr>
            <w:r w:rsidRPr="00F434E8">
              <w:rPr>
                <w:bCs/>
              </w:rPr>
              <w:t>1 Dywizji Pancernej 45</w:t>
            </w:r>
            <w:r>
              <w:rPr>
                <w:bCs/>
              </w:rPr>
              <w:t xml:space="preserve">, </w:t>
            </w:r>
            <w:r w:rsidRPr="00F434E8">
              <w:rPr>
                <w:bCs/>
              </w:rPr>
              <w:t>43-3</w:t>
            </w:r>
            <w:r>
              <w:rPr>
                <w:bCs/>
              </w:rPr>
              <w:t>82</w:t>
            </w:r>
            <w:r w:rsidRPr="00F434E8">
              <w:rPr>
                <w:bCs/>
              </w:rPr>
              <w:t xml:space="preserve"> Bielsko-Biała</w:t>
            </w:r>
          </w:p>
          <w:p w:rsidR="00C37099" w:rsidRPr="00C37099" w:rsidRDefault="00C37099" w:rsidP="00C37099">
            <w:pPr>
              <w:spacing w:before="60"/>
              <w:jc w:val="both"/>
              <w:rPr>
                <w:b/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26 730.00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  <w:tr w:rsidR="004F4D02" w:rsidRPr="003E13FA" w:rsidTr="003E13F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02" w:rsidRPr="003E13FA" w:rsidRDefault="004F4D02" w:rsidP="003E13FA">
            <w:pPr>
              <w:spacing w:before="120" w:after="240"/>
              <w:jc w:val="both"/>
            </w:pPr>
            <w:r w:rsidRPr="003E13FA">
              <w:rPr>
                <w:b/>
                <w:bCs/>
              </w:rPr>
              <w:t>Część nr 26</w:t>
            </w:r>
            <w:r w:rsidRPr="003E13FA">
              <w:t xml:space="preserve">: </w:t>
            </w:r>
            <w:r w:rsidRPr="00C37099">
              <w:rPr>
                <w:b/>
              </w:rPr>
              <w:t>Noże jednorazowego użytku</w:t>
            </w:r>
          </w:p>
          <w:p w:rsidR="004F4D02" w:rsidRPr="003E13FA" w:rsidRDefault="004F4D02" w:rsidP="003E13FA">
            <w:pPr>
              <w:spacing w:before="60" w:line="360" w:lineRule="auto"/>
              <w:jc w:val="both"/>
              <w:rPr>
                <w:b/>
              </w:rPr>
            </w:pPr>
            <w:r w:rsidRPr="003E13FA">
              <w:rPr>
                <w:b/>
              </w:rPr>
              <w:t>MDT Sp.</w:t>
            </w:r>
            <w:r w:rsidR="00C37099">
              <w:rPr>
                <w:b/>
              </w:rPr>
              <w:t xml:space="preserve"> z o.o.</w:t>
            </w:r>
          </w:p>
          <w:p w:rsidR="004F4D02" w:rsidRPr="003E13FA" w:rsidRDefault="004F4D02" w:rsidP="00C37099">
            <w:pPr>
              <w:spacing w:line="360" w:lineRule="auto"/>
              <w:jc w:val="both"/>
              <w:rPr>
                <w:bCs/>
              </w:rPr>
            </w:pPr>
            <w:r w:rsidRPr="003E13FA">
              <w:rPr>
                <w:bCs/>
              </w:rPr>
              <w:t>Skośna 12A</w:t>
            </w:r>
            <w:r w:rsidR="00C37099">
              <w:rPr>
                <w:bCs/>
              </w:rPr>
              <w:t xml:space="preserve">, </w:t>
            </w:r>
            <w:r w:rsidRPr="003E13FA">
              <w:rPr>
                <w:bCs/>
              </w:rPr>
              <w:t>30-383 Kraków</w:t>
            </w:r>
          </w:p>
          <w:p w:rsidR="00C37099" w:rsidRPr="00C37099" w:rsidRDefault="00C37099" w:rsidP="00C37099">
            <w:pPr>
              <w:jc w:val="both"/>
              <w:rPr>
                <w:sz w:val="16"/>
                <w:szCs w:val="16"/>
              </w:rPr>
            </w:pPr>
          </w:p>
          <w:p w:rsidR="004F4D02" w:rsidRPr="003E13FA" w:rsidRDefault="004F4D02" w:rsidP="003E13FA">
            <w:pPr>
              <w:spacing w:line="360" w:lineRule="auto"/>
              <w:jc w:val="both"/>
              <w:rPr>
                <w:bCs/>
              </w:rPr>
            </w:pPr>
            <w:r w:rsidRPr="003E13FA">
              <w:t xml:space="preserve">za cenę wykonania przedmiotu zamówienia w wysokości </w:t>
            </w:r>
            <w:r w:rsidRPr="003E13FA">
              <w:rPr>
                <w:b/>
              </w:rPr>
              <w:t>7 117.20 zł</w:t>
            </w:r>
            <w:r w:rsidRPr="003E13FA">
              <w:t xml:space="preserve"> </w:t>
            </w:r>
            <w:r w:rsidRPr="003E13FA">
              <w:rPr>
                <w:b/>
                <w:bCs/>
              </w:rPr>
              <w:t>brutto</w:t>
            </w:r>
            <w:r w:rsidRPr="003E13FA">
              <w:rPr>
                <w:bCs/>
              </w:rPr>
              <w:t>.</w:t>
            </w:r>
          </w:p>
          <w:p w:rsidR="004F4D02" w:rsidRPr="003E13FA" w:rsidRDefault="004F4D02" w:rsidP="003E13FA">
            <w:pPr>
              <w:spacing w:before="120" w:line="360" w:lineRule="auto"/>
              <w:jc w:val="both"/>
              <w:rPr>
                <w:color w:val="000000"/>
              </w:rPr>
            </w:pPr>
            <w:r w:rsidRPr="003E13FA">
              <w:rPr>
                <w:color w:val="000000"/>
                <w:u w:val="single"/>
              </w:rPr>
              <w:t>Uzasadnienie wyboru</w:t>
            </w:r>
            <w:r w:rsidRPr="003E13FA">
              <w:rPr>
                <w:color w:val="000000"/>
              </w:rPr>
              <w:t>:</w:t>
            </w:r>
          </w:p>
          <w:p w:rsidR="004F4D02" w:rsidRPr="003E13FA" w:rsidRDefault="004F4D02" w:rsidP="003E13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3E13FA">
              <w:t>art. 239 ust. 1 ustawy z dnia 11 września 2019 r. - Prawo zamówień publicznych (</w:t>
            </w:r>
            <w:proofErr w:type="spellStart"/>
            <w:r w:rsidRPr="003E13FA">
              <w:t>t.j</w:t>
            </w:r>
            <w:proofErr w:type="spellEnd"/>
            <w:r w:rsidRPr="003E13FA">
              <w:t>. Dz. U. z 2024 r. poz. 1320) - najkorzystniejsza oferta przy zadanym kryterium "cena" oraz "termin realizacji dostaw".</w:t>
            </w:r>
          </w:p>
        </w:tc>
      </w:tr>
    </w:tbl>
    <w:p w:rsidR="00A02E94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3E13FA">
        <w:rPr>
          <w:b/>
          <w:bCs/>
          <w:color w:val="000000"/>
        </w:rPr>
        <w:t>Punktacja przyznana ofertom w każdym kryterium oceny ofert wraz z łączną punktacją</w:t>
      </w:r>
      <w:r w:rsidRPr="003E13FA">
        <w:rPr>
          <w:color w:val="000000"/>
        </w:rPr>
        <w:t>:</w:t>
      </w:r>
    </w:p>
    <w:tbl>
      <w:tblPr>
        <w:tblW w:w="107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120"/>
        <w:gridCol w:w="3403"/>
        <w:gridCol w:w="1985"/>
      </w:tblGrid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E03DF" w:rsidRDefault="004E03DF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E03DF" w:rsidRDefault="004E03DF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Wykonawca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E03DF" w:rsidRDefault="004E03DF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E03DF" w:rsidRDefault="004E03DF">
            <w:pPr>
              <w:spacing w:before="120" w:after="12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Razem – ilość uzyskanych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Dezynfekcja skóry i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Kazimierzowska 46/48/35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1 - Dezynfekcja skóry i pola operacyjnego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S.A. Wrocław</w:t>
            </w:r>
          </w:p>
          <w:p w:rsidR="004E03DF" w:rsidRDefault="004E03D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Widna 4, 50-543 Wrocław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E03DF" w:rsidRDefault="004E03D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Pielęgnacja i dezynfekcja skóry pacjenta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Hurtownia Farmaceutyczna MEDIFARM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Bławatków 6, 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43-100 Tychy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2 - Pielęgnacja i dezynfekcja skóry pacjenta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S.A. Wrocław</w:t>
            </w:r>
          </w:p>
          <w:p w:rsidR="004E03DF" w:rsidRDefault="004E03D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Widna 4, 50-543 Wrocław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3 - Higiena rąk, powierzchni i endoskopów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MEDILAB Firma Wytwórczo-Usługowa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Niedźwiedzia 60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15-531 Białystok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4 - Dezynfekcja dużych powierzchni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Hurtownia Farmaceutyczna MEDIFARM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Bławatków 6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43-100 Tychy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4 - Dezynfekcja dużych powierzchni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S.A. Wrocław</w:t>
            </w:r>
          </w:p>
          <w:p w:rsidR="004E03DF" w:rsidRDefault="004E03D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Widna 4, 50-543 Wrocław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5 - Dezynfekcja narzędzi i powierzchni kuchennych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Hurtownia Farmaceutyczna MEDIFARM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Bławatków 6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43-100 Tychy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5 - Dezynfekcja narzędzi i powierzchni kuchennych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Centrum Zaopatrzenia Medycznego "CEZAL" S.A. Wrocław</w:t>
            </w:r>
          </w:p>
          <w:p w:rsidR="004E03DF" w:rsidRDefault="004E03D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Widna 4, 50-543 Wrocław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6 - Dezynfekcja skóry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J. </w:t>
            </w:r>
            <w:proofErr w:type="spellStart"/>
            <w:r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>
              <w:rPr>
                <w:b/>
                <w:bCs/>
                <w:sz w:val="22"/>
                <w:szCs w:val="22"/>
              </w:rPr>
              <w:t>, A. Misztal "MEDICA" Sp. J.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4a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59-300 Lubin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6 - Dezynfekcja skóry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EURO TRADE TECHNOLOGY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Mjr Siemiradzkiego 19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64-920 Piła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- 40.73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80,73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8 - Akcesoria do procesów dezynfekcji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Hurtownia Farmaceutyczna MEDIFARM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Bławatków 6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43-100 Tychy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rPr>
          <w:trHeight w:val="15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9 - Dekontaminacja pomieszczeń metodą fumigacji (1)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Greenpol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Instytut Kształtowania Środowiska    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Stefana Żeromskiego 10/4</w:t>
            </w:r>
          </w:p>
          <w:p w:rsidR="004E03DF" w:rsidRDefault="004E03D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65-066 Zielona Góra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rPr>
          <w:trHeight w:val="68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10 - Dekontaminacja pomieszczeń metodą fumigacji (2)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UNITEDMED P. S. A.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Wronia 28</w:t>
            </w:r>
          </w:p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87-800 Włocławek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E03DF" w:rsidRDefault="004E03D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11 - Formalina buforowana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ALPINUS CHEMIA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Garbary</w:t>
            </w:r>
            <w:proofErr w:type="spellEnd"/>
            <w:r>
              <w:rPr>
                <w:sz w:val="22"/>
                <w:szCs w:val="22"/>
              </w:rPr>
              <w:t xml:space="preserve"> 5D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80-050 Solec Kujawski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11 - Formalina buforowana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Maga-Herba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Janusz Olszówka Sp. J.</w:t>
            </w:r>
          </w:p>
          <w:p w:rsidR="004E03DF" w:rsidRDefault="004E03DF">
            <w:pP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Kolejowa 46, 05-870 Błonie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- 43.09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83,09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12 - Testy paskowe do pomiaru glukozy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Kazimierzowska 46/48/35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13 - Test do wykrywania </w:t>
            </w:r>
            <w:proofErr w:type="spellStart"/>
            <w:r>
              <w:rPr>
                <w:sz w:val="22"/>
                <w:szCs w:val="22"/>
              </w:rPr>
              <w:t>Helicobacter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pylori</w:t>
            </w:r>
            <w:proofErr w:type="spellEnd"/>
            <w:r>
              <w:rPr>
                <w:sz w:val="22"/>
                <w:szCs w:val="22"/>
              </w:rPr>
              <w:t xml:space="preserve">                 w </w:t>
            </w:r>
            <w:proofErr w:type="spellStart"/>
            <w:r>
              <w:rPr>
                <w:sz w:val="22"/>
                <w:szCs w:val="22"/>
              </w:rPr>
              <w:t>bioptatach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BIALMED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Kazimierzowska 46/48/35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02-546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14 - </w:t>
            </w:r>
            <w:proofErr w:type="spellStart"/>
            <w:r>
              <w:rPr>
                <w:sz w:val="22"/>
                <w:szCs w:val="22"/>
              </w:rPr>
              <w:t>Spongostanowe</w:t>
            </w:r>
            <w:proofErr w:type="spellEnd"/>
            <w:r>
              <w:rPr>
                <w:sz w:val="22"/>
                <w:szCs w:val="22"/>
              </w:rPr>
              <w:t xml:space="preserve"> strzałki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CONSULTRONIX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17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32-083 Balice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14 - </w:t>
            </w:r>
            <w:proofErr w:type="spellStart"/>
            <w:r>
              <w:rPr>
                <w:sz w:val="22"/>
                <w:szCs w:val="22"/>
              </w:rPr>
              <w:t>Spongostanowe</w:t>
            </w:r>
            <w:proofErr w:type="spellEnd"/>
            <w:r>
              <w:rPr>
                <w:sz w:val="22"/>
                <w:szCs w:val="22"/>
              </w:rPr>
              <w:t xml:space="preserve"> strzałki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OPTOTECH Sp. z o.o. Sp. K.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32-005 Niepołomice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- 19.57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59,57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14 - </w:t>
            </w:r>
            <w:proofErr w:type="spellStart"/>
            <w:r>
              <w:rPr>
                <w:sz w:val="22"/>
                <w:szCs w:val="22"/>
              </w:rPr>
              <w:t>Spongostanowe</w:t>
            </w:r>
            <w:proofErr w:type="spellEnd"/>
            <w:r>
              <w:rPr>
                <w:sz w:val="22"/>
                <w:szCs w:val="22"/>
              </w:rPr>
              <w:t xml:space="preserve"> strzałki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MDT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Skośna 12A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30-383 Kraków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16 - Roztwory okulistyczne (2)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CONSULTRONIX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17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32-083 Balice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16 - Roztwory okulistyczne (2)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OPTOTECH Sp. z o.o. Sp. K.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32-005 Niepołomice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- 37.50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77,50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16 - Roztwory okulistyczne (2)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ABJ-VISION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Główna 76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95-041 Gałków Duży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- 30.00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17 - Oleje, gazy okulistyczne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Inov8 I. Żebrowska Sp. K.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Mińska 48/1U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03-808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rPr>
          <w:trHeight w:val="124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18 - Barwnik do wybarwiania i wizualizacji błon </w:t>
            </w:r>
            <w:proofErr w:type="spellStart"/>
            <w:r>
              <w:rPr>
                <w:sz w:val="22"/>
                <w:szCs w:val="22"/>
              </w:rPr>
              <w:t>epiretialnych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OPTOTECH Sp. z o.o. Sp. K.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Wimmera</w:t>
            </w:r>
            <w:proofErr w:type="spellEnd"/>
            <w:r>
              <w:rPr>
                <w:sz w:val="22"/>
                <w:szCs w:val="22"/>
              </w:rPr>
              <w:t xml:space="preserve"> 67E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32-005 Niepołomice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rPr>
          <w:trHeight w:val="110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19 - Barwnik do wybarwiania i wizualizacji błony granicznej wewnętrznej oraz  </w:t>
            </w:r>
          </w:p>
          <w:p w:rsidR="004E03DF" w:rsidRDefault="004E03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ciała szklistego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MDT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Skośna 12A</w:t>
            </w:r>
          </w:p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30-383 Kraków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DF" w:rsidRDefault="004E03DF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4E03DF" w:rsidRDefault="004E03DF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4E03DF" w:rsidRDefault="004E03D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24 - Materiały </w:t>
            </w:r>
            <w:proofErr w:type="spellStart"/>
            <w:r>
              <w:rPr>
                <w:sz w:val="22"/>
                <w:szCs w:val="22"/>
              </w:rPr>
              <w:t>wiskoelastyczne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Bausch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>
              <w:rPr>
                <w:b/>
                <w:bCs/>
                <w:sz w:val="22"/>
                <w:szCs w:val="22"/>
              </w:rPr>
              <w:t>Lomb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Poland </w:t>
            </w:r>
          </w:p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Marynarska 15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02-674 Warszawa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25 - Zestawy jednorazowe do iniekcji </w:t>
            </w:r>
            <w:proofErr w:type="spellStart"/>
            <w:r>
              <w:rPr>
                <w:sz w:val="22"/>
                <w:szCs w:val="22"/>
              </w:rPr>
              <w:t>doszklistkowej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Konsorcjum Firm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CITONET Śląski Sp. z o.o.</w:t>
            </w:r>
          </w:p>
          <w:p w:rsidR="004E03DF" w:rsidRDefault="004E03DF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Wojkowicka</w:t>
            </w:r>
            <w:proofErr w:type="spellEnd"/>
            <w:r>
              <w:rPr>
                <w:bCs/>
                <w:sz w:val="22"/>
                <w:szCs w:val="22"/>
              </w:rPr>
              <w:t xml:space="preserve"> 35</w:t>
            </w:r>
          </w:p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41-250 Czeladź</w:t>
            </w:r>
          </w:p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Żółkiewskiego 20/26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87-100 Toruń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- 49.11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89,11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25 - Zestawy jednorazowe do iniekcji </w:t>
            </w:r>
            <w:proofErr w:type="spellStart"/>
            <w:r>
              <w:rPr>
                <w:sz w:val="22"/>
                <w:szCs w:val="22"/>
              </w:rPr>
              <w:t>doszklistkowej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PANEP </w:t>
            </w:r>
            <w:proofErr w:type="spellStart"/>
            <w:r>
              <w:rPr>
                <w:b/>
                <w:sz w:val="22"/>
                <w:szCs w:val="22"/>
              </w:rPr>
              <w:t>s.r.o</w:t>
            </w:r>
            <w:proofErr w:type="spellEnd"/>
            <w:r>
              <w:rPr>
                <w:b/>
                <w:sz w:val="22"/>
                <w:szCs w:val="22"/>
              </w:rPr>
              <w:t xml:space="preserve">. 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                     u Brna, Republika Czeska</w:t>
            </w:r>
          </w:p>
          <w:p w:rsidR="004E03DF" w:rsidRDefault="004E03D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Oddział w Polsce:</w:t>
            </w:r>
          </w:p>
          <w:p w:rsidR="004E03DF" w:rsidRDefault="004E03D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 Dywizji Pancernej 45, </w:t>
            </w:r>
          </w:p>
          <w:p w:rsidR="004E03DF" w:rsidRDefault="004E03D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43-382 Bielsko-Biała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25 - Zestawy jednorazowe do iniekcji </w:t>
            </w:r>
            <w:proofErr w:type="spellStart"/>
            <w:r>
              <w:rPr>
                <w:sz w:val="22"/>
                <w:szCs w:val="22"/>
              </w:rPr>
              <w:t>doszklistkowej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CONSULTRONIX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17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32-083 Balice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- 40.41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80,41</w:t>
            </w:r>
          </w:p>
        </w:tc>
      </w:tr>
      <w:tr w:rsidR="004E03DF" w:rsidTr="004E03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26 - Noże jednorazowego użytku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MDT Sp. z o.o.</w:t>
            </w:r>
          </w:p>
          <w:p w:rsidR="004E03DF" w:rsidRDefault="004E03D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Skośna 12A</w:t>
            </w:r>
          </w:p>
          <w:p w:rsidR="004E03DF" w:rsidRDefault="004E03DF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30-383 Kraków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DF" w:rsidRDefault="004E03DF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- 60.00</w:t>
            </w:r>
          </w:p>
          <w:p w:rsidR="004E03DF" w:rsidRDefault="004E03DF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Termin realizacji dostaw - 40.00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DF" w:rsidRDefault="004E03D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100,00</w:t>
            </w:r>
          </w:p>
        </w:tc>
      </w:tr>
    </w:tbl>
    <w:p w:rsidR="004E03DF" w:rsidRDefault="004E03DF" w:rsidP="004E03DF">
      <w:pPr>
        <w:rPr>
          <w:b/>
          <w:color w:val="000000"/>
        </w:rPr>
      </w:pPr>
    </w:p>
    <w:p w:rsidR="002A5BC3" w:rsidRPr="00286AB3" w:rsidRDefault="002A5BC3" w:rsidP="002A5BC3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2A5BC3" w:rsidTr="002A5BC3">
        <w:trPr>
          <w:cantSplit/>
        </w:trPr>
        <w:tc>
          <w:tcPr>
            <w:tcW w:w="9568" w:type="dxa"/>
          </w:tcPr>
          <w:p w:rsidR="002A5BC3" w:rsidRDefault="002A5BC3" w:rsidP="002A5BC3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7 – </w:t>
            </w:r>
            <w:r>
              <w:rPr>
                <w:b/>
              </w:rPr>
              <w:t xml:space="preserve">Produkty do Centralnej </w:t>
            </w:r>
            <w:proofErr w:type="spellStart"/>
            <w:r>
              <w:rPr>
                <w:b/>
              </w:rPr>
              <w:t>Sterylizatorni</w:t>
            </w:r>
            <w:proofErr w:type="spellEnd"/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5BC3" w:rsidRDefault="002A5BC3" w:rsidP="002A5BC3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2A5BC3" w:rsidP="002A5BC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2A5BC3" w:rsidTr="002A5BC3">
        <w:trPr>
          <w:cantSplit/>
        </w:trPr>
        <w:tc>
          <w:tcPr>
            <w:tcW w:w="9568" w:type="dxa"/>
          </w:tcPr>
          <w:p w:rsidR="002A5BC3" w:rsidRDefault="002A5BC3" w:rsidP="002A5BC3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 w:rsidR="007F5772">
              <w:rPr>
                <w:b/>
                <w:color w:val="000000"/>
              </w:rPr>
              <w:t>10</w:t>
            </w:r>
            <w:r>
              <w:rPr>
                <w:b/>
                <w:color w:val="000000"/>
              </w:rPr>
              <w:t xml:space="preserve"> – </w:t>
            </w:r>
            <w:r w:rsidR="007F5772">
              <w:rPr>
                <w:b/>
              </w:rPr>
              <w:t xml:space="preserve">Dekontaminacja pomieszczeń metodą </w:t>
            </w:r>
            <w:r w:rsidR="004655BF">
              <w:rPr>
                <w:b/>
              </w:rPr>
              <w:t>fumigacji (2)</w:t>
            </w:r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5BC3" w:rsidRDefault="002A5BC3" w:rsidP="002A5BC3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 w:rsidR="004655BF">
              <w:rPr>
                <w:color w:val="000000"/>
              </w:rPr>
              <w:t>2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2A5BC3" w:rsidP="004655B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</w:t>
            </w:r>
            <w:r w:rsidR="004655BF">
              <w:rPr>
                <w:color w:val="000000"/>
              </w:rPr>
              <w:t>wszystkie złożone oferty podlegały odrzuceniu</w:t>
            </w:r>
            <w:r w:rsidRPr="002311A4">
              <w:rPr>
                <w:color w:val="000000"/>
              </w:rPr>
              <w:t>.</w:t>
            </w:r>
          </w:p>
        </w:tc>
      </w:tr>
      <w:tr w:rsidR="002A5BC3" w:rsidTr="002A5BC3">
        <w:trPr>
          <w:cantSplit/>
        </w:trPr>
        <w:tc>
          <w:tcPr>
            <w:tcW w:w="9568" w:type="dxa"/>
          </w:tcPr>
          <w:p w:rsidR="002A5BC3" w:rsidRDefault="002A5BC3" w:rsidP="002A5BC3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1</w:t>
            </w:r>
            <w:r w:rsidR="004655BF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 xml:space="preserve"> – </w:t>
            </w:r>
            <w:r w:rsidR="00F07BF5">
              <w:rPr>
                <w:b/>
              </w:rPr>
              <w:t>Roztwory okulistyczne (1)</w:t>
            </w:r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5BC3" w:rsidRDefault="002A5BC3" w:rsidP="002A5BC3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2A5BC3" w:rsidP="002A5BC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2A5BC3" w:rsidTr="002A5BC3">
        <w:trPr>
          <w:cantSplit/>
        </w:trPr>
        <w:tc>
          <w:tcPr>
            <w:tcW w:w="9568" w:type="dxa"/>
          </w:tcPr>
          <w:p w:rsidR="00F07BF5" w:rsidRDefault="002A5BC3" w:rsidP="002A5BC3">
            <w:pPr>
              <w:rPr>
                <w:b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1</w:t>
            </w:r>
            <w:r w:rsidR="00F07BF5">
              <w:rPr>
                <w:b/>
                <w:color w:val="000000"/>
              </w:rPr>
              <w:t>9</w:t>
            </w:r>
            <w:r>
              <w:rPr>
                <w:b/>
                <w:color w:val="000000"/>
              </w:rPr>
              <w:t xml:space="preserve"> – </w:t>
            </w:r>
            <w:r w:rsidR="00F07BF5">
              <w:rPr>
                <w:b/>
              </w:rPr>
              <w:t xml:space="preserve">Barwnik do wybarwiania i wizualizacji błony granicznej wewnętrznej oraz  </w:t>
            </w:r>
          </w:p>
          <w:p w:rsidR="002A5BC3" w:rsidRDefault="00F07BF5" w:rsidP="002A5BC3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                             ciała szklistego </w:t>
            </w:r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F97CE2" w:rsidRDefault="00F97CE2" w:rsidP="00F97CE2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F97CE2" w:rsidP="00F97CE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wszystkie złożone oferty podlegały odrzuceniu</w:t>
            </w:r>
            <w:r w:rsidRPr="002311A4">
              <w:rPr>
                <w:color w:val="000000"/>
              </w:rPr>
              <w:t>.</w:t>
            </w:r>
          </w:p>
        </w:tc>
      </w:tr>
      <w:tr w:rsidR="002A5BC3" w:rsidTr="002A5BC3">
        <w:trPr>
          <w:cantSplit/>
        </w:trPr>
        <w:tc>
          <w:tcPr>
            <w:tcW w:w="9568" w:type="dxa"/>
          </w:tcPr>
          <w:p w:rsidR="002A5BC3" w:rsidRDefault="002A5BC3" w:rsidP="002A5BC3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lastRenderedPageBreak/>
              <w:t xml:space="preserve">Zadanie nr: </w:t>
            </w:r>
            <w:r w:rsidR="00F97CE2">
              <w:rPr>
                <w:b/>
                <w:color w:val="000000"/>
              </w:rPr>
              <w:t>20</w:t>
            </w:r>
            <w:r>
              <w:rPr>
                <w:b/>
                <w:color w:val="000000"/>
              </w:rPr>
              <w:t xml:space="preserve"> – </w:t>
            </w:r>
            <w:proofErr w:type="spellStart"/>
            <w:r w:rsidR="00F97CE2">
              <w:rPr>
                <w:b/>
              </w:rPr>
              <w:t>Hipoosmolarna</w:t>
            </w:r>
            <w:proofErr w:type="spellEnd"/>
            <w:r w:rsidR="00F97CE2">
              <w:rPr>
                <w:b/>
              </w:rPr>
              <w:t xml:space="preserve"> ryboflawina</w:t>
            </w:r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5BC3" w:rsidRDefault="002A5BC3" w:rsidP="002A5BC3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2A5BC3" w:rsidP="002A5BC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2A5BC3" w:rsidTr="002A5BC3">
        <w:trPr>
          <w:cantSplit/>
        </w:trPr>
        <w:tc>
          <w:tcPr>
            <w:tcW w:w="9568" w:type="dxa"/>
          </w:tcPr>
          <w:p w:rsidR="002A5BC3" w:rsidRDefault="002A5BC3" w:rsidP="002A5BC3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 xml:space="preserve">21 – </w:t>
            </w:r>
            <w:proofErr w:type="spellStart"/>
            <w:r w:rsidR="00C320AA">
              <w:rPr>
                <w:b/>
              </w:rPr>
              <w:t>Minizakraplacze</w:t>
            </w:r>
            <w:proofErr w:type="spellEnd"/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5BC3" w:rsidRDefault="002A5BC3" w:rsidP="002A5BC3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2A5BC3" w:rsidP="002A5BC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2A5BC3" w:rsidTr="002A5BC3">
        <w:trPr>
          <w:cantSplit/>
        </w:trPr>
        <w:tc>
          <w:tcPr>
            <w:tcW w:w="9568" w:type="dxa"/>
          </w:tcPr>
          <w:p w:rsidR="002A5BC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Zadanie nr: 22 – </w:t>
            </w:r>
            <w:r w:rsidR="00C320AA">
              <w:rPr>
                <w:b/>
              </w:rPr>
              <w:t xml:space="preserve">Sterylne butelki do kropli ocznych </w:t>
            </w:r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5BC3" w:rsidRDefault="002A5BC3" w:rsidP="002A5BC3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2A5BC3" w:rsidP="002A5BC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  <w:tr w:rsidR="002A5BC3" w:rsidTr="002A5BC3">
        <w:trPr>
          <w:cantSplit/>
        </w:trPr>
        <w:tc>
          <w:tcPr>
            <w:tcW w:w="9568" w:type="dxa"/>
          </w:tcPr>
          <w:p w:rsidR="002A5BC3" w:rsidRDefault="002A5BC3" w:rsidP="002A5BC3">
            <w:pPr>
              <w:rPr>
                <w:b/>
                <w:color w:val="000000"/>
              </w:rPr>
            </w:pPr>
            <w:r w:rsidRPr="00286AB3">
              <w:rPr>
                <w:b/>
                <w:color w:val="000000"/>
              </w:rPr>
              <w:t xml:space="preserve">Zadanie nr: </w:t>
            </w:r>
            <w:r>
              <w:rPr>
                <w:b/>
                <w:color w:val="000000"/>
              </w:rPr>
              <w:t>2</w:t>
            </w:r>
            <w:r w:rsidR="00C320AA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 xml:space="preserve"> – </w:t>
            </w:r>
            <w:r w:rsidR="00C320AA">
              <w:rPr>
                <w:b/>
              </w:rPr>
              <w:t>Kaniule okulistyczne</w:t>
            </w:r>
          </w:p>
          <w:p w:rsidR="002A5BC3" w:rsidRPr="00286AB3" w:rsidRDefault="002A5BC3" w:rsidP="002A5BC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2A5BC3" w:rsidRDefault="002A5BC3" w:rsidP="002A5BC3">
            <w:pPr>
              <w:rPr>
                <w:color w:val="000000"/>
              </w:rPr>
            </w:pPr>
            <w:r w:rsidRPr="00286AB3"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</w:t>
            </w:r>
            <w:r w:rsidRPr="002311A4">
              <w:rPr>
                <w:color w:val="000000"/>
              </w:rPr>
              <w:t xml:space="preserve">art. 255 </w:t>
            </w:r>
            <w:proofErr w:type="spellStart"/>
            <w:r w:rsidRPr="002311A4">
              <w:rPr>
                <w:color w:val="000000"/>
              </w:rPr>
              <w:t>pkt</w:t>
            </w:r>
            <w:proofErr w:type="spellEnd"/>
            <w:r w:rsidRPr="002311A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2311A4">
              <w:rPr>
                <w:color w:val="000000"/>
              </w:rPr>
              <w:t xml:space="preserve"> ustawy z dnia 11 września 2019</w:t>
            </w:r>
            <w:r>
              <w:rPr>
                <w:color w:val="000000"/>
              </w:rPr>
              <w:t xml:space="preserve"> </w:t>
            </w:r>
            <w:r w:rsidRPr="002311A4">
              <w:rPr>
                <w:color w:val="000000"/>
              </w:rPr>
              <w:t xml:space="preserve">r. </w:t>
            </w:r>
            <w:r>
              <w:rPr>
                <w:color w:val="000000"/>
              </w:rPr>
              <w:t xml:space="preserve"> - </w:t>
            </w:r>
            <w:r w:rsidRPr="002311A4">
              <w:rPr>
                <w:color w:val="000000"/>
              </w:rPr>
              <w:t xml:space="preserve">Prawo zamówień publicznych </w:t>
            </w:r>
            <w:r>
              <w:rPr>
                <w:color w:val="000000"/>
              </w:rPr>
              <w:t xml:space="preserve">       </w:t>
            </w:r>
          </w:p>
          <w:p w:rsidR="002A5BC3" w:rsidRDefault="002A5BC3" w:rsidP="002A5BC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</w:t>
            </w:r>
            <w:r w:rsidRPr="002311A4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 xml:space="preserve">. </w:t>
            </w:r>
            <w:r w:rsidRPr="002311A4">
              <w:rPr>
                <w:color w:val="000000"/>
              </w:rPr>
              <w:t>Dz. U. z 20</w:t>
            </w:r>
            <w:r>
              <w:rPr>
                <w:color w:val="000000"/>
              </w:rPr>
              <w:t xml:space="preserve">24 </w:t>
            </w:r>
            <w:r w:rsidRPr="002311A4">
              <w:rPr>
                <w:color w:val="000000"/>
              </w:rPr>
              <w:t xml:space="preserve">r. poz. </w:t>
            </w:r>
            <w:r>
              <w:rPr>
                <w:color w:val="000000"/>
              </w:rPr>
              <w:t>1320</w:t>
            </w:r>
            <w:r w:rsidRPr="002311A4"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–</w:t>
            </w:r>
            <w:r w:rsidRPr="002311A4">
              <w:rPr>
                <w:color w:val="000000"/>
              </w:rPr>
              <w:t xml:space="preserve"> nie złożono żadnej oferty.</w:t>
            </w:r>
          </w:p>
        </w:tc>
      </w:tr>
    </w:tbl>
    <w:p w:rsidR="002A5BC3" w:rsidRDefault="002A5BC3" w:rsidP="002A5BC3">
      <w:pPr>
        <w:jc w:val="both"/>
        <w:rPr>
          <w:color w:val="000000"/>
        </w:rPr>
      </w:pPr>
    </w:p>
    <w:p w:rsidR="002A5BC3" w:rsidRDefault="002A5BC3" w:rsidP="002A5BC3">
      <w:pPr>
        <w:jc w:val="both"/>
        <w:rPr>
          <w:color w:val="000000"/>
        </w:rPr>
      </w:pPr>
      <w:r>
        <w:rPr>
          <w:color w:val="000000"/>
        </w:rPr>
        <w:t>W toku postępowania Zamawiający nie wykluczył z postępowania żadnego Wykonawcy.</w:t>
      </w:r>
    </w:p>
    <w:p w:rsidR="002A5BC3" w:rsidRDefault="002A5BC3" w:rsidP="002A5BC3">
      <w:pPr>
        <w:spacing w:before="120"/>
        <w:jc w:val="both"/>
        <w:rPr>
          <w:color w:val="000000"/>
        </w:rPr>
      </w:pPr>
    </w:p>
    <w:p w:rsidR="002A5BC3" w:rsidRDefault="002A5BC3" w:rsidP="002A5BC3">
      <w:pPr>
        <w:spacing w:after="40" w:line="276" w:lineRule="auto"/>
        <w:jc w:val="both"/>
      </w:pPr>
      <w:r>
        <w:rPr>
          <w:u w:val="single"/>
        </w:rPr>
        <w:t>Informacja o terminie zawarcia Umowy</w:t>
      </w:r>
      <w:r>
        <w:t>:</w:t>
      </w:r>
    </w:p>
    <w:p w:rsidR="002F36E3" w:rsidRDefault="002F36E3" w:rsidP="002F36E3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 w:rsidRPr="00A357E2"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2A5BC3" w:rsidRDefault="002A5BC3" w:rsidP="002A5BC3">
      <w:pPr>
        <w:jc w:val="both"/>
      </w:pPr>
    </w:p>
    <w:p w:rsidR="002F36E3" w:rsidRDefault="002F36E3" w:rsidP="002F36E3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p w:rsidR="002A5BC3" w:rsidRPr="001B78C0" w:rsidRDefault="002A5BC3" w:rsidP="002A5BC3">
      <w:pPr>
        <w:spacing w:before="120"/>
        <w:jc w:val="both"/>
        <w:rPr>
          <w:color w:val="000000"/>
        </w:rPr>
      </w:pPr>
    </w:p>
    <w:p w:rsidR="002A5BC3" w:rsidRPr="000775CD" w:rsidRDefault="002A5BC3" w:rsidP="002A5BC3">
      <w:pPr>
        <w:spacing w:line="360" w:lineRule="auto"/>
        <w:jc w:val="both"/>
        <w:rPr>
          <w:bCs/>
          <w:u w:val="single"/>
        </w:rPr>
      </w:pPr>
      <w:r w:rsidRPr="000775CD">
        <w:rPr>
          <w:bCs/>
          <w:u w:val="single"/>
        </w:rPr>
        <w:t>Pouczenie</w:t>
      </w:r>
      <w:r>
        <w:rPr>
          <w:bCs/>
          <w:u w:val="single"/>
        </w:rPr>
        <w:t>:</w:t>
      </w:r>
    </w:p>
    <w:p w:rsidR="002A5BC3" w:rsidRDefault="002A5BC3" w:rsidP="002A5BC3">
      <w:pPr>
        <w:jc w:val="both"/>
      </w:pPr>
      <w:r w:rsidRPr="001B78C0">
        <w:t xml:space="preserve">Zamawiający informuje, że wobec czynności </w:t>
      </w:r>
      <w:r>
        <w:t>Z</w:t>
      </w:r>
      <w:r w:rsidRPr="001B78C0">
        <w:t xml:space="preserve">amawiającego przysługują </w:t>
      </w:r>
      <w:r>
        <w:t>W</w:t>
      </w:r>
      <w:r w:rsidRPr="001B78C0">
        <w:t xml:space="preserve">ykonawcom środki ochrony prawnej w terminach i zgodnie z zasadami określonymi w art. 505 – 590 ustawy </w:t>
      </w:r>
      <w:proofErr w:type="spellStart"/>
      <w:r w:rsidRPr="001B78C0">
        <w:t>Pzp</w:t>
      </w:r>
      <w:proofErr w:type="spellEnd"/>
      <w:r>
        <w:t>.</w:t>
      </w:r>
    </w:p>
    <w:p w:rsidR="002A5BC3" w:rsidRDefault="002A5BC3" w:rsidP="002A5BC3">
      <w:pPr>
        <w:jc w:val="both"/>
      </w:pPr>
    </w:p>
    <w:p w:rsidR="002A5BC3" w:rsidRDefault="002A5BC3" w:rsidP="002A5BC3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1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do Prezesa Izby w terminach i formie, określonych w art. 514 oraz art. 515 Ustawy Prawo Zamówień Publicznych.</w:t>
      </w:r>
    </w:p>
    <w:p w:rsidR="002A5BC3" w:rsidRDefault="002A5BC3" w:rsidP="002A5BC3">
      <w:pPr>
        <w:jc w:val="right"/>
        <w:rPr>
          <w:i/>
        </w:rPr>
      </w:pPr>
    </w:p>
    <w:p w:rsidR="002A5BC3" w:rsidRDefault="002A5BC3" w:rsidP="002A5BC3">
      <w:pPr>
        <w:ind w:left="3119" w:firstLine="425"/>
        <w:jc w:val="right"/>
        <w:rPr>
          <w:i/>
        </w:rPr>
      </w:pPr>
    </w:p>
    <w:p w:rsidR="002A5BC3" w:rsidRDefault="002A5BC3" w:rsidP="002A5BC3">
      <w:pPr>
        <w:ind w:left="3119" w:firstLine="425"/>
        <w:jc w:val="right"/>
        <w:rPr>
          <w:i/>
        </w:rPr>
      </w:pPr>
    </w:p>
    <w:p w:rsidR="002A5BC3" w:rsidRDefault="002A5BC3" w:rsidP="002A5BC3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2A5BC3" w:rsidRDefault="002A5BC3" w:rsidP="002A5BC3">
      <w:pPr>
        <w:ind w:left="3119" w:firstLine="425"/>
        <w:jc w:val="right"/>
        <w:rPr>
          <w:i/>
        </w:rPr>
      </w:pPr>
    </w:p>
    <w:p w:rsidR="002A5BC3" w:rsidRDefault="002A5BC3" w:rsidP="002A5BC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Dyrektor</w:t>
      </w:r>
    </w:p>
    <w:p w:rsidR="002A5BC3" w:rsidRPr="00F47D06" w:rsidRDefault="002F36E3" w:rsidP="002A5BC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sectPr w:rsidR="002A5BC3" w:rsidRPr="00F47D06" w:rsidSect="00706561">
      <w:headerReference w:type="default" r:id="rId6"/>
      <w:footerReference w:type="default" r:id="rId7"/>
      <w:pgSz w:w="11906" w:h="16838"/>
      <w:pgMar w:top="1985" w:right="849" w:bottom="1417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BC3" w:rsidRDefault="002A5BC3">
      <w:r>
        <w:separator/>
      </w:r>
    </w:p>
  </w:endnote>
  <w:endnote w:type="continuationSeparator" w:id="0">
    <w:p w:rsidR="002A5BC3" w:rsidRDefault="002A5B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BC3" w:rsidRPr="004B39E0" w:rsidRDefault="002A5BC3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2A5BC3" w:rsidRDefault="002A5BC3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</w:t>
    </w:r>
    <w:r w:rsidRPr="004B39E0">
      <w:rPr>
        <w:rFonts w:ascii="Arial" w:hAnsi="Arial"/>
        <w:sz w:val="18"/>
      </w:rPr>
      <w:t xml:space="preserve">Strona: </w:t>
    </w:r>
    <w:r w:rsidR="00CA290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CA290C" w:rsidRPr="004B39E0">
      <w:rPr>
        <w:rFonts w:ascii="Arial" w:hAnsi="Arial"/>
        <w:sz w:val="18"/>
      </w:rPr>
      <w:fldChar w:fldCharType="separate"/>
    </w:r>
    <w:r w:rsidR="00245626">
      <w:rPr>
        <w:rFonts w:ascii="Arial" w:hAnsi="Arial"/>
        <w:noProof/>
        <w:sz w:val="18"/>
      </w:rPr>
      <w:t>11</w:t>
    </w:r>
    <w:r w:rsidR="00CA290C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CA290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CA290C" w:rsidRPr="004B39E0">
      <w:rPr>
        <w:rFonts w:ascii="Arial" w:hAnsi="Arial"/>
        <w:sz w:val="18"/>
      </w:rPr>
      <w:fldChar w:fldCharType="separate"/>
    </w:r>
    <w:r w:rsidR="00245626">
      <w:rPr>
        <w:rFonts w:ascii="Arial" w:hAnsi="Arial"/>
        <w:noProof/>
        <w:sz w:val="18"/>
      </w:rPr>
      <w:t>11</w:t>
    </w:r>
    <w:r w:rsidR="00CA290C" w:rsidRPr="004B39E0">
      <w:rPr>
        <w:rFonts w:ascii="Arial" w:hAnsi="Arial"/>
        <w:sz w:val="18"/>
      </w:rPr>
      <w:fldChar w:fldCharType="end"/>
    </w:r>
  </w:p>
  <w:p w:rsidR="002A5BC3" w:rsidRDefault="002A5BC3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BC3" w:rsidRDefault="002A5BC3">
      <w:r>
        <w:separator/>
      </w:r>
    </w:p>
  </w:footnote>
  <w:footnote w:type="continuationSeparator" w:id="0">
    <w:p w:rsidR="002A5BC3" w:rsidRDefault="002A5B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BC3" w:rsidRDefault="00712F94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F4D02"/>
    <w:rsid w:val="00022322"/>
    <w:rsid w:val="00042497"/>
    <w:rsid w:val="00053E15"/>
    <w:rsid w:val="000C1E6F"/>
    <w:rsid w:val="000C41FC"/>
    <w:rsid w:val="000E4E56"/>
    <w:rsid w:val="00111097"/>
    <w:rsid w:val="001112A7"/>
    <w:rsid w:val="0013621B"/>
    <w:rsid w:val="00170F9E"/>
    <w:rsid w:val="001742A5"/>
    <w:rsid w:val="00191B3A"/>
    <w:rsid w:val="001A1468"/>
    <w:rsid w:val="001B7815"/>
    <w:rsid w:val="001C3F13"/>
    <w:rsid w:val="001F752B"/>
    <w:rsid w:val="00211A34"/>
    <w:rsid w:val="002314EF"/>
    <w:rsid w:val="0023718B"/>
    <w:rsid w:val="00245626"/>
    <w:rsid w:val="002716A3"/>
    <w:rsid w:val="002A5BC3"/>
    <w:rsid w:val="002B1E4F"/>
    <w:rsid w:val="002B6761"/>
    <w:rsid w:val="002B725A"/>
    <w:rsid w:val="002C2766"/>
    <w:rsid w:val="002F36E3"/>
    <w:rsid w:val="0032086C"/>
    <w:rsid w:val="00336C84"/>
    <w:rsid w:val="00337B30"/>
    <w:rsid w:val="003445A0"/>
    <w:rsid w:val="00357F3A"/>
    <w:rsid w:val="003A0AFC"/>
    <w:rsid w:val="003D611C"/>
    <w:rsid w:val="003E13FA"/>
    <w:rsid w:val="00431C0B"/>
    <w:rsid w:val="00437CAD"/>
    <w:rsid w:val="00445356"/>
    <w:rsid w:val="004561CC"/>
    <w:rsid w:val="004655BF"/>
    <w:rsid w:val="004657DA"/>
    <w:rsid w:val="004B2665"/>
    <w:rsid w:val="004B63F4"/>
    <w:rsid w:val="004C3459"/>
    <w:rsid w:val="004E03DF"/>
    <w:rsid w:val="004E324A"/>
    <w:rsid w:val="004E7234"/>
    <w:rsid w:val="004F32FD"/>
    <w:rsid w:val="004F4D02"/>
    <w:rsid w:val="00544395"/>
    <w:rsid w:val="0054734E"/>
    <w:rsid w:val="00596EA3"/>
    <w:rsid w:val="00596FD7"/>
    <w:rsid w:val="005C35EA"/>
    <w:rsid w:val="005E5BFF"/>
    <w:rsid w:val="005F2CB0"/>
    <w:rsid w:val="00607F9B"/>
    <w:rsid w:val="0062782F"/>
    <w:rsid w:val="00644DCB"/>
    <w:rsid w:val="0064610B"/>
    <w:rsid w:val="00657C1E"/>
    <w:rsid w:val="006E3089"/>
    <w:rsid w:val="00706561"/>
    <w:rsid w:val="00712C39"/>
    <w:rsid w:val="00712F94"/>
    <w:rsid w:val="00756CDA"/>
    <w:rsid w:val="007816F8"/>
    <w:rsid w:val="007C6731"/>
    <w:rsid w:val="007D7932"/>
    <w:rsid w:val="007E2ACC"/>
    <w:rsid w:val="007E68C5"/>
    <w:rsid w:val="007F5772"/>
    <w:rsid w:val="00804473"/>
    <w:rsid w:val="00832144"/>
    <w:rsid w:val="008567C7"/>
    <w:rsid w:val="00863A07"/>
    <w:rsid w:val="008642B3"/>
    <w:rsid w:val="00870F54"/>
    <w:rsid w:val="008870E5"/>
    <w:rsid w:val="008A6C10"/>
    <w:rsid w:val="008E5102"/>
    <w:rsid w:val="009105AB"/>
    <w:rsid w:val="00915B9E"/>
    <w:rsid w:val="00952256"/>
    <w:rsid w:val="009633BF"/>
    <w:rsid w:val="009660F9"/>
    <w:rsid w:val="0097748A"/>
    <w:rsid w:val="009F0E5C"/>
    <w:rsid w:val="00A029B8"/>
    <w:rsid w:val="00A02E94"/>
    <w:rsid w:val="00A47D2D"/>
    <w:rsid w:val="00A52EFF"/>
    <w:rsid w:val="00A91321"/>
    <w:rsid w:val="00AA02AC"/>
    <w:rsid w:val="00AD5D99"/>
    <w:rsid w:val="00AE5ED0"/>
    <w:rsid w:val="00B051EA"/>
    <w:rsid w:val="00B21F1C"/>
    <w:rsid w:val="00B32D12"/>
    <w:rsid w:val="00B464D3"/>
    <w:rsid w:val="00B53519"/>
    <w:rsid w:val="00B70470"/>
    <w:rsid w:val="00B8185B"/>
    <w:rsid w:val="00B85EAD"/>
    <w:rsid w:val="00BA2851"/>
    <w:rsid w:val="00BC6F7F"/>
    <w:rsid w:val="00BD2174"/>
    <w:rsid w:val="00C320AA"/>
    <w:rsid w:val="00C37099"/>
    <w:rsid w:val="00C423DD"/>
    <w:rsid w:val="00C53909"/>
    <w:rsid w:val="00C579CA"/>
    <w:rsid w:val="00C60D7B"/>
    <w:rsid w:val="00C62E3C"/>
    <w:rsid w:val="00C65E53"/>
    <w:rsid w:val="00CA0B33"/>
    <w:rsid w:val="00CA290C"/>
    <w:rsid w:val="00CA3511"/>
    <w:rsid w:val="00CF25AD"/>
    <w:rsid w:val="00D01E5B"/>
    <w:rsid w:val="00D04203"/>
    <w:rsid w:val="00D17F67"/>
    <w:rsid w:val="00D26ED6"/>
    <w:rsid w:val="00D30F1F"/>
    <w:rsid w:val="00D316E0"/>
    <w:rsid w:val="00D42C90"/>
    <w:rsid w:val="00D8427E"/>
    <w:rsid w:val="00E02579"/>
    <w:rsid w:val="00E1438D"/>
    <w:rsid w:val="00E23743"/>
    <w:rsid w:val="00E30B2D"/>
    <w:rsid w:val="00E343E0"/>
    <w:rsid w:val="00E62859"/>
    <w:rsid w:val="00E85D70"/>
    <w:rsid w:val="00EF6181"/>
    <w:rsid w:val="00F07BF5"/>
    <w:rsid w:val="00F172B2"/>
    <w:rsid w:val="00F224AE"/>
    <w:rsid w:val="00F245C5"/>
    <w:rsid w:val="00F33C66"/>
    <w:rsid w:val="00F56218"/>
    <w:rsid w:val="00F83783"/>
    <w:rsid w:val="00F960D7"/>
    <w:rsid w:val="00F97CE2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816F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816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16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816F8"/>
  </w:style>
  <w:style w:type="paragraph" w:styleId="Tekstpodstawowy">
    <w:name w:val="Body Text"/>
    <w:basedOn w:val="Normalny"/>
    <w:link w:val="TekstpodstawowyZnak"/>
    <w:rsid w:val="007816F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70F9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2592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2025-01-08T11:48:00Z</cp:lastPrinted>
  <dcterms:created xsi:type="dcterms:W3CDTF">2025-01-08T14:38:00Z</dcterms:created>
  <dcterms:modified xsi:type="dcterms:W3CDTF">2025-01-08T14:38:00Z</dcterms:modified>
</cp:coreProperties>
</file>