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34FC5" w14:textId="77777777" w:rsidR="00B36EDA" w:rsidRPr="00353FDC" w:rsidRDefault="00B06FEA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06FEA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B06FEA">
        <w:rPr>
          <w:rFonts w:ascii="Arial" w:hAnsi="Arial" w:cs="Arial"/>
        </w:rPr>
        <w:t>2025-01-09</w:t>
      </w:r>
    </w:p>
    <w:p w14:paraId="1757F14A" w14:textId="77777777" w:rsidR="00B36EDA" w:rsidRPr="00353FDC" w:rsidRDefault="00B06FEA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B06FEA">
        <w:rPr>
          <w:rFonts w:ascii="Arial" w:hAnsi="Arial" w:cs="Arial"/>
          <w:b/>
          <w:bCs/>
        </w:rPr>
        <w:t>Samodzielny Publiczny Zespół Opieki Zdrowotnej w Kolbuszowej</w:t>
      </w:r>
    </w:p>
    <w:p w14:paraId="23D06A9E" w14:textId="77777777" w:rsidR="00B36EDA" w:rsidRPr="00353FDC" w:rsidRDefault="00B06FEA" w:rsidP="00B36EDA">
      <w:pPr>
        <w:spacing w:line="360" w:lineRule="auto"/>
        <w:ind w:right="3969"/>
        <w:rPr>
          <w:rFonts w:ascii="Arial" w:hAnsi="Arial" w:cs="Arial"/>
        </w:rPr>
      </w:pPr>
      <w:r w:rsidRPr="00B06FEA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B06FEA">
        <w:rPr>
          <w:rFonts w:ascii="Arial" w:hAnsi="Arial" w:cs="Arial"/>
        </w:rPr>
        <w:t>4</w:t>
      </w:r>
    </w:p>
    <w:p w14:paraId="0D96F4DC" w14:textId="77777777" w:rsidR="00B36EDA" w:rsidRPr="00353FDC" w:rsidRDefault="00B06FEA" w:rsidP="00B36EDA">
      <w:pPr>
        <w:ind w:right="3969"/>
        <w:rPr>
          <w:rFonts w:ascii="Arial" w:hAnsi="Arial" w:cs="Arial"/>
        </w:rPr>
      </w:pPr>
      <w:r w:rsidRPr="00B06FEA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B06FEA">
        <w:rPr>
          <w:rFonts w:ascii="Arial" w:hAnsi="Arial" w:cs="Arial"/>
        </w:rPr>
        <w:t>Kolbuszowa</w:t>
      </w:r>
    </w:p>
    <w:p w14:paraId="733C5E01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EF5481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189DAB8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4B4C0F49" w14:textId="77777777" w:rsidTr="00B36EDA">
        <w:tc>
          <w:tcPr>
            <w:tcW w:w="9923" w:type="dxa"/>
            <w:shd w:val="clear" w:color="auto" w:fill="F2F2F2"/>
            <w:hideMark/>
          </w:tcPr>
          <w:p w14:paraId="70987013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31081B0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FF32EE6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F5AFD0D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2DD70C98" w14:textId="77777777" w:rsidTr="00B36EDA">
        <w:tc>
          <w:tcPr>
            <w:tcW w:w="2269" w:type="dxa"/>
            <w:shd w:val="clear" w:color="auto" w:fill="auto"/>
          </w:tcPr>
          <w:p w14:paraId="10AAD137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428D744" w14:textId="77777777" w:rsidR="00B36EDA" w:rsidRPr="00353FDC" w:rsidRDefault="00B06FE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Dostawa sprzętu medycznego jednorazowego użytku  w 15 pakietach</w:t>
            </w:r>
          </w:p>
        </w:tc>
      </w:tr>
      <w:tr w:rsidR="00B06FEA" w:rsidRPr="00353FDC" w14:paraId="7C023BCA" w14:textId="77777777" w:rsidTr="00E46185">
        <w:tc>
          <w:tcPr>
            <w:tcW w:w="2269" w:type="dxa"/>
            <w:shd w:val="clear" w:color="auto" w:fill="auto"/>
          </w:tcPr>
          <w:p w14:paraId="2E0AE23C" w14:textId="77777777" w:rsidR="00B06FEA" w:rsidRPr="00353FDC" w:rsidRDefault="00B06FEA" w:rsidP="00E461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295E86B" w14:textId="77777777" w:rsidR="00B06FEA" w:rsidRPr="00353FDC" w:rsidRDefault="00B06FEA" w:rsidP="00E461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Eap-2412/25/24/M</w:t>
            </w:r>
          </w:p>
        </w:tc>
      </w:tr>
    </w:tbl>
    <w:p w14:paraId="7CBCBC60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F93A2C9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06FEA" w:rsidRPr="00B06FEA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B06FEA" w:rsidRPr="00B06FEA">
        <w:rPr>
          <w:rFonts w:ascii="Arial" w:hAnsi="Arial" w:cs="Arial"/>
        </w:rPr>
        <w:t>(</w:t>
      </w:r>
      <w:proofErr w:type="spellStart"/>
      <w:r w:rsidR="00B06FEA" w:rsidRPr="00B06FEA">
        <w:rPr>
          <w:rFonts w:ascii="Arial" w:hAnsi="Arial" w:cs="Arial"/>
        </w:rPr>
        <w:t>t.j</w:t>
      </w:r>
      <w:proofErr w:type="spellEnd"/>
      <w:r w:rsidR="00B06FEA" w:rsidRPr="00B06FE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06FEA" w14:paraId="1779CF6A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8F93A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 1 - Igły , kaniule, przyrządy  do przetaczania, strzykawki 1xuż. i inny sprzęt med.</w:t>
            </w:r>
          </w:p>
          <w:p w14:paraId="57DDD174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73B92F7F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600B9B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Rzeszów</w:t>
            </w:r>
          </w:p>
          <w:p w14:paraId="59AA0582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124 404.55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AA24203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CB5B9B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D864671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3491DB8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7705C5F3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3387FEA1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03402A01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F980EBA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31F9AEEF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6D7D2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2 - Cewniki, katetery i inne zestawy operacyjne, materiały do zabiegów operacyjnych</w:t>
            </w:r>
          </w:p>
          <w:p w14:paraId="0262639E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13944D16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5E10AC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Rzeszów</w:t>
            </w:r>
          </w:p>
          <w:p w14:paraId="22B27280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112 353.48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2DF4E13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BC303DF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3785B1A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B4BCD28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260A7A22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- 15 punktów</w:t>
            </w:r>
          </w:p>
          <w:p w14:paraId="7AFC34E7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388677DB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9B0E2CE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3C24BAF5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8E635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3 - Różny sprzęt medyczny, gąbki, czepki</w:t>
            </w:r>
          </w:p>
          <w:p w14:paraId="1A6461DD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180B1043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7B9DEC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Rzeszów</w:t>
            </w:r>
          </w:p>
          <w:p w14:paraId="506660CB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162 230.46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29C218B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ABF8426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03D778D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1205396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40336288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0E57C85C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58AE39CD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EEC5925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503A26F0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50CA9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4  - Przyrządy do przetoczeń (bezpieczne), kaniule</w:t>
            </w:r>
          </w:p>
          <w:p w14:paraId="7063B06B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Centrum Zaopatrzenia Medycznego ,,CEZAL''S.A. Wrocław Oddział Kraków</w:t>
            </w:r>
          </w:p>
          <w:p w14:paraId="3B73F0D5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Balicka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117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9EAEDDF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30-149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Kraków</w:t>
            </w:r>
          </w:p>
          <w:p w14:paraId="74B483B0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106 108.56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C2CE48F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4911E5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B407721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326E710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567AFB85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47100BB0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4D9D27C4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10B7953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245CDC84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4B175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  5 - Sprzęt jednorazowego użytku do zabiegów urologicznych</w:t>
            </w:r>
          </w:p>
          <w:p w14:paraId="0348C168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1930557A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E4BE09E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Rzeszów</w:t>
            </w:r>
          </w:p>
          <w:p w14:paraId="6FF50030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275 361.12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51515C5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F0E26F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82B9B30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BED3243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35AE2C87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75EEF801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6BAD2AB5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D4C54C4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21710776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46A6E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 xml:space="preserve">Pakiet 6 - Wkłady do ssaków, dreny, rurki tracheotomijne, cewniki </w:t>
            </w:r>
            <w:proofErr w:type="spellStart"/>
            <w:r w:rsidRPr="00B06FEA">
              <w:rPr>
                <w:rFonts w:ascii="Arial" w:hAnsi="Arial" w:cs="Arial"/>
              </w:rPr>
              <w:t>Foleya</w:t>
            </w:r>
            <w:proofErr w:type="spellEnd"/>
            <w:r w:rsidRPr="00B06FEA">
              <w:rPr>
                <w:rFonts w:ascii="Arial" w:hAnsi="Arial" w:cs="Arial"/>
              </w:rPr>
              <w:t>,  cewniki zewnętrzne</w:t>
            </w:r>
          </w:p>
          <w:p w14:paraId="07F3B377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2B3883DE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227B8DC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Rzeszów</w:t>
            </w:r>
          </w:p>
          <w:p w14:paraId="38EBA843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78 272.16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3A2F219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D2E882A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D2AA05A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7568884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5DC01867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2D750933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7DEEC4F0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C061C1B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52127ED0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F092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 7 - Różny sprzęt medyczny - aplikatory, szczoteczki, łyżki do laryngoskopu</w:t>
            </w:r>
          </w:p>
          <w:p w14:paraId="6514B514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SINMED Sp. z o. o.</w:t>
            </w:r>
          </w:p>
          <w:p w14:paraId="6673A844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E0B1709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Przyszowice</w:t>
            </w:r>
          </w:p>
          <w:p w14:paraId="0A7FA869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2 625.48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E6C8C99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55ABC3A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4F3AD1A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344827C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464E7FD3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4C8AA502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7DE91204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16530EA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17B2CAB7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CA81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 8 - Różny sprzęt medyczny</w:t>
            </w:r>
          </w:p>
          <w:p w14:paraId="1C4081A5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6FEA">
              <w:rPr>
                <w:rFonts w:ascii="Arial" w:hAnsi="Arial" w:cs="Arial"/>
                <w:b/>
              </w:rPr>
              <w:t>Bialmed</w:t>
            </w:r>
            <w:proofErr w:type="spellEnd"/>
            <w:r w:rsidRPr="00B06FEA">
              <w:rPr>
                <w:rFonts w:ascii="Arial" w:hAnsi="Arial" w:cs="Arial"/>
                <w:b/>
              </w:rPr>
              <w:t xml:space="preserve"> Sp. z o.o.</w:t>
            </w:r>
          </w:p>
          <w:p w14:paraId="71BA550E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45DEA2F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Warszawa</w:t>
            </w:r>
          </w:p>
          <w:p w14:paraId="71EDB65B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11 321.64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79C47C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573939A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DF24A85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321A669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2CF9D8AC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07F9FFC0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1CD5243F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7DC40E8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50A479CA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79E6E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 9 - System do zbiórki  stolca</w:t>
            </w:r>
          </w:p>
          <w:p w14:paraId="4225B488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SKAMEX Spółka Akcyjna</w:t>
            </w:r>
          </w:p>
          <w:p w14:paraId="3B8BA5B1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7603A6F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Łódź</w:t>
            </w:r>
          </w:p>
          <w:p w14:paraId="41AEAAF0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26 854.20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4E08157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3CEE3BD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3038A2D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9D8A2E2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46ED9D55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24B99F92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002B67C7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C38F890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0232DEBC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11B90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 10  - Sprzęt medyczny 1xuż - bezpieczny</w:t>
            </w:r>
          </w:p>
          <w:p w14:paraId="66EB53B4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6FEA">
              <w:rPr>
                <w:rFonts w:ascii="Arial" w:hAnsi="Arial" w:cs="Arial"/>
                <w:b/>
              </w:rPr>
              <w:t>Bialmed</w:t>
            </w:r>
            <w:proofErr w:type="spellEnd"/>
            <w:r w:rsidRPr="00B06FEA">
              <w:rPr>
                <w:rFonts w:ascii="Arial" w:hAnsi="Arial" w:cs="Arial"/>
                <w:b/>
              </w:rPr>
              <w:t xml:space="preserve"> Sp. z o.o.</w:t>
            </w:r>
          </w:p>
          <w:p w14:paraId="6CF70BE9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C90DC95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Warszawa</w:t>
            </w:r>
          </w:p>
          <w:p w14:paraId="3C6B328C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475.20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77EE658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A57B4BB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1BD4006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44E1B12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437142CD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6B1C9454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42733CE6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9F40A10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45E96A01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7A61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 11 - Sprzęt do endoskopii</w:t>
            </w:r>
          </w:p>
          <w:p w14:paraId="723EE242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ENDOELEKTRONIK.PL Sp. z o.o. Sp.k.</w:t>
            </w:r>
          </w:p>
          <w:p w14:paraId="717AFB07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Borkowa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FD41E4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05-840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Brwinów</w:t>
            </w:r>
          </w:p>
          <w:p w14:paraId="2FD59588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108 016.20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FD643BF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9F1B8D9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94D3B17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- 97 pkt. /wyliczenie wg. wzoru zamieszczonego w SWZ / przy kryterium oceny: </w:t>
            </w:r>
          </w:p>
          <w:p w14:paraId="02E0CE88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055FDD79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49C028ED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- 2 punkty</w:t>
            </w:r>
          </w:p>
          <w:p w14:paraId="6BEEDEE2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B06FEA" w14:paraId="74F58931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8367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12- Dreny , zestawy do drenażu ran</w:t>
            </w:r>
          </w:p>
          <w:p w14:paraId="2A81D47F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B06FEA">
              <w:rPr>
                <w:rFonts w:ascii="Arial" w:hAnsi="Arial" w:cs="Arial"/>
                <w:b/>
              </w:rPr>
              <w:t>Group</w:t>
            </w:r>
            <w:proofErr w:type="spellEnd"/>
            <w:r w:rsidRPr="00B06FEA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51C1C9F4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26D69DD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Zabrze</w:t>
            </w:r>
          </w:p>
          <w:p w14:paraId="0A82FD0F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5 341.68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E32DDA6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6E01CB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747B670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52EE3E5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42E98FC0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153C7E23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4CBFBFD5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32F3447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1EAF9B64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D1151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13- System biopsyjny</w:t>
            </w:r>
          </w:p>
          <w:p w14:paraId="46AE1549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B06FEA">
              <w:rPr>
                <w:rFonts w:ascii="Arial" w:hAnsi="Arial" w:cs="Arial"/>
                <w:b/>
              </w:rPr>
              <w:t>Med</w:t>
            </w:r>
            <w:proofErr w:type="spellEnd"/>
            <w:r w:rsidRPr="00B06FEA">
              <w:rPr>
                <w:rFonts w:ascii="Arial" w:hAnsi="Arial" w:cs="Arial"/>
                <w:b/>
              </w:rPr>
              <w:t xml:space="preserve"> Poland Sp. z o.o.</w:t>
            </w:r>
          </w:p>
          <w:p w14:paraId="1F736897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rtm. Witolda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/151</w:t>
            </w:r>
          </w:p>
          <w:p w14:paraId="29801EE1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Warszawa</w:t>
            </w:r>
          </w:p>
          <w:p w14:paraId="332D7628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77 760.00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21A9CE4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01D829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BCE3DCA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2253E42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79D24C94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13D0CB78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4C1A7E41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F6A5E47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0496DBE2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91DC0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14- Rękawice ochronne RTG</w:t>
            </w:r>
          </w:p>
          <w:p w14:paraId="77272118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>SKAMEX Spółka Akcyjna</w:t>
            </w:r>
          </w:p>
          <w:p w14:paraId="332D8776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4B28983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Łódź</w:t>
            </w:r>
          </w:p>
          <w:p w14:paraId="00526A05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12 420.00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4B9E601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B9AA4E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FC73073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9A9BDE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015A89AA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095FF589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415B33C8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2DE48AC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B06FEA" w14:paraId="2AE32758" w14:textId="77777777" w:rsidTr="00B06FE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E2812" w14:textId="77777777" w:rsidR="00B06FEA" w:rsidRPr="00F245C5" w:rsidRDefault="00B06FEA" w:rsidP="00E4618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6FEA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6FEA">
              <w:rPr>
                <w:rFonts w:ascii="Arial" w:hAnsi="Arial" w:cs="Arial"/>
              </w:rPr>
              <w:t>Pakiet 15- Aparat do przetaczania płynów infuzyjnych</w:t>
            </w:r>
          </w:p>
          <w:p w14:paraId="44D41281" w14:textId="77777777" w:rsidR="00B06FEA" w:rsidRPr="00F245C5" w:rsidRDefault="00B06FEA" w:rsidP="00E4618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6FEA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B06FEA">
              <w:rPr>
                <w:rFonts w:ascii="Arial" w:hAnsi="Arial" w:cs="Arial"/>
                <w:b/>
              </w:rPr>
              <w:t>Group</w:t>
            </w:r>
            <w:proofErr w:type="spellEnd"/>
            <w:r w:rsidRPr="00B06FEA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16D6C225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7E2D2C4" w14:textId="77777777" w:rsidR="00B06FEA" w:rsidRPr="00F245C5" w:rsidRDefault="00B06FEA" w:rsidP="00E4618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6FEA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6FEA">
              <w:rPr>
                <w:rFonts w:ascii="Arial" w:hAnsi="Arial" w:cs="Arial"/>
                <w:bCs/>
              </w:rPr>
              <w:t>Zabrze</w:t>
            </w:r>
          </w:p>
          <w:p w14:paraId="63BC946C" w14:textId="77777777" w:rsidR="00B06FEA" w:rsidRPr="00F245C5" w:rsidRDefault="00B06FEA" w:rsidP="00E46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6FEA">
              <w:rPr>
                <w:rFonts w:ascii="Arial" w:hAnsi="Arial" w:cs="Arial"/>
                <w:b/>
              </w:rPr>
              <w:t>2 030.40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496F0AA" w14:textId="77777777" w:rsidR="00B06FEA" w:rsidRPr="00F245C5" w:rsidRDefault="00B06FEA" w:rsidP="00E46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D9B8625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27611DC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</w:t>
            </w:r>
            <w:r w:rsidRPr="00B06FE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697E549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I. Kryterium: Cena oferty - 60 punktów</w:t>
            </w:r>
          </w:p>
          <w:p w14:paraId="1C43FC7C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II. Warunki techniczne  - 35 punktów</w:t>
            </w:r>
          </w:p>
          <w:p w14:paraId="7739E827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III. Termin dostawy  - 5 punktów</w:t>
            </w:r>
          </w:p>
          <w:p w14:paraId="038C0879" w14:textId="77777777" w:rsidR="00B06FEA" w:rsidRPr="00B06FEA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E2DB771" w14:textId="77777777" w:rsidR="00B06FEA" w:rsidRPr="00F245C5" w:rsidRDefault="00B06FEA" w:rsidP="00E4618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6FE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676924C5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AC5AE67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B4968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0051C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4EF04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63ABE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06FEA" w14:paraId="7AF3434D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9331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 1 - Igły , kaniule, przyrządy  do przetaczania, strzykawki 1xuż. i inny sprzęt med.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B7640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5854389C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20C9DD4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F89BC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423C238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ADEBEC6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A95D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7282E5DC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DE1A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2 - Cewniki, katetery i inne zestawy operacyjne, materiały do zabiegów operacyjnych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A7279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35865C6E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E94C4F2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61B7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C356F3D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- 15.00</w:t>
            </w:r>
          </w:p>
          <w:p w14:paraId="68F9551E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578F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B06FEA" w14:paraId="28206DBA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0BC1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3 - Różny sprzęt medyczny, gąbki, czepki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B512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3FA331BB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2B7A3A1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lastRenderedPageBreak/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D4962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3AC4EBAD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F9212BB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6355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26DDE791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34BC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3 - Różny sprzęt medyczny, gąbki, czepki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A0B08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7BE5F9C2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40AB8F19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D833C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5C03D69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3B00A9DB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0FFB1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B06FEA" w14:paraId="7691EEC8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7D58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4  - Przyrządy do przetoczeń (bezpieczne), kaniule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6060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,,CEZAL''S.A. Wrocław Oddział Kraków</w:t>
            </w:r>
          </w:p>
          <w:p w14:paraId="13F020B0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7E22C34B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B1FC4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DEE5E12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C9BB765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9C3E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5E62C64D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5D06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  5 - Sprzęt jednorazowego użytku do zabiegów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79E73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53C67180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EFD1F87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6AB0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79CCA77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50FF99D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F9B2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1AD7FA5C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715C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 xml:space="preserve">Pakiet 6 - Wkłady do ssaków, dreny, rurki tracheotomijne, cewniki </w:t>
            </w:r>
            <w:proofErr w:type="spellStart"/>
            <w:r w:rsidRPr="00B06FEA">
              <w:rPr>
                <w:rFonts w:ascii="Arial" w:hAnsi="Arial" w:cs="Arial"/>
                <w:sz w:val="22"/>
                <w:szCs w:val="22"/>
              </w:rPr>
              <w:t>Foleya</w:t>
            </w:r>
            <w:proofErr w:type="spellEnd"/>
            <w:r w:rsidRPr="00B06FEA">
              <w:rPr>
                <w:rFonts w:ascii="Arial" w:hAnsi="Arial" w:cs="Arial"/>
                <w:sz w:val="22"/>
                <w:szCs w:val="22"/>
              </w:rPr>
              <w:t>,  cewniki zewnętrzne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F9F40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35FD495F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50F4834C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DE6E1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06F31A2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4D00346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A4BBA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1673421F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C6274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 7 - Różny sprzęt medyczny - aplikatory, szczoteczki, łyżki do laryngoskopu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9DD78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16C242ED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358E3B2A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09586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BF4F24C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F00256C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89BF1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663B3933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635F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 7 - Różny sprzęt medyczny - aplikatory, szczoteczki, łyżki do laryngoskopu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119E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4DD9DFFF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A730E62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B89C9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EE1C919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46EC9F45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F613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B06FEA" w14:paraId="7B9087F7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54F0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 8 - Różny sprzęt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D34E3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24296B3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F9C0747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F5C0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813A11E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418B1A0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303AC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55056DBE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0E8E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 9 - System do zbiórki 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4594B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284267E4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169860E9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7E45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95AFCAC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29C49FE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F8A9D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1F04FDFD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0184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 10  - Sprzęt medyczny 1xuż - bezpieczny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0995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A1770CC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04F0984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CEAC4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D372490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7828D78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F050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6939A2AD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8CFB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 10  - Sprzęt medyczny 1xuż - bezpieczny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D4A41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5A968DFB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5CD1C560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E2FE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- 28.85</w:t>
            </w:r>
          </w:p>
          <w:p w14:paraId="3C4A126D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0B1A5A9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F181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68,85</w:t>
            </w:r>
          </w:p>
        </w:tc>
      </w:tr>
      <w:tr w:rsidR="00B06FEA" w14:paraId="09414BB9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B0B8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 xml:space="preserve">Pakiet  11 - Sprzęt do </w:t>
            </w:r>
            <w:r w:rsidRPr="00B06FEA">
              <w:rPr>
                <w:rFonts w:ascii="Arial" w:hAnsi="Arial" w:cs="Arial"/>
                <w:sz w:val="22"/>
                <w:szCs w:val="22"/>
              </w:rPr>
              <w:lastRenderedPageBreak/>
              <w:t>endoskopii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275EF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ENDOELEKTRONIK.PL Sp. z o.o. Sp.k.</w:t>
            </w:r>
          </w:p>
          <w:p w14:paraId="3ED32BAA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lastRenderedPageBreak/>
              <w:t>Borkowa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463EEA6E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05-840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Brwinów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45759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7F87E5EB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2 - Warunki techniczne - </w:t>
            </w:r>
            <w:r w:rsidRPr="00B06FEA">
              <w:rPr>
                <w:rFonts w:ascii="Arial" w:hAnsi="Arial" w:cs="Arial"/>
                <w:sz w:val="22"/>
                <w:szCs w:val="22"/>
              </w:rPr>
              <w:lastRenderedPageBreak/>
              <w:t>35.00</w:t>
            </w:r>
          </w:p>
          <w:p w14:paraId="1B8C5A7D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83976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lastRenderedPageBreak/>
              <w:t xml:space="preserve">  97,00</w:t>
            </w:r>
          </w:p>
        </w:tc>
      </w:tr>
      <w:tr w:rsidR="00B06FEA" w14:paraId="0D6C168E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A265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12- Dreny , zestawy do drenażu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BA48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1A2341D6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5A174E0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D8FD1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953019E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071E92E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B814D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3726FE1C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062E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13- System biopsyjny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BB5DA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33C4D4E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0B6E6C66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4E56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2670572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548B5D7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4C143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1DF1FB2B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38AF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14- Rękawice ochronne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7A7A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7C8D592F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55A3491F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91D93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E307F25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58A9A44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E4CB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6FEA" w14:paraId="64855124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D55AB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14- Rękawice ochronne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C720A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o.o.</w:t>
            </w:r>
          </w:p>
          <w:p w14:paraId="737FB934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Korzenna, Przyłęki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05F0FC5A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86-005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B0EF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- 27.60</w:t>
            </w:r>
          </w:p>
          <w:p w14:paraId="6D49890D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91BBBD2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4A1E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63,60</w:t>
            </w:r>
          </w:p>
        </w:tc>
      </w:tr>
      <w:tr w:rsidR="00B06FEA" w14:paraId="61C31BAF" w14:textId="77777777" w:rsidTr="00B06F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AFD0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6FEA">
              <w:rPr>
                <w:rFonts w:ascii="Arial" w:hAnsi="Arial" w:cs="Arial"/>
                <w:sz w:val="22"/>
                <w:szCs w:val="22"/>
              </w:rPr>
              <w:t>Pakiet 15- Aparat do przetaczania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3A151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B06F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F2089B3" w14:textId="77777777" w:rsidR="00B06FEA" w:rsidRPr="007D7932" w:rsidRDefault="00B06FEA" w:rsidP="00E4618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E4F79CE" w14:textId="77777777" w:rsidR="00B06FEA" w:rsidRPr="007D7932" w:rsidRDefault="00B06FEA" w:rsidP="00E4618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6FE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D59D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D0FB297" w14:textId="77777777" w:rsidR="00B06FEA" w:rsidRPr="00B06FEA" w:rsidRDefault="00B06FEA" w:rsidP="00E4618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E431A6D" w14:textId="77777777" w:rsidR="00B06FEA" w:rsidRPr="007D7932" w:rsidRDefault="00B06FEA" w:rsidP="00E4618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9C40D" w14:textId="77777777" w:rsidR="00B06FEA" w:rsidRPr="007D7932" w:rsidRDefault="00B06FEA" w:rsidP="00E4618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6FE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509F73F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3A5EEA3A" w14:textId="32F22686" w:rsidR="008642B3" w:rsidRDefault="00B06FEA" w:rsidP="00B36EDA">
      <w:pPr>
        <w:ind w:right="-425"/>
        <w:jc w:val="right"/>
        <w:rPr>
          <w:rFonts w:ascii="Arial" w:hAnsi="Arial" w:cs="Arial"/>
        </w:rPr>
      </w:pPr>
      <w:r w:rsidRPr="00B06FEA">
        <w:rPr>
          <w:rFonts w:ascii="Arial" w:hAnsi="Arial" w:cs="Arial"/>
        </w:rPr>
        <w:t xml:space="preserve">  </w:t>
      </w:r>
      <w:bookmarkEnd w:id="0"/>
      <w:r w:rsidR="00253396">
        <w:rPr>
          <w:rFonts w:ascii="Arial" w:hAnsi="Arial" w:cs="Arial"/>
        </w:rPr>
        <w:t>Dyrektor SP ZOZ Kolbuszowa</w:t>
      </w:r>
    </w:p>
    <w:p w14:paraId="77BBE174" w14:textId="7A9C18A5" w:rsidR="00253396" w:rsidRPr="00B36EDA" w:rsidRDefault="00253396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253396" w:rsidRPr="00B36ED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DB2B0" w14:textId="77777777" w:rsidR="00846BB1" w:rsidRDefault="00846BB1">
      <w:r>
        <w:separator/>
      </w:r>
    </w:p>
  </w:endnote>
  <w:endnote w:type="continuationSeparator" w:id="0">
    <w:p w14:paraId="18EEA6FB" w14:textId="77777777" w:rsidR="00846BB1" w:rsidRDefault="00846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6D0D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BCBF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B4C60E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2F45B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AFDF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400D3" w14:textId="77777777" w:rsidR="00846BB1" w:rsidRDefault="00846BB1">
      <w:r>
        <w:separator/>
      </w:r>
    </w:p>
  </w:footnote>
  <w:footnote w:type="continuationSeparator" w:id="0">
    <w:p w14:paraId="0296C4C8" w14:textId="77777777" w:rsidR="00846BB1" w:rsidRDefault="00846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C180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8089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442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BB1"/>
    <w:rsid w:val="00022322"/>
    <w:rsid w:val="00042497"/>
    <w:rsid w:val="000C1E6F"/>
    <w:rsid w:val="000E4E56"/>
    <w:rsid w:val="001A1468"/>
    <w:rsid w:val="001B7815"/>
    <w:rsid w:val="00211A34"/>
    <w:rsid w:val="0025339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6BB1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06FEA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593926"/>
  <w15:chartTrackingRefBased/>
  <w15:docId w15:val="{83D54072-F374-42FE-986E-B3837D8F1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B540-7992-41A0-8DE9-4979E6CB5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18</Pages>
  <Words>2597</Words>
  <Characters>14542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2025-01-09T08:51:00Z</dcterms:created>
  <dcterms:modified xsi:type="dcterms:W3CDTF">2025-01-09T08:51:00Z</dcterms:modified>
</cp:coreProperties>
</file>