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F3C9E" w14:textId="77777777" w:rsidR="00081D13" w:rsidRPr="00353FDC" w:rsidRDefault="00BF7B37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Hlk187834726"/>
      <w:r w:rsidRPr="00BF7B37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BF7B37">
        <w:rPr>
          <w:rFonts w:ascii="Arial" w:hAnsi="Arial" w:cs="Arial"/>
        </w:rPr>
        <w:t>2025-01-15</w:t>
      </w:r>
    </w:p>
    <w:p w14:paraId="0545356B" w14:textId="77777777" w:rsidR="00081D13" w:rsidRPr="00353FDC" w:rsidRDefault="00BF7B3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BF7B37">
        <w:rPr>
          <w:rFonts w:ascii="Arial" w:hAnsi="Arial" w:cs="Arial"/>
          <w:b/>
          <w:bCs/>
        </w:rPr>
        <w:t>Samodzielny Publiczny Zespół Opieki Zdrowotnej w Kolbuszowej</w:t>
      </w:r>
    </w:p>
    <w:p w14:paraId="4B1F104E" w14:textId="77777777" w:rsidR="00081D13" w:rsidRPr="00353FDC" w:rsidRDefault="00BF7B37" w:rsidP="00081D13">
      <w:pPr>
        <w:spacing w:line="360" w:lineRule="auto"/>
        <w:ind w:right="3969"/>
        <w:rPr>
          <w:rFonts w:ascii="Arial" w:hAnsi="Arial" w:cs="Arial"/>
        </w:rPr>
      </w:pPr>
      <w:r w:rsidRPr="00BF7B37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BF7B37">
        <w:rPr>
          <w:rFonts w:ascii="Arial" w:hAnsi="Arial" w:cs="Arial"/>
        </w:rPr>
        <w:t>4</w:t>
      </w:r>
    </w:p>
    <w:p w14:paraId="01C1504A" w14:textId="77777777" w:rsidR="00081D13" w:rsidRPr="00353FDC" w:rsidRDefault="00BF7B37" w:rsidP="00081D13">
      <w:pPr>
        <w:ind w:right="3969"/>
        <w:rPr>
          <w:rFonts w:ascii="Arial" w:hAnsi="Arial" w:cs="Arial"/>
        </w:rPr>
      </w:pPr>
      <w:r w:rsidRPr="00BF7B37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BF7B37">
        <w:rPr>
          <w:rFonts w:ascii="Arial" w:hAnsi="Arial" w:cs="Arial"/>
        </w:rPr>
        <w:t>Kolbuszowa</w:t>
      </w:r>
    </w:p>
    <w:p w14:paraId="7031D317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27BF9A4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924E2B8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242B8081" w14:textId="77777777" w:rsidTr="00C13EA9">
        <w:tc>
          <w:tcPr>
            <w:tcW w:w="10065" w:type="dxa"/>
            <w:shd w:val="clear" w:color="auto" w:fill="F2F2F2"/>
            <w:hideMark/>
          </w:tcPr>
          <w:p w14:paraId="071A7408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CE1F973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3ED9288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3C1B31B1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7AEE08E8" w14:textId="77777777" w:rsidTr="00081D13">
        <w:tc>
          <w:tcPr>
            <w:tcW w:w="2269" w:type="dxa"/>
            <w:shd w:val="clear" w:color="auto" w:fill="auto"/>
          </w:tcPr>
          <w:p w14:paraId="7A4E154F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09478E1" w14:textId="77777777" w:rsidR="00081D13" w:rsidRPr="00353FDC" w:rsidRDefault="00BF7B3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F7B37">
              <w:rPr>
                <w:rFonts w:ascii="Arial" w:hAnsi="Arial" w:cs="Arial"/>
                <w:bCs/>
              </w:rPr>
              <w:t>Kompleksowe świadczenie usług pralniczych dla SP ZOZ  w Kolbuszowej .</w:t>
            </w:r>
          </w:p>
        </w:tc>
      </w:tr>
      <w:tr w:rsidR="00BF7B37" w:rsidRPr="00353FDC" w14:paraId="6458D2D3" w14:textId="77777777" w:rsidTr="003A0290">
        <w:tc>
          <w:tcPr>
            <w:tcW w:w="2269" w:type="dxa"/>
            <w:shd w:val="clear" w:color="auto" w:fill="auto"/>
          </w:tcPr>
          <w:p w14:paraId="18D89CD4" w14:textId="77777777" w:rsidR="00BF7B37" w:rsidRPr="00353FDC" w:rsidRDefault="00BF7B37" w:rsidP="003A02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9051DE6" w14:textId="77777777" w:rsidR="00BF7B37" w:rsidRPr="00353FDC" w:rsidRDefault="00BF7B37" w:rsidP="003A02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F7B37">
              <w:rPr>
                <w:rFonts w:ascii="Arial" w:hAnsi="Arial" w:cs="Arial"/>
                <w:bCs/>
              </w:rPr>
              <w:t>Eap-2412/21/24/D</w:t>
            </w:r>
          </w:p>
        </w:tc>
      </w:tr>
    </w:tbl>
    <w:p w14:paraId="3E9CD36D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2167D038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BF7B37" w:rsidRPr="00BF7B37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BF7B37" w:rsidRPr="00BF7B37">
        <w:rPr>
          <w:rFonts w:ascii="Arial" w:hAnsi="Arial" w:cs="Arial"/>
        </w:rPr>
        <w:t>(</w:t>
      </w:r>
      <w:proofErr w:type="spellStart"/>
      <w:r w:rsidR="00BF7B37" w:rsidRPr="00BF7B37">
        <w:rPr>
          <w:rFonts w:ascii="Arial" w:hAnsi="Arial" w:cs="Arial"/>
        </w:rPr>
        <w:t>t.j</w:t>
      </w:r>
      <w:proofErr w:type="spellEnd"/>
      <w:r w:rsidR="00BF7B37" w:rsidRPr="00BF7B37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F7B37" w:rsidRPr="00E1738E" w14:paraId="7AFC2540" w14:textId="77777777" w:rsidTr="003A02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6ABC318" w14:textId="77777777" w:rsidR="00BF7B37" w:rsidRDefault="00BF7B37" w:rsidP="003A029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F7B37">
              <w:rPr>
                <w:rFonts w:ascii="Arial" w:hAnsi="Arial" w:cs="Arial"/>
                <w:b/>
              </w:rPr>
              <w:lastRenderedPageBreak/>
              <w:t>EKO-STYL RENTAL spółka z ograniczoną odpowiedzialnością spółka komandytowa</w:t>
            </w:r>
          </w:p>
          <w:p w14:paraId="266845E3" w14:textId="77777777" w:rsidR="00BF7B37" w:rsidRPr="00AC1F4A" w:rsidRDefault="00BF7B37" w:rsidP="003A029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F7B37">
              <w:rPr>
                <w:rFonts w:ascii="Arial" w:hAnsi="Arial" w:cs="Arial"/>
                <w:bCs/>
              </w:rPr>
              <w:t>ul. Spółdzielcza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F7B37">
              <w:rPr>
                <w:rFonts w:ascii="Arial" w:hAnsi="Arial" w:cs="Arial"/>
                <w:bCs/>
              </w:rPr>
              <w:t>13B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094DEAF6" w14:textId="77777777" w:rsidR="00BF7B37" w:rsidRPr="00E1738E" w:rsidRDefault="00BF7B37" w:rsidP="003A029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BF7B37">
              <w:rPr>
                <w:rFonts w:ascii="Arial" w:hAnsi="Arial" w:cs="Arial"/>
                <w:bCs/>
              </w:rPr>
              <w:t>37-300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F7B37">
              <w:rPr>
                <w:rFonts w:ascii="Arial" w:hAnsi="Arial" w:cs="Arial"/>
                <w:bCs/>
              </w:rPr>
              <w:t>Leżajsk</w:t>
            </w:r>
          </w:p>
          <w:p w14:paraId="0D3B9C83" w14:textId="77777777" w:rsidR="00BF7B37" w:rsidRPr="00BC506C" w:rsidRDefault="00BF7B37" w:rsidP="003A0290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BF7B37">
              <w:rPr>
                <w:rFonts w:ascii="Arial" w:hAnsi="Arial" w:cs="Arial"/>
                <w:b/>
              </w:rPr>
              <w:t>1 493 712.00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2F00975" w14:textId="77777777" w:rsidR="00BF7B37" w:rsidRPr="00E1738E" w:rsidRDefault="00BF7B37" w:rsidP="003A029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0DA7AC5E" w14:textId="77777777" w:rsidR="00BF7B37" w:rsidRPr="00BF7B37" w:rsidRDefault="00BF7B37" w:rsidP="003A02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F7B37">
              <w:rPr>
                <w:rFonts w:ascii="Arial" w:hAnsi="Arial" w:cs="Arial"/>
              </w:rPr>
              <w:t>-</w:t>
            </w:r>
            <w:r w:rsidRPr="00BF7B37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48C43F9" w14:textId="77777777" w:rsidR="00BF7B37" w:rsidRPr="00BF7B37" w:rsidRDefault="00BF7B37" w:rsidP="003A02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F7B37">
              <w:rPr>
                <w:rFonts w:ascii="Arial" w:hAnsi="Arial" w:cs="Arial"/>
              </w:rPr>
              <w:t>-</w:t>
            </w:r>
            <w:r w:rsidRPr="00BF7B37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4189FA4" w14:textId="77777777" w:rsidR="00BF7B37" w:rsidRPr="00BF7B37" w:rsidRDefault="00BF7B37" w:rsidP="003A02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F7B37">
              <w:rPr>
                <w:rFonts w:ascii="Arial" w:hAnsi="Arial" w:cs="Arial"/>
              </w:rPr>
              <w:t>I. Kryterium: Cena oferty - 60 punktów</w:t>
            </w:r>
          </w:p>
          <w:p w14:paraId="7FB13DE7" w14:textId="77777777" w:rsidR="00BF7B37" w:rsidRPr="00BF7B37" w:rsidRDefault="00BF7B37" w:rsidP="003A02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F7B37">
              <w:rPr>
                <w:rFonts w:ascii="Arial" w:hAnsi="Arial" w:cs="Arial"/>
              </w:rPr>
              <w:t>II. Warunki techniczne  - 40 punktów</w:t>
            </w:r>
          </w:p>
          <w:p w14:paraId="4DA0B344" w14:textId="77777777" w:rsidR="00BF7B37" w:rsidRPr="00BF7B37" w:rsidRDefault="00BF7B37" w:rsidP="003A02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  <w:p w14:paraId="290A045B" w14:textId="77777777" w:rsidR="00BF7B37" w:rsidRPr="00BF7B37" w:rsidRDefault="00BF7B37" w:rsidP="003A02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F7B37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055E9EF" w14:textId="77777777" w:rsidR="00BF7B37" w:rsidRPr="00E1738E" w:rsidRDefault="00BF7B37" w:rsidP="003A029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F7B37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</w:tbl>
    <w:p w14:paraId="362E07A1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1418"/>
        <w:gridCol w:w="1559"/>
        <w:gridCol w:w="1701"/>
      </w:tblGrid>
      <w:tr w:rsidR="0029654A" w:rsidRPr="008567C7" w14:paraId="3AD3E545" w14:textId="77777777" w:rsidTr="0029654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EE78BA0" w14:textId="77777777" w:rsidR="0029654A" w:rsidRPr="00553EDC" w:rsidRDefault="0029654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33E42E53" w14:textId="77777777" w:rsidR="0029654A" w:rsidRPr="00553EDC" w:rsidRDefault="0029654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53D1FEA4" w14:textId="77777777" w:rsidR="0029654A" w:rsidRPr="00553EDC" w:rsidRDefault="0029654A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F7B3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3A22C746" w14:textId="77777777" w:rsidR="0029654A" w:rsidRPr="00553EDC" w:rsidRDefault="0029654A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F7B37">
              <w:rPr>
                <w:rFonts w:ascii="Arial" w:hAnsi="Arial" w:cs="Arial"/>
                <w:bCs/>
                <w:sz w:val="24"/>
                <w:szCs w:val="24"/>
              </w:rPr>
              <w:t>Warunki techniczne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437C6D7" w14:textId="77777777" w:rsidR="0029654A" w:rsidRPr="00553EDC" w:rsidRDefault="0029654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29654A" w:rsidRPr="008567C7" w14:paraId="52A4580C" w14:textId="77777777" w:rsidTr="0029654A">
        <w:tc>
          <w:tcPr>
            <w:tcW w:w="851" w:type="dxa"/>
            <w:vAlign w:val="center"/>
          </w:tcPr>
          <w:p w14:paraId="6E0F66A0" w14:textId="77777777" w:rsidR="0029654A" w:rsidRPr="00553EDC" w:rsidRDefault="0029654A" w:rsidP="003A0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F7B3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394" w:type="dxa"/>
            <w:vAlign w:val="center"/>
          </w:tcPr>
          <w:p w14:paraId="5FE0EACE" w14:textId="77777777" w:rsidR="0029654A" w:rsidRPr="00553EDC" w:rsidRDefault="0029654A" w:rsidP="003A029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F7B37">
              <w:rPr>
                <w:rFonts w:ascii="Arial" w:hAnsi="Arial" w:cs="Arial"/>
                <w:b/>
                <w:sz w:val="22"/>
                <w:szCs w:val="22"/>
              </w:rPr>
              <w:t>EKO-STYL RENTAL spółka z ograniczoną odpowiedzialnością spółka komandytowa</w:t>
            </w:r>
          </w:p>
          <w:p w14:paraId="529CC337" w14:textId="77777777" w:rsidR="0029654A" w:rsidRPr="00553EDC" w:rsidRDefault="0029654A" w:rsidP="003A029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F7B37">
              <w:rPr>
                <w:rFonts w:ascii="Arial" w:hAnsi="Arial" w:cs="Arial"/>
                <w:bCs/>
                <w:sz w:val="22"/>
                <w:szCs w:val="22"/>
              </w:rPr>
              <w:t>ul. Spółdzielcza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F7B37">
              <w:rPr>
                <w:rFonts w:ascii="Arial" w:hAnsi="Arial" w:cs="Arial"/>
                <w:bCs/>
                <w:sz w:val="22"/>
                <w:szCs w:val="22"/>
              </w:rPr>
              <w:t>13B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2FA01C6" w14:textId="77777777" w:rsidR="0029654A" w:rsidRPr="00553EDC" w:rsidRDefault="0029654A" w:rsidP="003A029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F7B37">
              <w:rPr>
                <w:rFonts w:ascii="Arial" w:hAnsi="Arial" w:cs="Arial"/>
                <w:bCs/>
                <w:sz w:val="22"/>
                <w:szCs w:val="22"/>
              </w:rPr>
              <w:t>37-300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F7B37">
              <w:rPr>
                <w:rFonts w:ascii="Arial" w:hAnsi="Arial" w:cs="Arial"/>
                <w:bCs/>
                <w:sz w:val="22"/>
                <w:szCs w:val="22"/>
              </w:rPr>
              <w:t>Leżajsk</w:t>
            </w:r>
          </w:p>
        </w:tc>
        <w:tc>
          <w:tcPr>
            <w:tcW w:w="1418" w:type="dxa"/>
            <w:vAlign w:val="center"/>
          </w:tcPr>
          <w:p w14:paraId="2C22FF3E" w14:textId="77777777" w:rsidR="0029654A" w:rsidRPr="00553EDC" w:rsidRDefault="0029654A" w:rsidP="003A0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F7B37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55A6C018" w14:textId="77777777" w:rsidR="0029654A" w:rsidRPr="00553EDC" w:rsidRDefault="0029654A" w:rsidP="003A0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F7B37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76E1E1E7" w14:textId="77777777" w:rsidR="0029654A" w:rsidRPr="00553EDC" w:rsidRDefault="0029654A" w:rsidP="003A0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F7B3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9654A" w:rsidRPr="008567C7" w14:paraId="4DD574C3" w14:textId="77777777" w:rsidTr="0029654A">
        <w:tc>
          <w:tcPr>
            <w:tcW w:w="851" w:type="dxa"/>
            <w:vAlign w:val="center"/>
          </w:tcPr>
          <w:p w14:paraId="05D2AB64" w14:textId="77777777" w:rsidR="0029654A" w:rsidRPr="00553EDC" w:rsidRDefault="0029654A" w:rsidP="003A0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F7B3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394" w:type="dxa"/>
            <w:vAlign w:val="center"/>
          </w:tcPr>
          <w:p w14:paraId="7E05C56F" w14:textId="77777777" w:rsidR="0029654A" w:rsidRPr="00553EDC" w:rsidRDefault="0029654A" w:rsidP="003A029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BF7B37">
              <w:rPr>
                <w:rFonts w:ascii="Arial" w:hAnsi="Arial" w:cs="Arial"/>
                <w:b/>
                <w:sz w:val="22"/>
                <w:szCs w:val="22"/>
              </w:rPr>
              <w:t>Citonet</w:t>
            </w:r>
            <w:proofErr w:type="spellEnd"/>
            <w:r w:rsidRPr="00BF7B37">
              <w:rPr>
                <w:rFonts w:ascii="Arial" w:hAnsi="Arial" w:cs="Arial"/>
                <w:b/>
                <w:sz w:val="22"/>
                <w:szCs w:val="22"/>
              </w:rPr>
              <w:t xml:space="preserve"> (lider: </w:t>
            </w:r>
            <w:proofErr w:type="spellStart"/>
            <w:r w:rsidRPr="00BF7B37">
              <w:rPr>
                <w:rFonts w:ascii="Arial" w:hAnsi="Arial" w:cs="Arial"/>
                <w:b/>
                <w:sz w:val="22"/>
                <w:szCs w:val="22"/>
              </w:rPr>
              <w:t>Citonet</w:t>
            </w:r>
            <w:proofErr w:type="spellEnd"/>
            <w:r w:rsidRPr="00BF7B37">
              <w:rPr>
                <w:rFonts w:ascii="Arial" w:hAnsi="Arial" w:cs="Arial"/>
                <w:b/>
                <w:sz w:val="22"/>
                <w:szCs w:val="22"/>
              </w:rPr>
              <w:t xml:space="preserve"> - Kraków S.A. - LIDER)</w:t>
            </w:r>
          </w:p>
          <w:p w14:paraId="3E7436AD" w14:textId="77777777" w:rsidR="0029654A" w:rsidRPr="00553EDC" w:rsidRDefault="0029654A" w:rsidP="003A029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F7B37">
              <w:rPr>
                <w:rFonts w:ascii="Arial" w:hAnsi="Arial" w:cs="Arial"/>
                <w:bCs/>
                <w:sz w:val="22"/>
                <w:szCs w:val="22"/>
              </w:rPr>
              <w:t>Gromadzka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F7B37">
              <w:rPr>
                <w:rFonts w:ascii="Arial" w:hAnsi="Arial" w:cs="Arial"/>
                <w:bCs/>
                <w:sz w:val="22"/>
                <w:szCs w:val="22"/>
              </w:rPr>
              <w:t>52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B624E5D" w14:textId="77777777" w:rsidR="0029654A" w:rsidRPr="00553EDC" w:rsidRDefault="0029654A" w:rsidP="003A029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F7B37">
              <w:rPr>
                <w:rFonts w:ascii="Arial" w:hAnsi="Arial" w:cs="Arial"/>
                <w:bCs/>
                <w:sz w:val="22"/>
                <w:szCs w:val="22"/>
              </w:rPr>
              <w:t>30-719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F7B37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418" w:type="dxa"/>
            <w:vAlign w:val="center"/>
          </w:tcPr>
          <w:p w14:paraId="5564EC26" w14:textId="77777777" w:rsidR="0029654A" w:rsidRPr="00553EDC" w:rsidRDefault="0029654A" w:rsidP="003A0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F7B37">
              <w:rPr>
                <w:rFonts w:ascii="Arial" w:hAnsi="Arial" w:cs="Arial"/>
                <w:sz w:val="22"/>
                <w:szCs w:val="22"/>
              </w:rPr>
              <w:t xml:space="preserve">  45,09</w:t>
            </w:r>
          </w:p>
        </w:tc>
        <w:tc>
          <w:tcPr>
            <w:tcW w:w="1559" w:type="dxa"/>
            <w:vAlign w:val="center"/>
          </w:tcPr>
          <w:p w14:paraId="1BC447A5" w14:textId="77777777" w:rsidR="0029654A" w:rsidRPr="00553EDC" w:rsidRDefault="0029654A" w:rsidP="003A0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F7B37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03862F69" w14:textId="77777777" w:rsidR="0029654A" w:rsidRPr="00553EDC" w:rsidRDefault="0029654A" w:rsidP="003A0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F7B37">
              <w:rPr>
                <w:rFonts w:ascii="Arial" w:hAnsi="Arial" w:cs="Arial"/>
                <w:sz w:val="22"/>
                <w:szCs w:val="22"/>
              </w:rPr>
              <w:t xml:space="preserve">  65,09</w:t>
            </w:r>
          </w:p>
        </w:tc>
      </w:tr>
    </w:tbl>
    <w:p w14:paraId="10ED2E5B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76181539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14F32671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4F1684E8" w14:textId="2E8A33EA" w:rsidR="008642B3" w:rsidRDefault="00BF7B37" w:rsidP="00005838">
      <w:pPr>
        <w:jc w:val="right"/>
        <w:rPr>
          <w:rFonts w:ascii="Arial" w:hAnsi="Arial" w:cs="Arial"/>
        </w:rPr>
      </w:pPr>
      <w:r w:rsidRPr="00BF7B37">
        <w:rPr>
          <w:rFonts w:ascii="Arial" w:hAnsi="Arial" w:cs="Arial"/>
        </w:rPr>
        <w:t xml:space="preserve">  </w:t>
      </w:r>
      <w:bookmarkEnd w:id="0"/>
      <w:r w:rsidR="0029654A">
        <w:rPr>
          <w:rFonts w:ascii="Arial" w:hAnsi="Arial" w:cs="Arial"/>
        </w:rPr>
        <w:t>Dyrektor SP ZOZ Kolbuszowa</w:t>
      </w:r>
    </w:p>
    <w:p w14:paraId="32BA7A36" w14:textId="5B10EACE" w:rsidR="0029654A" w:rsidRPr="00005838" w:rsidRDefault="0029654A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Zbigniew Strzelczyk</w:t>
      </w:r>
      <w:bookmarkEnd w:id="1"/>
    </w:p>
    <w:sectPr w:rsidR="0029654A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C7966" w14:textId="77777777" w:rsidR="00E94ACF" w:rsidRDefault="00E94ACF">
      <w:r>
        <w:separator/>
      </w:r>
    </w:p>
  </w:endnote>
  <w:endnote w:type="continuationSeparator" w:id="0">
    <w:p w14:paraId="15615AC4" w14:textId="77777777" w:rsidR="00E94ACF" w:rsidRDefault="00E94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3294D" w14:textId="77777777" w:rsidR="00BF7B37" w:rsidRDefault="00BF7B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56ECE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548AC47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79922" w14:textId="77777777" w:rsidR="00BF7B37" w:rsidRDefault="00BF7B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3453C" w14:textId="77777777" w:rsidR="00E94ACF" w:rsidRDefault="00E94ACF">
      <w:r>
        <w:separator/>
      </w:r>
    </w:p>
  </w:footnote>
  <w:footnote w:type="continuationSeparator" w:id="0">
    <w:p w14:paraId="0EE3478E" w14:textId="77777777" w:rsidR="00E94ACF" w:rsidRDefault="00E94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53C1F" w14:textId="77777777" w:rsidR="00BF7B37" w:rsidRDefault="00BF7B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E2DEE" w14:textId="77777777" w:rsidR="00BF7B37" w:rsidRDefault="00BF7B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12F34" w14:textId="77777777" w:rsidR="00BF7B37" w:rsidRDefault="00BF7B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4ACF"/>
    <w:rsid w:val="00005838"/>
    <w:rsid w:val="00022322"/>
    <w:rsid w:val="00042497"/>
    <w:rsid w:val="00081D13"/>
    <w:rsid w:val="000C1E6F"/>
    <w:rsid w:val="000E4E56"/>
    <w:rsid w:val="001A1468"/>
    <w:rsid w:val="001B7815"/>
    <w:rsid w:val="0029654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7B37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4AC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89F4F"/>
  <w15:chartTrackingRefBased/>
  <w15:docId w15:val="{874A7619-A65C-4A09-9DC2-C6EE8EB76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2025-01-15T10:57:00Z</cp:lastPrinted>
  <dcterms:created xsi:type="dcterms:W3CDTF">2025-01-15T10:59:00Z</dcterms:created>
  <dcterms:modified xsi:type="dcterms:W3CDTF">2025-01-15T10:59:00Z</dcterms:modified>
</cp:coreProperties>
</file>