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21E24" w14:textId="77777777" w:rsidR="003E6519" w:rsidRPr="009432A1" w:rsidRDefault="00A774E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774ED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774ED">
        <w:rPr>
          <w:rFonts w:ascii="Arial" w:hAnsi="Arial" w:cs="Arial"/>
          <w:sz w:val="24"/>
          <w:szCs w:val="24"/>
        </w:rPr>
        <w:t>2025-01-21</w:t>
      </w:r>
    </w:p>
    <w:p w14:paraId="65DB030C" w14:textId="77777777" w:rsidR="003E6519" w:rsidRPr="009432A1" w:rsidRDefault="00A774ED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74E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E10D780" w14:textId="77777777" w:rsidR="003E6519" w:rsidRPr="009432A1" w:rsidRDefault="00A774ED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774ED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774ED">
        <w:rPr>
          <w:rFonts w:ascii="Arial" w:hAnsi="Arial" w:cs="Arial"/>
          <w:sz w:val="24"/>
          <w:szCs w:val="24"/>
        </w:rPr>
        <w:t>4</w:t>
      </w:r>
    </w:p>
    <w:p w14:paraId="072811CF" w14:textId="77777777" w:rsidR="003E6519" w:rsidRPr="009432A1" w:rsidRDefault="00A774ED" w:rsidP="003E6519">
      <w:pPr>
        <w:rPr>
          <w:rFonts w:ascii="Arial" w:hAnsi="Arial" w:cs="Arial"/>
          <w:sz w:val="24"/>
          <w:szCs w:val="24"/>
        </w:rPr>
      </w:pPr>
      <w:r w:rsidRPr="00A774ED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774ED">
        <w:rPr>
          <w:rFonts w:ascii="Arial" w:hAnsi="Arial" w:cs="Arial"/>
          <w:sz w:val="24"/>
          <w:szCs w:val="24"/>
        </w:rPr>
        <w:t>Kolbuszowa</w:t>
      </w:r>
    </w:p>
    <w:p w14:paraId="273FF08B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AFBBCC4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621687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8594D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DAC4D6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AB0879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14EDC8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D5E0315" w14:textId="77777777" w:rsidTr="001A0FA2">
        <w:tc>
          <w:tcPr>
            <w:tcW w:w="2269" w:type="dxa"/>
            <w:shd w:val="clear" w:color="auto" w:fill="auto"/>
          </w:tcPr>
          <w:p w14:paraId="596F597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C756EA" w14:textId="77777777" w:rsidR="003E6519" w:rsidRPr="004E4B64" w:rsidRDefault="00A774E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74ED">
              <w:rPr>
                <w:rFonts w:ascii="Arial" w:hAnsi="Arial" w:cs="Arial"/>
                <w:bCs/>
                <w:sz w:val="24"/>
                <w:szCs w:val="24"/>
              </w:rPr>
              <w:t>Dostawa produktów farmaceutycznych w 3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74ED" w:rsidRPr="004E4B64" w14:paraId="718AA9A4" w14:textId="77777777" w:rsidTr="009823F2">
        <w:tc>
          <w:tcPr>
            <w:tcW w:w="2269" w:type="dxa"/>
            <w:shd w:val="clear" w:color="auto" w:fill="auto"/>
          </w:tcPr>
          <w:p w14:paraId="5AA91FAF" w14:textId="77777777" w:rsidR="00A774ED" w:rsidRPr="004E4B64" w:rsidRDefault="00A774ED" w:rsidP="009823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315B5C" w14:textId="77777777" w:rsidR="00A774ED" w:rsidRPr="004E4B64" w:rsidRDefault="00A774ED" w:rsidP="009823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74ED">
              <w:rPr>
                <w:rFonts w:ascii="Arial" w:hAnsi="Arial" w:cs="Arial"/>
                <w:bCs/>
                <w:sz w:val="24"/>
                <w:szCs w:val="24"/>
              </w:rPr>
              <w:t>Eap-2412/1/25/M</w:t>
            </w:r>
          </w:p>
        </w:tc>
      </w:tr>
    </w:tbl>
    <w:p w14:paraId="6F9AF4E2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774ED" w:rsidRPr="00A774ED">
        <w:rPr>
          <w:rFonts w:ascii="Arial" w:hAnsi="Arial" w:cs="Arial"/>
          <w:sz w:val="24"/>
          <w:szCs w:val="24"/>
        </w:rPr>
        <w:t>(</w:t>
      </w:r>
      <w:proofErr w:type="spellStart"/>
      <w:r w:rsidR="00A774ED" w:rsidRPr="00A774ED">
        <w:rPr>
          <w:rFonts w:ascii="Arial" w:hAnsi="Arial" w:cs="Arial"/>
          <w:sz w:val="24"/>
          <w:szCs w:val="24"/>
        </w:rPr>
        <w:t>t.j</w:t>
      </w:r>
      <w:proofErr w:type="spellEnd"/>
      <w:r w:rsidR="00A774ED" w:rsidRPr="00A774ED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774ED" w:rsidRPr="00C902DE" w14:paraId="7F1AE788" w14:textId="77777777" w:rsidTr="009823F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B16921" w14:textId="77777777" w:rsidR="00A774ED" w:rsidRPr="00C902DE" w:rsidRDefault="00A774ED" w:rsidP="009823F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774ED">
              <w:rPr>
                <w:rFonts w:ascii="Arial" w:hAnsi="Arial" w:cs="Arial"/>
                <w:sz w:val="24"/>
                <w:szCs w:val="24"/>
              </w:rPr>
              <w:t>części 1 zamówienia w wysokości 105 000.00 zł brutto;</w:t>
            </w:r>
          </w:p>
        </w:tc>
      </w:tr>
      <w:tr w:rsidR="00A774ED" w:rsidRPr="00C902DE" w14:paraId="6DD8DD08" w14:textId="77777777" w:rsidTr="009823F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3156B9" w14:textId="77777777" w:rsidR="00A774ED" w:rsidRPr="00C902DE" w:rsidRDefault="00A774ED" w:rsidP="009823F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774ED">
              <w:rPr>
                <w:rFonts w:ascii="Arial" w:hAnsi="Arial" w:cs="Arial"/>
                <w:sz w:val="24"/>
                <w:szCs w:val="24"/>
              </w:rPr>
              <w:t>części 2 zamówienia w wysokości 36 000.00 zł brutto;</w:t>
            </w:r>
          </w:p>
        </w:tc>
      </w:tr>
      <w:tr w:rsidR="00A774ED" w:rsidRPr="00C902DE" w14:paraId="475CB9F4" w14:textId="77777777" w:rsidTr="009823F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A47657" w14:textId="77777777" w:rsidR="00A774ED" w:rsidRPr="00C902DE" w:rsidRDefault="00A774ED" w:rsidP="009823F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774ED">
              <w:rPr>
                <w:rFonts w:ascii="Arial" w:hAnsi="Arial" w:cs="Arial"/>
                <w:sz w:val="24"/>
                <w:szCs w:val="24"/>
              </w:rPr>
              <w:t>części 3 zamówienia w wysokości 65 000.00 zł brutto;</w:t>
            </w:r>
          </w:p>
        </w:tc>
      </w:tr>
    </w:tbl>
    <w:p w14:paraId="4B56910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3063C5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144BE8D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54EF9DF" w14:textId="3B1F88D4" w:rsidR="00C236D3" w:rsidRDefault="001B38C2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48DD667" w14:textId="6493F7DA" w:rsidR="001B38C2" w:rsidRPr="003E6519" w:rsidRDefault="001B38C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1B38C2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4E422" w14:textId="77777777" w:rsidR="00C57C27" w:rsidRDefault="00C57C27">
      <w:r>
        <w:separator/>
      </w:r>
    </w:p>
  </w:endnote>
  <w:endnote w:type="continuationSeparator" w:id="0">
    <w:p w14:paraId="34AA3260" w14:textId="77777777" w:rsidR="00C57C27" w:rsidRDefault="00C57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239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806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8A36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929CF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784B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3AF9BB" w14:textId="77777777" w:rsidR="009F189D" w:rsidRDefault="009F189D">
    <w:pPr>
      <w:pStyle w:val="Stopka"/>
      <w:tabs>
        <w:tab w:val="clear" w:pos="4536"/>
      </w:tabs>
      <w:jc w:val="center"/>
    </w:pPr>
  </w:p>
  <w:p w14:paraId="318B5C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61319" w14:textId="77777777" w:rsidR="00C57C27" w:rsidRDefault="00C57C27">
      <w:r>
        <w:separator/>
      </w:r>
    </w:p>
  </w:footnote>
  <w:footnote w:type="continuationSeparator" w:id="0">
    <w:p w14:paraId="5EB1CCB7" w14:textId="77777777" w:rsidR="00C57C27" w:rsidRDefault="00C57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93862" w14:textId="77777777" w:rsidR="00A774ED" w:rsidRDefault="00A774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71E38" w14:textId="77777777" w:rsidR="00A774ED" w:rsidRDefault="00A774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AB16" w14:textId="77777777" w:rsidR="00A774ED" w:rsidRDefault="00A774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C27"/>
    <w:rsid w:val="00007727"/>
    <w:rsid w:val="00017720"/>
    <w:rsid w:val="00035488"/>
    <w:rsid w:val="000D7F25"/>
    <w:rsid w:val="000E00E5"/>
    <w:rsid w:val="00173B20"/>
    <w:rsid w:val="001A0FA2"/>
    <w:rsid w:val="001B38C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774ED"/>
    <w:rsid w:val="00A80738"/>
    <w:rsid w:val="00BE7129"/>
    <w:rsid w:val="00C236D3"/>
    <w:rsid w:val="00C57C27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9551D"/>
  <w15:chartTrackingRefBased/>
  <w15:docId w15:val="{1485E60A-9EE5-496D-A865-9A93A8EE8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2025-01-21T09:27:00Z</dcterms:created>
  <dcterms:modified xsi:type="dcterms:W3CDTF">2025-01-21T09:27:00Z</dcterms:modified>
</cp:coreProperties>
</file>