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3A09D" w14:textId="77777777" w:rsidR="00986737" w:rsidRPr="009432A1" w:rsidRDefault="008478EE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478EE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478EE">
        <w:rPr>
          <w:rFonts w:ascii="Arial" w:hAnsi="Arial" w:cs="Arial"/>
          <w:sz w:val="24"/>
          <w:szCs w:val="24"/>
        </w:rPr>
        <w:t>2025-02-13</w:t>
      </w:r>
    </w:p>
    <w:p w14:paraId="3CF54F3C" w14:textId="77777777" w:rsidR="00986737" w:rsidRPr="009432A1" w:rsidRDefault="008478EE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78E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9ED88BA" w14:textId="77777777" w:rsidR="00986737" w:rsidRPr="009432A1" w:rsidRDefault="008478EE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478EE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478EE">
        <w:rPr>
          <w:rFonts w:ascii="Arial" w:hAnsi="Arial" w:cs="Arial"/>
          <w:sz w:val="24"/>
          <w:szCs w:val="24"/>
        </w:rPr>
        <w:t>4</w:t>
      </w:r>
    </w:p>
    <w:p w14:paraId="18A31426" w14:textId="77777777" w:rsidR="00986737" w:rsidRPr="009432A1" w:rsidRDefault="008478EE" w:rsidP="00986737">
      <w:pPr>
        <w:rPr>
          <w:rFonts w:ascii="Arial" w:hAnsi="Arial" w:cs="Arial"/>
          <w:sz w:val="24"/>
          <w:szCs w:val="24"/>
        </w:rPr>
      </w:pPr>
      <w:r w:rsidRPr="008478EE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478EE">
        <w:rPr>
          <w:rFonts w:ascii="Arial" w:hAnsi="Arial" w:cs="Arial"/>
          <w:sz w:val="24"/>
          <w:szCs w:val="24"/>
        </w:rPr>
        <w:t>Kolbuszowa</w:t>
      </w:r>
    </w:p>
    <w:p w14:paraId="4348C1B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3C16AB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45EEC1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3E76C2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894BCE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D207FE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3284B89" w14:textId="77777777" w:rsidTr="005A632E">
        <w:tc>
          <w:tcPr>
            <w:tcW w:w="2269" w:type="dxa"/>
            <w:shd w:val="clear" w:color="auto" w:fill="auto"/>
          </w:tcPr>
          <w:p w14:paraId="32D7966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B21DA7" w14:textId="77777777" w:rsidR="00986737" w:rsidRPr="004E4B64" w:rsidRDefault="008478E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78EE">
              <w:rPr>
                <w:rFonts w:ascii="Arial" w:hAnsi="Arial" w:cs="Arial"/>
                <w:bCs/>
                <w:sz w:val="24"/>
                <w:szCs w:val="24"/>
              </w:rPr>
              <w:t>Dostawa odczynników  wraz z dzierżawą  analizatorów - 2 pakiety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78EE" w:rsidRPr="004E4B64" w14:paraId="4F4D8A08" w14:textId="77777777" w:rsidTr="00971AC2">
        <w:tc>
          <w:tcPr>
            <w:tcW w:w="2269" w:type="dxa"/>
            <w:shd w:val="clear" w:color="auto" w:fill="auto"/>
          </w:tcPr>
          <w:p w14:paraId="2BE6A5A1" w14:textId="77777777" w:rsidR="008478EE" w:rsidRPr="004E4B64" w:rsidRDefault="008478EE" w:rsidP="00971A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6CE9AE" w14:textId="77777777" w:rsidR="008478EE" w:rsidRPr="004E4B64" w:rsidRDefault="008478EE" w:rsidP="00971A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78EE">
              <w:rPr>
                <w:rFonts w:ascii="Arial" w:hAnsi="Arial" w:cs="Arial"/>
                <w:bCs/>
                <w:sz w:val="24"/>
                <w:szCs w:val="24"/>
              </w:rPr>
              <w:t>Eap-2412/5/25/M</w:t>
            </w:r>
          </w:p>
        </w:tc>
      </w:tr>
    </w:tbl>
    <w:p w14:paraId="6CB53C3B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FD48FC7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478EE" w:rsidRPr="008478EE">
        <w:rPr>
          <w:rFonts w:ascii="Arial" w:hAnsi="Arial" w:cs="Arial"/>
          <w:sz w:val="24"/>
          <w:szCs w:val="24"/>
        </w:rPr>
        <w:t>(</w:t>
      </w:r>
      <w:proofErr w:type="spellStart"/>
      <w:r w:rsidR="008478EE" w:rsidRPr="008478EE">
        <w:rPr>
          <w:rFonts w:ascii="Arial" w:hAnsi="Arial" w:cs="Arial"/>
          <w:sz w:val="24"/>
          <w:szCs w:val="24"/>
        </w:rPr>
        <w:t>t.j</w:t>
      </w:r>
      <w:proofErr w:type="spellEnd"/>
      <w:r w:rsidR="008478EE" w:rsidRPr="008478EE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89CB850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478EE" w:rsidRPr="008478EE">
        <w:rPr>
          <w:rFonts w:ascii="Arial" w:hAnsi="Arial" w:cs="Arial"/>
          <w:sz w:val="24"/>
          <w:szCs w:val="24"/>
        </w:rPr>
        <w:t>13/02/2025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478EE" w:rsidRPr="008478EE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32FC74A" w14:textId="77777777" w:rsidTr="005A632E">
        <w:tc>
          <w:tcPr>
            <w:tcW w:w="1276" w:type="dxa"/>
            <w:shd w:val="clear" w:color="auto" w:fill="F2F2F2"/>
            <w:vAlign w:val="center"/>
          </w:tcPr>
          <w:p w14:paraId="4F5781A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B1573B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104954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7DFE3B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478EE" w:rsidRPr="00BB547B" w14:paraId="154E2031" w14:textId="77777777" w:rsidTr="00971AC2">
        <w:tc>
          <w:tcPr>
            <w:tcW w:w="1276" w:type="dxa"/>
            <w:shd w:val="clear" w:color="auto" w:fill="auto"/>
            <w:vAlign w:val="center"/>
          </w:tcPr>
          <w:p w14:paraId="5AFD1342" w14:textId="77777777" w:rsidR="008478EE" w:rsidRPr="00986737" w:rsidRDefault="008478EE" w:rsidP="00971A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D8BFB8" w14:textId="77777777" w:rsidR="008478EE" w:rsidRPr="00986737" w:rsidRDefault="008478EE" w:rsidP="00971A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B3FC02C" w14:textId="77777777" w:rsidR="008478EE" w:rsidRPr="00986737" w:rsidRDefault="008478EE" w:rsidP="00971A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78EE">
              <w:rPr>
                <w:rFonts w:ascii="Arial" w:hAnsi="Arial" w:cs="Arial"/>
                <w:sz w:val="24"/>
                <w:szCs w:val="24"/>
              </w:rPr>
              <w:t>Radiometer</w:t>
            </w:r>
            <w:proofErr w:type="spellEnd"/>
            <w:r w:rsidRPr="008478E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7BC3904" w14:textId="77777777" w:rsidR="008478EE" w:rsidRPr="00986737" w:rsidRDefault="008478EE" w:rsidP="00971AC2">
            <w:pPr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8EE">
              <w:rPr>
                <w:rFonts w:ascii="Arial" w:hAnsi="Arial" w:cs="Arial"/>
                <w:sz w:val="24"/>
                <w:szCs w:val="24"/>
              </w:rPr>
              <w:t>181a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E430E9" w14:textId="77777777" w:rsidR="008478EE" w:rsidRPr="00986737" w:rsidRDefault="008478EE" w:rsidP="00971A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02-222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8E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35280B" w14:textId="77777777" w:rsidR="008478EE" w:rsidRPr="00986737" w:rsidRDefault="008478EE" w:rsidP="00971A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189 231.12 zł</w:t>
            </w:r>
          </w:p>
        </w:tc>
      </w:tr>
      <w:tr w:rsidR="008478EE" w:rsidRPr="00BB547B" w14:paraId="36EA12B5" w14:textId="77777777" w:rsidTr="00971AC2">
        <w:tc>
          <w:tcPr>
            <w:tcW w:w="1276" w:type="dxa"/>
            <w:shd w:val="clear" w:color="auto" w:fill="auto"/>
            <w:vAlign w:val="center"/>
          </w:tcPr>
          <w:p w14:paraId="7135A461" w14:textId="77777777" w:rsidR="008478EE" w:rsidRPr="00986737" w:rsidRDefault="008478EE" w:rsidP="00971A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F0205D" w14:textId="77777777" w:rsidR="008478EE" w:rsidRPr="00986737" w:rsidRDefault="008478EE" w:rsidP="00971A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41664D4" w14:textId="77777777" w:rsidR="008478EE" w:rsidRPr="00986737" w:rsidRDefault="008478EE" w:rsidP="00971A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78EE">
              <w:rPr>
                <w:rFonts w:ascii="Arial" w:hAnsi="Arial" w:cs="Arial"/>
                <w:sz w:val="24"/>
                <w:szCs w:val="24"/>
              </w:rPr>
              <w:t>Sysmex</w:t>
            </w:r>
            <w:proofErr w:type="spellEnd"/>
            <w:r w:rsidRPr="008478EE">
              <w:rPr>
                <w:rFonts w:ascii="Arial" w:hAnsi="Arial" w:cs="Arial"/>
                <w:sz w:val="24"/>
                <w:szCs w:val="24"/>
              </w:rPr>
              <w:t xml:space="preserve"> Polska Spółka z o.o.</w:t>
            </w:r>
          </w:p>
          <w:p w14:paraId="4A26F913" w14:textId="69B5AF75" w:rsidR="008478EE" w:rsidRPr="00986737" w:rsidRDefault="008478EE" w:rsidP="00971AC2">
            <w:pPr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8578A2" w:rsidRPr="008478EE">
              <w:rPr>
                <w:rFonts w:ascii="Arial" w:hAnsi="Arial" w:cs="Arial"/>
                <w:sz w:val="24"/>
                <w:szCs w:val="24"/>
              </w:rPr>
              <w:t>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8EE">
              <w:rPr>
                <w:rFonts w:ascii="Arial" w:hAnsi="Arial" w:cs="Arial"/>
                <w:sz w:val="24"/>
                <w:szCs w:val="24"/>
              </w:rPr>
              <w:t>176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2E227F" w14:textId="77777777" w:rsidR="008478EE" w:rsidRPr="00986737" w:rsidRDefault="008478EE" w:rsidP="00971A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02-486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8E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EE3EC0" w14:textId="77777777" w:rsidR="008478EE" w:rsidRPr="00986737" w:rsidRDefault="008478EE" w:rsidP="00971A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8EE">
              <w:rPr>
                <w:rFonts w:ascii="Arial" w:hAnsi="Arial" w:cs="Arial"/>
                <w:sz w:val="24"/>
                <w:szCs w:val="24"/>
              </w:rPr>
              <w:t>252 655.20 zł</w:t>
            </w:r>
          </w:p>
        </w:tc>
      </w:tr>
    </w:tbl>
    <w:p w14:paraId="4CDC841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42C54EFC" w14:textId="338BCACF" w:rsidR="00C236D3" w:rsidRDefault="00210A58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5E63C0AB" w14:textId="55171E14" w:rsidR="00210A58" w:rsidRPr="00BB547B" w:rsidRDefault="00210A5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210A5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6CACE" w14:textId="77777777" w:rsidR="004A15CA" w:rsidRDefault="004A15CA">
      <w:r>
        <w:separator/>
      </w:r>
    </w:p>
  </w:endnote>
  <w:endnote w:type="continuationSeparator" w:id="0">
    <w:p w14:paraId="20FC167D" w14:textId="77777777" w:rsidR="004A15CA" w:rsidRDefault="004A1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0DC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91E4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8D6C" w14:textId="77777777" w:rsidR="00986737" w:rsidRPr="00986737" w:rsidRDefault="008578A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8535A1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691A1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7A6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EE848E" w14:textId="77777777" w:rsidR="009F189D" w:rsidRDefault="009F189D">
    <w:pPr>
      <w:pStyle w:val="Stopka"/>
      <w:tabs>
        <w:tab w:val="clear" w:pos="4536"/>
      </w:tabs>
      <w:jc w:val="center"/>
    </w:pPr>
  </w:p>
  <w:p w14:paraId="0A6019A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AFDB7" w14:textId="77777777" w:rsidR="004A15CA" w:rsidRDefault="004A15CA">
      <w:r>
        <w:separator/>
      </w:r>
    </w:p>
  </w:footnote>
  <w:footnote w:type="continuationSeparator" w:id="0">
    <w:p w14:paraId="36276137" w14:textId="77777777" w:rsidR="004A15CA" w:rsidRDefault="004A1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16B49" w14:textId="77777777" w:rsidR="008478EE" w:rsidRDefault="00847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965C6" w14:textId="77777777" w:rsidR="008478EE" w:rsidRDefault="008478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D932D" w14:textId="77777777" w:rsidR="008478EE" w:rsidRDefault="008478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15CA"/>
    <w:rsid w:val="00007727"/>
    <w:rsid w:val="00017720"/>
    <w:rsid w:val="00035488"/>
    <w:rsid w:val="000D7F25"/>
    <w:rsid w:val="000E00E5"/>
    <w:rsid w:val="00173B20"/>
    <w:rsid w:val="001C69FF"/>
    <w:rsid w:val="00210A58"/>
    <w:rsid w:val="0023318D"/>
    <w:rsid w:val="003D72FD"/>
    <w:rsid w:val="00423179"/>
    <w:rsid w:val="00490DC0"/>
    <w:rsid w:val="00493F8C"/>
    <w:rsid w:val="004A15CA"/>
    <w:rsid w:val="004C7E9B"/>
    <w:rsid w:val="005614F2"/>
    <w:rsid w:val="00577BC6"/>
    <w:rsid w:val="005A632E"/>
    <w:rsid w:val="0069085C"/>
    <w:rsid w:val="006B27ED"/>
    <w:rsid w:val="00843263"/>
    <w:rsid w:val="008478EE"/>
    <w:rsid w:val="008578A2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228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5C660A"/>
  <w15:chartTrackingRefBased/>
  <w15:docId w15:val="{5B535579-4479-4374-9A54-B2D5AE78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2025-02-13T08:46:00Z</cp:lastPrinted>
  <dcterms:created xsi:type="dcterms:W3CDTF">2025-02-13T08:48:00Z</dcterms:created>
  <dcterms:modified xsi:type="dcterms:W3CDTF">2025-02-13T08:48:00Z</dcterms:modified>
</cp:coreProperties>
</file>