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6556EE">
        <w:rPr>
          <w:b/>
          <w:bCs/>
          <w:sz w:val="24"/>
          <w:szCs w:val="24"/>
        </w:rPr>
        <w:t>04</w:t>
      </w:r>
      <w:r>
        <w:rPr>
          <w:b/>
          <w:bCs/>
          <w:sz w:val="24"/>
          <w:szCs w:val="24"/>
        </w:rPr>
        <w:t>/P/202</w:t>
      </w:r>
      <w:r w:rsidR="006556EE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6556EE">
        <w:rPr>
          <w:sz w:val="24"/>
          <w:szCs w:val="24"/>
        </w:rPr>
        <w:t>1</w:t>
      </w:r>
      <w:r w:rsidR="005F5CFC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="006556EE">
        <w:rPr>
          <w:sz w:val="24"/>
          <w:szCs w:val="24"/>
        </w:rPr>
        <w:t>0</w:t>
      </w:r>
      <w:r w:rsidR="009A49C3">
        <w:rPr>
          <w:sz w:val="24"/>
          <w:szCs w:val="24"/>
        </w:rPr>
        <w:t>2</w:t>
      </w:r>
      <w:r>
        <w:rPr>
          <w:sz w:val="24"/>
          <w:szCs w:val="24"/>
        </w:rPr>
        <w:t>.202</w:t>
      </w:r>
      <w:r w:rsidR="006556EE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3D7233" w:rsidRPr="003D7233" w:rsidRDefault="003D7233" w:rsidP="003D7233"/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3D7233" w:rsidRPr="00605F68" w:rsidRDefault="003D7233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6556EE" w:rsidRPr="006556EE">
        <w:rPr>
          <w:b/>
          <w:bCs/>
          <w:i/>
          <w:sz w:val="22"/>
          <w:szCs w:val="22"/>
        </w:rPr>
        <w:t>Dostawa rękawic diagnostycznych i chirurgicznych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6556EE">
        <w:rPr>
          <w:b/>
          <w:i/>
          <w:sz w:val="22"/>
          <w:szCs w:val="22"/>
        </w:rPr>
        <w:t>04</w:t>
      </w:r>
      <w:r>
        <w:rPr>
          <w:b/>
          <w:i/>
          <w:sz w:val="22"/>
          <w:szCs w:val="22"/>
        </w:rPr>
        <w:t>/P/202</w:t>
      </w:r>
      <w:r w:rsidR="006556EE">
        <w:rPr>
          <w:b/>
          <w:i/>
          <w:sz w:val="22"/>
          <w:szCs w:val="22"/>
        </w:rPr>
        <w:t>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C664EC" w:rsidRPr="00C664EC" w:rsidRDefault="00C664EC" w:rsidP="00C664EC">
      <w:pPr>
        <w:jc w:val="both"/>
        <w:rPr>
          <w:sz w:val="24"/>
          <w:szCs w:val="24"/>
          <w:u w:val="single"/>
        </w:rPr>
      </w:pPr>
      <w:r w:rsidRPr="00C664EC">
        <w:rPr>
          <w:sz w:val="24"/>
          <w:szCs w:val="24"/>
          <w:u w:val="single"/>
        </w:rPr>
        <w:t xml:space="preserve">Pakiet 2, Pozycja 1 </w:t>
      </w:r>
    </w:p>
    <w:p w:rsidR="00C664EC" w:rsidRPr="00C664EC" w:rsidRDefault="00C664EC" w:rsidP="00C664EC">
      <w:pPr>
        <w:jc w:val="both"/>
        <w:rPr>
          <w:sz w:val="24"/>
          <w:szCs w:val="24"/>
        </w:rPr>
      </w:pPr>
      <w:r w:rsidRPr="00C664EC">
        <w:rPr>
          <w:sz w:val="24"/>
          <w:szCs w:val="24"/>
        </w:rPr>
        <w:t>1. Czy Zamawiający dopuści rękawice o grubości na palcu 0,16mm+/-0,01?</w:t>
      </w:r>
    </w:p>
    <w:p w:rsidR="00C664EC" w:rsidRPr="00C664EC" w:rsidRDefault="00C664EC" w:rsidP="00C664EC">
      <w:pPr>
        <w:jc w:val="both"/>
        <w:rPr>
          <w:b/>
          <w:sz w:val="24"/>
          <w:szCs w:val="24"/>
        </w:rPr>
      </w:pPr>
      <w:r w:rsidRPr="00C664EC">
        <w:rPr>
          <w:b/>
          <w:sz w:val="24"/>
          <w:szCs w:val="24"/>
        </w:rPr>
        <w:t>Odp.:</w:t>
      </w:r>
    </w:p>
    <w:p w:rsidR="00C664EC" w:rsidRDefault="005F5CFC" w:rsidP="00C664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2 poz. 1 </w:t>
      </w:r>
      <w:r w:rsidRPr="00C664EC">
        <w:rPr>
          <w:sz w:val="24"/>
          <w:szCs w:val="24"/>
        </w:rPr>
        <w:t>rękawice o grubości na palcu 0,16mm+/-0,01</w:t>
      </w:r>
      <w:r>
        <w:rPr>
          <w:sz w:val="24"/>
          <w:szCs w:val="24"/>
        </w:rPr>
        <w:t>.</w:t>
      </w:r>
    </w:p>
    <w:p w:rsidR="00C664EC" w:rsidRPr="00C664EC" w:rsidRDefault="00C664EC" w:rsidP="00C664EC">
      <w:pPr>
        <w:jc w:val="both"/>
        <w:rPr>
          <w:sz w:val="24"/>
          <w:szCs w:val="24"/>
        </w:rPr>
      </w:pPr>
    </w:p>
    <w:p w:rsidR="00C664EC" w:rsidRPr="00C664EC" w:rsidRDefault="00C664EC" w:rsidP="00C664EC">
      <w:pPr>
        <w:jc w:val="both"/>
        <w:rPr>
          <w:sz w:val="24"/>
          <w:szCs w:val="24"/>
          <w:u w:val="single"/>
        </w:rPr>
      </w:pPr>
      <w:r w:rsidRPr="00C664EC">
        <w:rPr>
          <w:sz w:val="24"/>
          <w:szCs w:val="24"/>
          <w:u w:val="single"/>
        </w:rPr>
        <w:t xml:space="preserve">Pakiet 2, Pozycja 1 </w:t>
      </w:r>
    </w:p>
    <w:p w:rsidR="00C664EC" w:rsidRPr="00C664EC" w:rsidRDefault="00C664EC" w:rsidP="00C664EC">
      <w:pPr>
        <w:jc w:val="both"/>
        <w:rPr>
          <w:sz w:val="24"/>
          <w:szCs w:val="24"/>
        </w:rPr>
      </w:pPr>
      <w:r w:rsidRPr="00C664EC">
        <w:rPr>
          <w:sz w:val="24"/>
          <w:szCs w:val="24"/>
        </w:rPr>
        <w:t>2. Czy Zamawiający dopuści rękawice przebadane na min.  8 substancji chemicznych w tym zasada, aldehyd, alkohol - wszystkie substancje na 6 poziomie?</w:t>
      </w:r>
    </w:p>
    <w:p w:rsidR="00C664EC" w:rsidRPr="00C664EC" w:rsidRDefault="00C664EC" w:rsidP="00C664EC">
      <w:pPr>
        <w:jc w:val="both"/>
        <w:rPr>
          <w:b/>
          <w:sz w:val="24"/>
          <w:szCs w:val="24"/>
        </w:rPr>
      </w:pPr>
      <w:r w:rsidRPr="00C664EC">
        <w:rPr>
          <w:b/>
          <w:sz w:val="24"/>
          <w:szCs w:val="24"/>
        </w:rPr>
        <w:t>Odp.:</w:t>
      </w:r>
    </w:p>
    <w:p w:rsidR="00C664EC" w:rsidRDefault="005F5CFC" w:rsidP="00C664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2 poz. 1 rękawice przebadane na min. </w:t>
      </w:r>
      <w:r w:rsidRPr="00C664EC">
        <w:rPr>
          <w:sz w:val="24"/>
          <w:szCs w:val="24"/>
        </w:rPr>
        <w:t>8 substancji chemicznych w tym zasada, aldehyd, alkohol - wszystkie substancje na 6 poziomie</w:t>
      </w:r>
      <w:r>
        <w:rPr>
          <w:sz w:val="24"/>
          <w:szCs w:val="24"/>
        </w:rPr>
        <w:t>.</w:t>
      </w:r>
    </w:p>
    <w:p w:rsidR="00C664EC" w:rsidRPr="00C664EC" w:rsidRDefault="00C664EC" w:rsidP="00C664EC">
      <w:pPr>
        <w:jc w:val="both"/>
        <w:rPr>
          <w:sz w:val="24"/>
          <w:szCs w:val="24"/>
        </w:rPr>
      </w:pPr>
    </w:p>
    <w:p w:rsidR="00C664EC" w:rsidRPr="00C664EC" w:rsidRDefault="00C664EC" w:rsidP="00C664EC">
      <w:pPr>
        <w:jc w:val="both"/>
        <w:rPr>
          <w:sz w:val="24"/>
          <w:szCs w:val="24"/>
          <w:u w:val="single"/>
        </w:rPr>
      </w:pPr>
      <w:r w:rsidRPr="00C664EC">
        <w:rPr>
          <w:sz w:val="24"/>
          <w:szCs w:val="24"/>
          <w:u w:val="single"/>
        </w:rPr>
        <w:t xml:space="preserve">Pakiet 3, Pozycja 1 </w:t>
      </w:r>
    </w:p>
    <w:p w:rsidR="00C664EC" w:rsidRPr="00C664EC" w:rsidRDefault="00C664EC" w:rsidP="00C664EC">
      <w:pPr>
        <w:jc w:val="both"/>
        <w:rPr>
          <w:sz w:val="24"/>
          <w:szCs w:val="24"/>
        </w:rPr>
      </w:pPr>
      <w:r w:rsidRPr="00C664EC">
        <w:rPr>
          <w:sz w:val="24"/>
          <w:szCs w:val="24"/>
        </w:rPr>
        <w:t>3. Czy Zamawiający dopuści rękawice o zawartości protein ?30µg/g, potwierdzone raportem z badania producenta z 2024r.?</w:t>
      </w:r>
    </w:p>
    <w:p w:rsidR="00C664EC" w:rsidRPr="00C664EC" w:rsidRDefault="00C664EC" w:rsidP="00C664EC">
      <w:pPr>
        <w:jc w:val="both"/>
        <w:rPr>
          <w:b/>
          <w:sz w:val="24"/>
          <w:szCs w:val="24"/>
        </w:rPr>
      </w:pPr>
      <w:r w:rsidRPr="00C664EC">
        <w:rPr>
          <w:b/>
          <w:sz w:val="24"/>
          <w:szCs w:val="24"/>
        </w:rPr>
        <w:t>Odp.:</w:t>
      </w:r>
    </w:p>
    <w:p w:rsidR="00C664EC" w:rsidRDefault="00CA14A4" w:rsidP="00C664EC">
      <w:pPr>
        <w:jc w:val="both"/>
        <w:rPr>
          <w:sz w:val="24"/>
          <w:szCs w:val="24"/>
        </w:rPr>
      </w:pPr>
      <w:r>
        <w:rPr>
          <w:sz w:val="24"/>
          <w:szCs w:val="24"/>
        </w:rPr>
        <w:t>Zgodnie z SWZ.</w:t>
      </w:r>
    </w:p>
    <w:p w:rsidR="00C664EC" w:rsidRPr="00C664EC" w:rsidRDefault="00C664EC" w:rsidP="00C664EC">
      <w:pPr>
        <w:jc w:val="both"/>
        <w:rPr>
          <w:sz w:val="24"/>
          <w:szCs w:val="24"/>
        </w:rPr>
      </w:pPr>
    </w:p>
    <w:p w:rsidR="00C664EC" w:rsidRPr="00C664EC" w:rsidRDefault="00C664EC" w:rsidP="00C664EC">
      <w:pPr>
        <w:jc w:val="both"/>
        <w:rPr>
          <w:sz w:val="24"/>
          <w:szCs w:val="24"/>
          <w:u w:val="single"/>
        </w:rPr>
      </w:pPr>
      <w:r w:rsidRPr="00C664EC">
        <w:rPr>
          <w:sz w:val="24"/>
          <w:szCs w:val="24"/>
          <w:u w:val="single"/>
        </w:rPr>
        <w:t xml:space="preserve">Pakiet 3, Pozycja 1 </w:t>
      </w:r>
    </w:p>
    <w:p w:rsidR="00C664EC" w:rsidRPr="00C664EC" w:rsidRDefault="00C664EC" w:rsidP="00C664EC">
      <w:pPr>
        <w:jc w:val="both"/>
        <w:rPr>
          <w:sz w:val="24"/>
          <w:szCs w:val="24"/>
        </w:rPr>
      </w:pPr>
      <w:r w:rsidRPr="00C664EC">
        <w:rPr>
          <w:sz w:val="24"/>
          <w:szCs w:val="24"/>
        </w:rPr>
        <w:t>4. Czy Zamawiający oczekuje rękawic o niskim kontrolowanym poziomie endotoksyn &lt;1 EU/parę, potwierdzone raportem badania w jednostce niezależnej, pakowanych w dyspenser, którego objętość jest nie większa niż 5 000 cm3 co powoduje oszczędność miejsca na półce nawet o 80% i mniejszą ilość odpadów do utylizacji?</w:t>
      </w:r>
    </w:p>
    <w:p w:rsidR="00C664EC" w:rsidRPr="00C664EC" w:rsidRDefault="00C664EC" w:rsidP="00C664EC">
      <w:pPr>
        <w:jc w:val="both"/>
        <w:rPr>
          <w:b/>
          <w:sz w:val="24"/>
          <w:szCs w:val="24"/>
        </w:rPr>
      </w:pPr>
      <w:r w:rsidRPr="00C664EC">
        <w:rPr>
          <w:b/>
          <w:sz w:val="24"/>
          <w:szCs w:val="24"/>
        </w:rPr>
        <w:t>Odp.:</w:t>
      </w:r>
    </w:p>
    <w:p w:rsidR="00C664EC" w:rsidRPr="00C664EC" w:rsidRDefault="00CA14A4" w:rsidP="00C664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3 poz. 1 rękawice o w/wym. parametrach. </w:t>
      </w:r>
    </w:p>
    <w:p w:rsidR="00C664EC" w:rsidRDefault="00C664EC" w:rsidP="00C664EC">
      <w:pPr>
        <w:jc w:val="both"/>
        <w:rPr>
          <w:sz w:val="24"/>
          <w:szCs w:val="24"/>
        </w:rPr>
      </w:pPr>
    </w:p>
    <w:p w:rsidR="00C664EC" w:rsidRDefault="00C664EC" w:rsidP="00C664EC">
      <w:pPr>
        <w:jc w:val="both"/>
        <w:rPr>
          <w:sz w:val="24"/>
          <w:szCs w:val="24"/>
        </w:rPr>
      </w:pPr>
    </w:p>
    <w:p w:rsidR="00C664EC" w:rsidRDefault="00C664EC" w:rsidP="00C664EC">
      <w:pPr>
        <w:jc w:val="both"/>
        <w:rPr>
          <w:sz w:val="24"/>
          <w:szCs w:val="24"/>
        </w:rPr>
      </w:pPr>
    </w:p>
    <w:p w:rsidR="00C664EC" w:rsidRPr="00C664EC" w:rsidRDefault="00C664EC" w:rsidP="00C664EC">
      <w:pPr>
        <w:jc w:val="both"/>
        <w:rPr>
          <w:sz w:val="24"/>
          <w:szCs w:val="24"/>
          <w:u w:val="single"/>
        </w:rPr>
      </w:pPr>
      <w:r w:rsidRPr="00C664EC">
        <w:rPr>
          <w:sz w:val="24"/>
          <w:szCs w:val="24"/>
          <w:u w:val="single"/>
        </w:rPr>
        <w:t>Pakiet 4, Pozycja 1-4</w:t>
      </w:r>
    </w:p>
    <w:p w:rsidR="00C664EC" w:rsidRPr="00C664EC" w:rsidRDefault="00C664EC" w:rsidP="00C664EC">
      <w:pPr>
        <w:jc w:val="both"/>
        <w:rPr>
          <w:sz w:val="24"/>
          <w:szCs w:val="24"/>
        </w:rPr>
      </w:pPr>
      <w:r w:rsidRPr="00C664EC">
        <w:rPr>
          <w:sz w:val="24"/>
          <w:szCs w:val="24"/>
        </w:rPr>
        <w:t>5. Prosimy Zamawiającego o wyjaśnienie jakie właściwości ma posiadać wewnętrzna powierzchnia hydrofobowo-hydrofilowa? Według naszej wiedzy warstwa hydrofobowa to warstwa który ‚odpycha' wodę, podczas gdy warstwa hydrofilowa ma właściwość przyciągania wody. Posiadają kontrastujące, przeciwne właściwości.</w:t>
      </w:r>
    </w:p>
    <w:p w:rsidR="006556EE" w:rsidRPr="00C664EC" w:rsidRDefault="00C664EC" w:rsidP="00C664EC">
      <w:pPr>
        <w:jc w:val="both"/>
        <w:rPr>
          <w:b/>
          <w:sz w:val="24"/>
          <w:szCs w:val="24"/>
        </w:rPr>
      </w:pPr>
      <w:r w:rsidRPr="00C664EC">
        <w:rPr>
          <w:b/>
          <w:sz w:val="24"/>
          <w:szCs w:val="24"/>
        </w:rPr>
        <w:t>Odp.:</w:t>
      </w:r>
    </w:p>
    <w:p w:rsidR="006556EE" w:rsidRDefault="00CA14A4" w:rsidP="0050420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wyjaśnia, iż warstwa </w:t>
      </w:r>
      <w:r w:rsidR="00876A82" w:rsidRPr="00C664EC">
        <w:rPr>
          <w:sz w:val="24"/>
          <w:szCs w:val="24"/>
        </w:rPr>
        <w:t>hydrofobowo-hydrofilowa</w:t>
      </w:r>
      <w:r w:rsidR="00876A82">
        <w:rPr>
          <w:sz w:val="24"/>
          <w:szCs w:val="24"/>
        </w:rPr>
        <w:t xml:space="preserve"> umożliwia zakładanie rękawic chirurgicznych zarówno na suche jak i wilgotne dłonie.</w:t>
      </w:r>
    </w:p>
    <w:p w:rsidR="006556EE" w:rsidRDefault="006556EE" w:rsidP="0050420C">
      <w:pPr>
        <w:jc w:val="both"/>
        <w:rPr>
          <w:sz w:val="24"/>
          <w:szCs w:val="24"/>
        </w:rPr>
      </w:pPr>
    </w:p>
    <w:p w:rsidR="006556EE" w:rsidRDefault="006556EE" w:rsidP="0050420C">
      <w:pPr>
        <w:jc w:val="both"/>
        <w:rPr>
          <w:sz w:val="24"/>
          <w:szCs w:val="24"/>
        </w:rPr>
      </w:pPr>
    </w:p>
    <w:p w:rsidR="006556EE" w:rsidRDefault="006556EE" w:rsidP="0050420C">
      <w:pPr>
        <w:jc w:val="both"/>
        <w:rPr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6556EE">
      <w:footerReference w:type="even" r:id="rId8"/>
      <w:footerReference w:type="default" r:id="rId9"/>
      <w:footerReference w:type="first" r:id="rId10"/>
      <w:pgSz w:w="11906" w:h="16838" w:code="9"/>
      <w:pgMar w:top="709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45EF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45EF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45EFE" w:rsidRPr="00B862CC">
      <w:rPr>
        <w:rFonts w:ascii="Arial" w:hAnsi="Arial"/>
        <w:sz w:val="18"/>
        <w:szCs w:val="24"/>
      </w:rPr>
      <w:fldChar w:fldCharType="separate"/>
    </w:r>
    <w:r w:rsidR="000074AF">
      <w:rPr>
        <w:rFonts w:ascii="Arial" w:hAnsi="Arial"/>
        <w:noProof/>
        <w:sz w:val="18"/>
        <w:szCs w:val="24"/>
      </w:rPr>
      <w:t>1</w:t>
    </w:r>
    <w:r w:rsidR="00545EF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45EF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45EFE" w:rsidRPr="00B862CC">
      <w:rPr>
        <w:rFonts w:ascii="Arial" w:hAnsi="Arial"/>
        <w:sz w:val="18"/>
        <w:szCs w:val="24"/>
      </w:rPr>
      <w:fldChar w:fldCharType="separate"/>
    </w:r>
    <w:r w:rsidR="000074AF">
      <w:rPr>
        <w:rFonts w:ascii="Arial" w:hAnsi="Arial"/>
        <w:noProof/>
        <w:sz w:val="18"/>
        <w:szCs w:val="24"/>
      </w:rPr>
      <w:t>2</w:t>
    </w:r>
    <w:r w:rsidR="00545EFE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45EF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76A82" w:rsidRPr="00876A82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3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0"/>
  </w:num>
  <w:num w:numId="5">
    <w:abstractNumId w:val="1"/>
  </w:num>
  <w:num w:numId="6">
    <w:abstractNumId w:val="4"/>
  </w:num>
  <w:num w:numId="7">
    <w:abstractNumId w:val="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3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074AF"/>
    <w:rsid w:val="00031374"/>
    <w:rsid w:val="000746BF"/>
    <w:rsid w:val="00096DAD"/>
    <w:rsid w:val="000A1097"/>
    <w:rsid w:val="000A577D"/>
    <w:rsid w:val="000E2A8F"/>
    <w:rsid w:val="00103397"/>
    <w:rsid w:val="0012774F"/>
    <w:rsid w:val="00144B7A"/>
    <w:rsid w:val="00147AE3"/>
    <w:rsid w:val="00161872"/>
    <w:rsid w:val="00164A72"/>
    <w:rsid w:val="00180C6E"/>
    <w:rsid w:val="001B27FF"/>
    <w:rsid w:val="002905C3"/>
    <w:rsid w:val="0029606A"/>
    <w:rsid w:val="002F24DD"/>
    <w:rsid w:val="0032384F"/>
    <w:rsid w:val="00347AFD"/>
    <w:rsid w:val="00394287"/>
    <w:rsid w:val="003D7233"/>
    <w:rsid w:val="0042376C"/>
    <w:rsid w:val="004354FB"/>
    <w:rsid w:val="004848F3"/>
    <w:rsid w:val="004A75F2"/>
    <w:rsid w:val="004D0D14"/>
    <w:rsid w:val="004E4B64"/>
    <w:rsid w:val="0050420C"/>
    <w:rsid w:val="005144A9"/>
    <w:rsid w:val="00520165"/>
    <w:rsid w:val="00545EFE"/>
    <w:rsid w:val="00567265"/>
    <w:rsid w:val="00580F1E"/>
    <w:rsid w:val="005B1B08"/>
    <w:rsid w:val="005F4FED"/>
    <w:rsid w:val="005F5CFC"/>
    <w:rsid w:val="00605F68"/>
    <w:rsid w:val="00632C3C"/>
    <w:rsid w:val="00640543"/>
    <w:rsid w:val="006556EE"/>
    <w:rsid w:val="00655EB4"/>
    <w:rsid w:val="00662BDB"/>
    <w:rsid w:val="006A5621"/>
    <w:rsid w:val="006A5DF1"/>
    <w:rsid w:val="006B7198"/>
    <w:rsid w:val="006C04EE"/>
    <w:rsid w:val="006D4AB3"/>
    <w:rsid w:val="006E7A06"/>
    <w:rsid w:val="006F3B81"/>
    <w:rsid w:val="006F58BB"/>
    <w:rsid w:val="007420AD"/>
    <w:rsid w:val="0075270B"/>
    <w:rsid w:val="00770C2B"/>
    <w:rsid w:val="0078622A"/>
    <w:rsid w:val="007D066E"/>
    <w:rsid w:val="007D7198"/>
    <w:rsid w:val="00843A88"/>
    <w:rsid w:val="00851F63"/>
    <w:rsid w:val="00864A4B"/>
    <w:rsid w:val="0087056B"/>
    <w:rsid w:val="00870F9F"/>
    <w:rsid w:val="00876A82"/>
    <w:rsid w:val="008804B6"/>
    <w:rsid w:val="00897AB0"/>
    <w:rsid w:val="008A3553"/>
    <w:rsid w:val="008B15AD"/>
    <w:rsid w:val="00954EF0"/>
    <w:rsid w:val="00957724"/>
    <w:rsid w:val="009615EE"/>
    <w:rsid w:val="00965BDD"/>
    <w:rsid w:val="009A49C3"/>
    <w:rsid w:val="009F715A"/>
    <w:rsid w:val="00A905AC"/>
    <w:rsid w:val="00A96CD6"/>
    <w:rsid w:val="00AA3490"/>
    <w:rsid w:val="00B35C26"/>
    <w:rsid w:val="00B73AF1"/>
    <w:rsid w:val="00BA6584"/>
    <w:rsid w:val="00BE7BFD"/>
    <w:rsid w:val="00C14B55"/>
    <w:rsid w:val="00C16F5D"/>
    <w:rsid w:val="00C370F2"/>
    <w:rsid w:val="00C44EEC"/>
    <w:rsid w:val="00C46732"/>
    <w:rsid w:val="00C664EC"/>
    <w:rsid w:val="00CA14A4"/>
    <w:rsid w:val="00CC5F30"/>
    <w:rsid w:val="00D005E5"/>
    <w:rsid w:val="00D023DD"/>
    <w:rsid w:val="00D22FFA"/>
    <w:rsid w:val="00D55FBA"/>
    <w:rsid w:val="00D7249D"/>
    <w:rsid w:val="00D8461B"/>
    <w:rsid w:val="00D915F2"/>
    <w:rsid w:val="00DA359D"/>
    <w:rsid w:val="00DF32E8"/>
    <w:rsid w:val="00DF53CA"/>
    <w:rsid w:val="00E15A81"/>
    <w:rsid w:val="00E21B49"/>
    <w:rsid w:val="00E2789F"/>
    <w:rsid w:val="00E551E0"/>
    <w:rsid w:val="00E72428"/>
    <w:rsid w:val="00E74BC3"/>
    <w:rsid w:val="00E77DEC"/>
    <w:rsid w:val="00E935D6"/>
    <w:rsid w:val="00E97CED"/>
    <w:rsid w:val="00EA14B3"/>
    <w:rsid w:val="00EA25E9"/>
    <w:rsid w:val="00EA416E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A2AF69-DB01-4061-AC5E-D8D57F9EA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2025-02-14T12:42:00Z</cp:lastPrinted>
  <dcterms:created xsi:type="dcterms:W3CDTF">2025-02-14T12:57:00Z</dcterms:created>
  <dcterms:modified xsi:type="dcterms:W3CDTF">2025-02-14T12:57:00Z</dcterms:modified>
</cp:coreProperties>
</file>