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2" w:rsidRPr="00BB41D0" w:rsidRDefault="006471C2" w:rsidP="006471C2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6471C2" w:rsidRPr="00BB41D0" w:rsidRDefault="006471C2" w:rsidP="006471C2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6471C2" w:rsidRPr="00BB41D0" w:rsidRDefault="006471C2" w:rsidP="006471C2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6471C2" w:rsidRPr="00BB41D0" w:rsidRDefault="006471C2" w:rsidP="006471C2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 w:rsidR="007274A9">
        <w:rPr>
          <w:sz w:val="24"/>
          <w:szCs w:val="24"/>
        </w:rPr>
        <w:t>18</w:t>
      </w:r>
      <w:r>
        <w:rPr>
          <w:sz w:val="24"/>
          <w:szCs w:val="24"/>
        </w:rPr>
        <w:t>.</w:t>
      </w:r>
      <w:r w:rsidR="007274A9">
        <w:rPr>
          <w:sz w:val="24"/>
          <w:szCs w:val="24"/>
        </w:rPr>
        <w:t>02</w:t>
      </w:r>
      <w:r>
        <w:rPr>
          <w:sz w:val="24"/>
          <w:szCs w:val="24"/>
        </w:rPr>
        <w:t>.202</w:t>
      </w:r>
      <w:r w:rsidR="007274A9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6471C2" w:rsidRPr="003F69B9" w:rsidRDefault="006471C2" w:rsidP="006471C2">
      <w:pPr>
        <w:pStyle w:val="Nagwek"/>
        <w:tabs>
          <w:tab w:val="clear" w:pos="4536"/>
          <w:tab w:val="clear" w:pos="9072"/>
          <w:tab w:val="right" w:pos="9214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7274A9">
        <w:rPr>
          <w:b/>
          <w:sz w:val="24"/>
          <w:szCs w:val="24"/>
        </w:rPr>
        <w:t>02</w:t>
      </w:r>
      <w:r w:rsidRPr="00BB41D0">
        <w:rPr>
          <w:b/>
          <w:sz w:val="24"/>
          <w:szCs w:val="24"/>
        </w:rPr>
        <w:t>/P/202</w:t>
      </w:r>
      <w:r w:rsidR="007274A9">
        <w:rPr>
          <w:b/>
          <w:sz w:val="24"/>
          <w:szCs w:val="24"/>
        </w:rPr>
        <w:t>5</w:t>
      </w:r>
      <w:r w:rsidRPr="003F69B9">
        <w:rPr>
          <w:sz w:val="22"/>
          <w:szCs w:val="22"/>
        </w:rPr>
        <w:tab/>
        <w:t xml:space="preserve"> </w:t>
      </w:r>
    </w:p>
    <w:p w:rsidR="006471C2" w:rsidRPr="00CF07CB" w:rsidRDefault="006471C2" w:rsidP="006471C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6471C2" w:rsidRPr="007702C8" w:rsidRDefault="006471C2" w:rsidP="006471C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7702C8" w:rsidRDefault="007702C8" w:rsidP="006471C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6471C2" w:rsidRPr="00A80738" w:rsidRDefault="006471C2" w:rsidP="006471C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6471C2" w:rsidRPr="00BB18D2" w:rsidRDefault="006471C2" w:rsidP="006471C2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6471C2" w:rsidRDefault="006471C2" w:rsidP="006471C2">
      <w:pPr>
        <w:jc w:val="both"/>
        <w:rPr>
          <w:bCs/>
          <w:i/>
          <w:sz w:val="24"/>
          <w:szCs w:val="24"/>
        </w:rPr>
      </w:pPr>
    </w:p>
    <w:p w:rsidR="007702C8" w:rsidRPr="007702C8" w:rsidRDefault="007702C8" w:rsidP="006471C2">
      <w:pPr>
        <w:jc w:val="both"/>
        <w:rPr>
          <w:bCs/>
          <w:i/>
          <w:sz w:val="16"/>
          <w:szCs w:val="16"/>
        </w:rPr>
      </w:pPr>
    </w:p>
    <w:p w:rsidR="006471C2" w:rsidRPr="0009616C" w:rsidRDefault="006471C2" w:rsidP="006471C2">
      <w:pPr>
        <w:spacing w:line="276" w:lineRule="auto"/>
        <w:jc w:val="both"/>
        <w:rPr>
          <w:sz w:val="24"/>
          <w:szCs w:val="24"/>
        </w:rPr>
      </w:pPr>
      <w:r w:rsidRPr="0009616C">
        <w:rPr>
          <w:bCs/>
          <w:i/>
          <w:sz w:val="24"/>
          <w:szCs w:val="24"/>
        </w:rPr>
        <w:t>dotyczy</w:t>
      </w:r>
      <w:r w:rsidRPr="0009616C">
        <w:rPr>
          <w:bCs/>
          <w:sz w:val="24"/>
          <w:szCs w:val="24"/>
        </w:rPr>
        <w:t xml:space="preserve">: </w:t>
      </w:r>
      <w:r w:rsidRPr="0009616C">
        <w:rPr>
          <w:sz w:val="24"/>
          <w:szCs w:val="24"/>
        </w:rPr>
        <w:t xml:space="preserve">postępowania o udzielenie zamówienia publicznego prowadzonego </w:t>
      </w:r>
    </w:p>
    <w:p w:rsidR="006471C2" w:rsidRPr="0009616C" w:rsidRDefault="006471C2" w:rsidP="006471C2">
      <w:pPr>
        <w:spacing w:line="276" w:lineRule="auto"/>
        <w:jc w:val="both"/>
        <w:rPr>
          <w:b/>
          <w:bCs/>
          <w:sz w:val="24"/>
          <w:szCs w:val="24"/>
        </w:rPr>
      </w:pPr>
      <w:r w:rsidRPr="0009616C">
        <w:rPr>
          <w:sz w:val="24"/>
          <w:szCs w:val="24"/>
        </w:rPr>
        <w:t xml:space="preserve">              </w:t>
      </w:r>
      <w:r w:rsidRPr="0009616C">
        <w:rPr>
          <w:b/>
          <w:sz w:val="24"/>
          <w:szCs w:val="24"/>
        </w:rPr>
        <w:t>w trybie podstawowym</w:t>
      </w:r>
      <w:r w:rsidRPr="0009616C">
        <w:rPr>
          <w:sz w:val="24"/>
          <w:szCs w:val="24"/>
        </w:rPr>
        <w:t xml:space="preserve"> (art. 275 </w:t>
      </w:r>
      <w:proofErr w:type="spellStart"/>
      <w:r w:rsidRPr="0009616C">
        <w:rPr>
          <w:sz w:val="24"/>
          <w:szCs w:val="24"/>
        </w:rPr>
        <w:t>pkt</w:t>
      </w:r>
      <w:proofErr w:type="spellEnd"/>
      <w:r w:rsidRPr="0009616C">
        <w:rPr>
          <w:sz w:val="24"/>
          <w:szCs w:val="24"/>
        </w:rPr>
        <w:t xml:space="preserve"> 1 ustawy </w:t>
      </w:r>
      <w:proofErr w:type="spellStart"/>
      <w:r w:rsidRPr="0009616C">
        <w:rPr>
          <w:sz w:val="24"/>
          <w:szCs w:val="24"/>
        </w:rPr>
        <w:t>Pzp</w:t>
      </w:r>
      <w:proofErr w:type="spellEnd"/>
      <w:r w:rsidRPr="0009616C">
        <w:rPr>
          <w:sz w:val="24"/>
          <w:szCs w:val="24"/>
        </w:rPr>
        <w:t xml:space="preserve">) pn: </w:t>
      </w:r>
    </w:p>
    <w:p w:rsidR="006471C2" w:rsidRPr="0009616C" w:rsidRDefault="006471C2" w:rsidP="006471C2">
      <w:pPr>
        <w:pStyle w:val="Tekstpodstawowywcity"/>
        <w:ind w:firstLine="0"/>
        <w:jc w:val="center"/>
        <w:rPr>
          <w:b/>
          <w:sz w:val="16"/>
          <w:szCs w:val="16"/>
        </w:rPr>
      </w:pPr>
    </w:p>
    <w:p w:rsidR="006471C2" w:rsidRPr="00B300B0" w:rsidRDefault="006471C2" w:rsidP="006471C2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="002159F1" w:rsidRPr="002159F1">
        <w:rPr>
          <w:b/>
          <w:bCs/>
          <w:szCs w:val="24"/>
        </w:rPr>
        <w:t>Usługa transportu sanitarnego</w:t>
      </w:r>
      <w:r w:rsidRPr="00B300B0">
        <w:rPr>
          <w:b/>
          <w:szCs w:val="24"/>
        </w:rPr>
        <w:t>”</w:t>
      </w:r>
    </w:p>
    <w:p w:rsidR="006471C2" w:rsidRPr="00B300B0" w:rsidRDefault="006471C2" w:rsidP="006471C2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 w:rsidR="002159F1">
        <w:rPr>
          <w:b/>
          <w:szCs w:val="24"/>
        </w:rPr>
        <w:t>02</w:t>
      </w:r>
      <w:r w:rsidRPr="00B300B0">
        <w:rPr>
          <w:b/>
          <w:szCs w:val="24"/>
        </w:rPr>
        <w:t>/P/202</w:t>
      </w:r>
      <w:r w:rsidR="002159F1">
        <w:rPr>
          <w:b/>
          <w:szCs w:val="24"/>
        </w:rPr>
        <w:t>5</w:t>
      </w:r>
    </w:p>
    <w:p w:rsidR="006471C2" w:rsidRPr="00B300B0" w:rsidRDefault="006471C2" w:rsidP="006471C2">
      <w:pPr>
        <w:jc w:val="both"/>
        <w:rPr>
          <w:b/>
          <w:sz w:val="16"/>
          <w:szCs w:val="16"/>
        </w:rPr>
      </w:pPr>
    </w:p>
    <w:p w:rsidR="006471C2" w:rsidRPr="00CE306D" w:rsidRDefault="006471C2" w:rsidP="006471C2">
      <w:pPr>
        <w:jc w:val="both"/>
        <w:rPr>
          <w:sz w:val="16"/>
          <w:szCs w:val="16"/>
        </w:rPr>
      </w:pPr>
    </w:p>
    <w:p w:rsidR="006471C2" w:rsidRPr="00BB41D0" w:rsidRDefault="006471C2" w:rsidP="006471C2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BB41D0">
        <w:rPr>
          <w:bCs/>
          <w:sz w:val="24"/>
          <w:szCs w:val="24"/>
        </w:rPr>
        <w:t>r. Prawo zamówień publicznych</w:t>
      </w:r>
      <w:r w:rsidRPr="00BB41D0"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r w:rsidRPr="00BB41D0">
        <w:rPr>
          <w:sz w:val="24"/>
          <w:szCs w:val="24"/>
        </w:rPr>
        <w:t xml:space="preserve">Dz. U. </w:t>
      </w:r>
      <w:r>
        <w:rPr>
          <w:sz w:val="24"/>
          <w:szCs w:val="24"/>
        </w:rPr>
        <w:t xml:space="preserve">z </w:t>
      </w:r>
      <w:r w:rsidRPr="00BB41D0">
        <w:rPr>
          <w:sz w:val="24"/>
          <w:szCs w:val="24"/>
        </w:rPr>
        <w:t>202</w:t>
      </w:r>
      <w:r>
        <w:rPr>
          <w:sz w:val="24"/>
          <w:szCs w:val="24"/>
        </w:rPr>
        <w:t xml:space="preserve">4 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320</w:t>
      </w:r>
      <w:r w:rsidRPr="00BB41D0">
        <w:rPr>
          <w:sz w:val="24"/>
          <w:szCs w:val="24"/>
        </w:rPr>
        <w:t>) udostępnia informację z otwarcia ofert.</w:t>
      </w:r>
    </w:p>
    <w:p w:rsidR="006471C2" w:rsidRPr="00BB41D0" w:rsidRDefault="006471C2" w:rsidP="006471C2">
      <w:pPr>
        <w:jc w:val="both"/>
        <w:rPr>
          <w:sz w:val="24"/>
          <w:szCs w:val="24"/>
        </w:rPr>
      </w:pPr>
    </w:p>
    <w:p w:rsidR="006471C2" w:rsidRDefault="006471C2" w:rsidP="006471C2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7750AF">
        <w:rPr>
          <w:b/>
          <w:sz w:val="24"/>
          <w:szCs w:val="24"/>
        </w:rPr>
        <w:t>18</w:t>
      </w:r>
      <w:r>
        <w:rPr>
          <w:b/>
          <w:sz w:val="24"/>
          <w:szCs w:val="24"/>
        </w:rPr>
        <w:t>.</w:t>
      </w:r>
      <w:r w:rsidR="007750AF">
        <w:rPr>
          <w:b/>
          <w:sz w:val="24"/>
          <w:szCs w:val="24"/>
        </w:rPr>
        <w:t>02</w:t>
      </w:r>
      <w:r>
        <w:rPr>
          <w:b/>
          <w:sz w:val="24"/>
          <w:szCs w:val="24"/>
        </w:rPr>
        <w:t>.</w:t>
      </w:r>
      <w:r w:rsidRPr="00BB41D0">
        <w:rPr>
          <w:b/>
          <w:sz w:val="24"/>
          <w:szCs w:val="24"/>
        </w:rPr>
        <w:t>202</w:t>
      </w:r>
      <w:r w:rsidR="007750AF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r.</w:t>
      </w:r>
      <w:r w:rsidRPr="00BB41D0">
        <w:rPr>
          <w:b/>
          <w:sz w:val="24"/>
          <w:szCs w:val="24"/>
        </w:rPr>
        <w:t xml:space="preserve"> o godz. 10:</w:t>
      </w:r>
      <w:r w:rsidR="007750AF">
        <w:rPr>
          <w:b/>
          <w:sz w:val="24"/>
          <w:szCs w:val="24"/>
        </w:rPr>
        <w:t>30</w:t>
      </w:r>
      <w:r w:rsidRPr="00BB41D0">
        <w:rPr>
          <w:sz w:val="24"/>
          <w:szCs w:val="24"/>
        </w:rPr>
        <w:t>, otwarte zostały oferty następujących Wykonawców:</w:t>
      </w:r>
    </w:p>
    <w:p w:rsidR="006471C2" w:rsidRDefault="006471C2" w:rsidP="006471C2">
      <w:pPr>
        <w:spacing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7750AF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Oferta n</w:t>
            </w:r>
            <w:r w:rsidR="006B27ED" w:rsidRPr="007750AF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7750AF" w:rsidRDefault="00986737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7750AF" w:rsidRDefault="007750AF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Nazwa i adres W</w:t>
            </w:r>
            <w:r w:rsidR="006B27ED" w:rsidRPr="007750AF">
              <w:rPr>
                <w:sz w:val="24"/>
                <w:szCs w:val="24"/>
              </w:rPr>
              <w:t>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7750AF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Cena oferty</w:t>
            </w:r>
            <w:r w:rsidR="007750AF">
              <w:rPr>
                <w:sz w:val="24"/>
                <w:szCs w:val="24"/>
              </w:rPr>
              <w:t xml:space="preserve"> brutto</w:t>
            </w:r>
          </w:p>
        </w:tc>
      </w:tr>
      <w:tr w:rsidR="003A58DC" w:rsidRPr="00BB547B" w:rsidTr="00A0023B">
        <w:tc>
          <w:tcPr>
            <w:tcW w:w="1276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A58DC" w:rsidRPr="007750AF" w:rsidRDefault="007750AF" w:rsidP="00A0023B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UNIA BRACKA Sp.</w:t>
            </w:r>
            <w:r w:rsidR="003A58DC" w:rsidRPr="007750A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z o.o.</w:t>
            </w:r>
          </w:p>
          <w:p w:rsidR="003A58DC" w:rsidRPr="007750AF" w:rsidRDefault="007750AF" w:rsidP="00A002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Ks. </w:t>
            </w:r>
            <w:r w:rsidR="003A58DC" w:rsidRPr="007750AF">
              <w:rPr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udwika</w:t>
            </w:r>
            <w:r w:rsidR="003A58DC" w:rsidRPr="007750AF">
              <w:rPr>
                <w:sz w:val="24"/>
                <w:szCs w:val="24"/>
              </w:rPr>
              <w:t xml:space="preserve"> </w:t>
            </w:r>
            <w:proofErr w:type="spellStart"/>
            <w:r w:rsidR="003A58DC" w:rsidRPr="007750AF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unkla</w:t>
            </w:r>
            <w:proofErr w:type="spellEnd"/>
            <w:r w:rsidR="003A58DC" w:rsidRPr="007750A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</w:t>
            </w:r>
            <w:r w:rsidR="003A58DC" w:rsidRPr="007750AF">
              <w:rPr>
                <w:sz w:val="24"/>
                <w:szCs w:val="24"/>
              </w:rPr>
              <w:t xml:space="preserve">39 </w:t>
            </w:r>
          </w:p>
          <w:p w:rsidR="003A58DC" w:rsidRPr="007750AF" w:rsidRDefault="003A58DC" w:rsidP="007750AF">
            <w:pPr>
              <w:spacing w:after="80"/>
              <w:jc w:val="both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41-707 R</w:t>
            </w:r>
            <w:r w:rsidR="007750AF">
              <w:rPr>
                <w:sz w:val="24"/>
                <w:szCs w:val="24"/>
              </w:rPr>
              <w:t>uda</w:t>
            </w:r>
            <w:r w:rsidRPr="007750AF">
              <w:rPr>
                <w:sz w:val="24"/>
                <w:szCs w:val="24"/>
              </w:rPr>
              <w:t xml:space="preserve"> Ś</w:t>
            </w:r>
            <w:r w:rsidR="007750AF">
              <w:rPr>
                <w:sz w:val="24"/>
                <w:szCs w:val="24"/>
              </w:rPr>
              <w:t>ląska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80 500.00 zł</w:t>
            </w:r>
          </w:p>
        </w:tc>
      </w:tr>
      <w:tr w:rsidR="003A58DC" w:rsidRPr="00BB547B" w:rsidTr="00A0023B">
        <w:tc>
          <w:tcPr>
            <w:tcW w:w="1276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F3AB0" w:rsidRPr="007750AF" w:rsidRDefault="00CF3AB0" w:rsidP="00CF3AB0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UNIA BRACKA Sp.</w:t>
            </w:r>
            <w:r w:rsidRPr="007750A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z o.o.</w:t>
            </w:r>
          </w:p>
          <w:p w:rsidR="00CF3AB0" w:rsidRPr="007750AF" w:rsidRDefault="00CF3AB0" w:rsidP="00CF3A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Ks. </w:t>
            </w:r>
            <w:r w:rsidRPr="007750AF">
              <w:rPr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udwika</w:t>
            </w:r>
            <w:r w:rsidRPr="007750AF">
              <w:rPr>
                <w:sz w:val="24"/>
                <w:szCs w:val="24"/>
              </w:rPr>
              <w:t xml:space="preserve"> </w:t>
            </w:r>
            <w:proofErr w:type="spellStart"/>
            <w:r w:rsidRPr="007750AF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unkla</w:t>
            </w:r>
            <w:proofErr w:type="spellEnd"/>
            <w:r w:rsidRPr="007750A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</w:t>
            </w:r>
            <w:r w:rsidRPr="007750AF">
              <w:rPr>
                <w:sz w:val="24"/>
                <w:szCs w:val="24"/>
              </w:rPr>
              <w:t xml:space="preserve">39 </w:t>
            </w:r>
          </w:p>
          <w:p w:rsidR="003A58DC" w:rsidRPr="007750AF" w:rsidRDefault="00CF3AB0" w:rsidP="00CF3AB0">
            <w:pPr>
              <w:spacing w:after="80"/>
              <w:jc w:val="both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41-707 R</w:t>
            </w:r>
            <w:r>
              <w:rPr>
                <w:sz w:val="24"/>
                <w:szCs w:val="24"/>
              </w:rPr>
              <w:t>uda</w:t>
            </w:r>
            <w:r w:rsidRPr="007750AF">
              <w:rPr>
                <w:sz w:val="24"/>
                <w:szCs w:val="24"/>
              </w:rPr>
              <w:t xml:space="preserve"> Ś</w:t>
            </w:r>
            <w:r>
              <w:rPr>
                <w:sz w:val="24"/>
                <w:szCs w:val="24"/>
              </w:rPr>
              <w:t>ląska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76 500.00 zł</w:t>
            </w:r>
          </w:p>
        </w:tc>
      </w:tr>
      <w:tr w:rsidR="003A58DC" w:rsidRPr="00BB547B" w:rsidTr="00A0023B">
        <w:tc>
          <w:tcPr>
            <w:tcW w:w="1276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F3AB0" w:rsidRPr="007750AF" w:rsidRDefault="00CF3AB0" w:rsidP="00CF3AB0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UNIA BRACKA Sp.</w:t>
            </w:r>
            <w:r w:rsidRPr="007750A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z o.o.</w:t>
            </w:r>
          </w:p>
          <w:p w:rsidR="00CF3AB0" w:rsidRPr="007750AF" w:rsidRDefault="00CF3AB0" w:rsidP="00CF3A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Ks. </w:t>
            </w:r>
            <w:r w:rsidRPr="007750AF">
              <w:rPr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udwika</w:t>
            </w:r>
            <w:r w:rsidRPr="007750AF">
              <w:rPr>
                <w:sz w:val="24"/>
                <w:szCs w:val="24"/>
              </w:rPr>
              <w:t xml:space="preserve"> </w:t>
            </w:r>
            <w:proofErr w:type="spellStart"/>
            <w:r w:rsidRPr="007750AF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unkla</w:t>
            </w:r>
            <w:proofErr w:type="spellEnd"/>
            <w:r w:rsidRPr="007750A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</w:t>
            </w:r>
            <w:r w:rsidRPr="007750AF">
              <w:rPr>
                <w:sz w:val="24"/>
                <w:szCs w:val="24"/>
              </w:rPr>
              <w:t xml:space="preserve">39 </w:t>
            </w:r>
          </w:p>
          <w:p w:rsidR="003A58DC" w:rsidRPr="007750AF" w:rsidRDefault="00CF3AB0" w:rsidP="00CF3AB0">
            <w:pPr>
              <w:spacing w:after="80"/>
              <w:jc w:val="both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41-707 R</w:t>
            </w:r>
            <w:r>
              <w:rPr>
                <w:sz w:val="24"/>
                <w:szCs w:val="24"/>
              </w:rPr>
              <w:t>uda</w:t>
            </w:r>
            <w:r w:rsidRPr="007750AF">
              <w:rPr>
                <w:sz w:val="24"/>
                <w:szCs w:val="24"/>
              </w:rPr>
              <w:t xml:space="preserve"> Ś</w:t>
            </w:r>
            <w:r>
              <w:rPr>
                <w:sz w:val="24"/>
                <w:szCs w:val="24"/>
              </w:rPr>
              <w:t>ląska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12 900.00 zł</w:t>
            </w:r>
          </w:p>
        </w:tc>
      </w:tr>
      <w:tr w:rsidR="003A58DC" w:rsidRPr="00BB547B" w:rsidTr="00A0023B">
        <w:tc>
          <w:tcPr>
            <w:tcW w:w="1276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CF3AB0" w:rsidRPr="007750AF" w:rsidRDefault="00CF3AB0" w:rsidP="00CF3AB0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UNIA BRACKA Sp.</w:t>
            </w:r>
            <w:r w:rsidRPr="007750A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z o.o.</w:t>
            </w:r>
          </w:p>
          <w:p w:rsidR="00CF3AB0" w:rsidRPr="007750AF" w:rsidRDefault="00CF3AB0" w:rsidP="00CF3A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Ks. </w:t>
            </w:r>
            <w:r w:rsidRPr="007750AF">
              <w:rPr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udwika</w:t>
            </w:r>
            <w:r w:rsidRPr="007750AF">
              <w:rPr>
                <w:sz w:val="24"/>
                <w:szCs w:val="24"/>
              </w:rPr>
              <w:t xml:space="preserve"> </w:t>
            </w:r>
            <w:proofErr w:type="spellStart"/>
            <w:r w:rsidRPr="007750AF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unkla</w:t>
            </w:r>
            <w:proofErr w:type="spellEnd"/>
            <w:r w:rsidRPr="007750A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</w:t>
            </w:r>
            <w:r w:rsidRPr="007750AF">
              <w:rPr>
                <w:sz w:val="24"/>
                <w:szCs w:val="24"/>
              </w:rPr>
              <w:t xml:space="preserve">39 </w:t>
            </w:r>
          </w:p>
          <w:p w:rsidR="003A58DC" w:rsidRPr="007750AF" w:rsidRDefault="00CF3AB0" w:rsidP="00CF3AB0">
            <w:pPr>
              <w:spacing w:after="80"/>
              <w:jc w:val="both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41-707 R</w:t>
            </w:r>
            <w:r>
              <w:rPr>
                <w:sz w:val="24"/>
                <w:szCs w:val="24"/>
              </w:rPr>
              <w:t>uda</w:t>
            </w:r>
            <w:r w:rsidRPr="007750AF">
              <w:rPr>
                <w:sz w:val="24"/>
                <w:szCs w:val="24"/>
              </w:rPr>
              <w:t xml:space="preserve"> Ś</w:t>
            </w:r>
            <w:r>
              <w:rPr>
                <w:sz w:val="24"/>
                <w:szCs w:val="24"/>
              </w:rPr>
              <w:t>ląska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42 390.00 zł</w:t>
            </w:r>
          </w:p>
        </w:tc>
      </w:tr>
      <w:tr w:rsidR="003A58DC" w:rsidRPr="00BB547B" w:rsidTr="00A0023B">
        <w:tc>
          <w:tcPr>
            <w:tcW w:w="1276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F3AB0" w:rsidRPr="00CF3AB0" w:rsidRDefault="00CF3AB0" w:rsidP="00A0023B">
            <w:pPr>
              <w:spacing w:before="80" w:after="40"/>
              <w:rPr>
                <w:b/>
                <w:sz w:val="24"/>
                <w:szCs w:val="24"/>
              </w:rPr>
            </w:pPr>
            <w:r w:rsidRPr="00CF3AB0">
              <w:rPr>
                <w:b/>
                <w:sz w:val="24"/>
                <w:szCs w:val="24"/>
              </w:rPr>
              <w:t>Konsorcjum Firm:</w:t>
            </w:r>
          </w:p>
          <w:p w:rsidR="003A58DC" w:rsidRPr="007750AF" w:rsidRDefault="003A58DC" w:rsidP="007B714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7750AF">
              <w:rPr>
                <w:sz w:val="24"/>
                <w:szCs w:val="24"/>
              </w:rPr>
              <w:t>OMEGA</w:t>
            </w:r>
            <w:r w:rsidR="00CF3AB0">
              <w:rPr>
                <w:sz w:val="24"/>
                <w:szCs w:val="24"/>
              </w:rPr>
              <w:t>-MED</w:t>
            </w:r>
            <w:proofErr w:type="spellEnd"/>
            <w:r w:rsidRPr="007750AF">
              <w:rPr>
                <w:sz w:val="24"/>
                <w:szCs w:val="24"/>
              </w:rPr>
              <w:t xml:space="preserve"> </w:t>
            </w:r>
            <w:r w:rsidR="00CF3AB0">
              <w:rPr>
                <w:sz w:val="24"/>
                <w:szCs w:val="24"/>
              </w:rPr>
              <w:t>Sp. z o.o.</w:t>
            </w:r>
          </w:p>
          <w:p w:rsidR="003A58DC" w:rsidRDefault="003A58DC" w:rsidP="007B714D">
            <w:pPr>
              <w:spacing w:line="276" w:lineRule="auto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Grażyny 6</w:t>
            </w:r>
            <w:r w:rsidR="00F7042F">
              <w:rPr>
                <w:sz w:val="24"/>
                <w:szCs w:val="24"/>
              </w:rPr>
              <w:t xml:space="preserve">, </w:t>
            </w:r>
            <w:r w:rsidRPr="007750AF">
              <w:rPr>
                <w:sz w:val="24"/>
                <w:szCs w:val="24"/>
              </w:rPr>
              <w:t>42-202 Częstochowa</w:t>
            </w:r>
          </w:p>
          <w:p w:rsidR="00F7042F" w:rsidRDefault="00F7042F" w:rsidP="007B714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GREMEDIG Sp. z o.o.</w:t>
            </w:r>
          </w:p>
          <w:p w:rsidR="007B714D" w:rsidRPr="007750AF" w:rsidRDefault="00F7042F" w:rsidP="007702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Teligi 21, 42</w:t>
            </w:r>
            <w:r w:rsidR="007B714D">
              <w:rPr>
                <w:sz w:val="24"/>
                <w:szCs w:val="24"/>
              </w:rPr>
              <w:t>-215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128 100.00 zł</w:t>
            </w:r>
          </w:p>
        </w:tc>
      </w:tr>
      <w:tr w:rsidR="003A58DC" w:rsidRPr="00BB547B" w:rsidTr="00A0023B">
        <w:tc>
          <w:tcPr>
            <w:tcW w:w="1276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7B714D" w:rsidRPr="00CF3AB0" w:rsidRDefault="007B714D" w:rsidP="007B714D">
            <w:pPr>
              <w:spacing w:before="80" w:after="40"/>
              <w:rPr>
                <w:b/>
                <w:sz w:val="24"/>
                <w:szCs w:val="24"/>
              </w:rPr>
            </w:pPr>
            <w:r w:rsidRPr="00CF3AB0">
              <w:rPr>
                <w:b/>
                <w:sz w:val="24"/>
                <w:szCs w:val="24"/>
              </w:rPr>
              <w:t>Konsorcjum Firm:</w:t>
            </w:r>
          </w:p>
          <w:p w:rsidR="007B714D" w:rsidRPr="007750AF" w:rsidRDefault="007B714D" w:rsidP="007B714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7750AF">
              <w:rPr>
                <w:sz w:val="24"/>
                <w:szCs w:val="24"/>
              </w:rPr>
              <w:t>OMEGA</w:t>
            </w:r>
            <w:r>
              <w:rPr>
                <w:sz w:val="24"/>
                <w:szCs w:val="24"/>
              </w:rPr>
              <w:t>-MED</w:t>
            </w:r>
            <w:proofErr w:type="spellEnd"/>
            <w:r w:rsidRPr="007750A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Sp. z o.o.</w:t>
            </w:r>
          </w:p>
          <w:p w:rsidR="007B714D" w:rsidRDefault="007B714D" w:rsidP="007B714D">
            <w:pPr>
              <w:spacing w:line="276" w:lineRule="auto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Grażyny 6</w:t>
            </w:r>
            <w:r>
              <w:rPr>
                <w:sz w:val="24"/>
                <w:szCs w:val="24"/>
              </w:rPr>
              <w:t xml:space="preserve">, </w:t>
            </w:r>
            <w:r w:rsidRPr="007750AF">
              <w:rPr>
                <w:sz w:val="24"/>
                <w:szCs w:val="24"/>
              </w:rPr>
              <w:t>42-202 Częstochowa</w:t>
            </w:r>
          </w:p>
          <w:p w:rsidR="007B714D" w:rsidRDefault="007B714D" w:rsidP="007B714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GREMEDIG Sp. z o.o.</w:t>
            </w:r>
          </w:p>
          <w:p w:rsidR="003A58DC" w:rsidRPr="007750AF" w:rsidRDefault="007B714D" w:rsidP="007B71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Teligi 21, 42-215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109 000.00 zł</w:t>
            </w:r>
          </w:p>
        </w:tc>
      </w:tr>
      <w:tr w:rsidR="003A58DC" w:rsidRPr="00BB547B" w:rsidTr="00A0023B">
        <w:tc>
          <w:tcPr>
            <w:tcW w:w="1276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7B714D" w:rsidRPr="00CF3AB0" w:rsidRDefault="007B714D" w:rsidP="007B714D">
            <w:pPr>
              <w:spacing w:before="80" w:after="40"/>
              <w:rPr>
                <w:b/>
                <w:sz w:val="24"/>
                <w:szCs w:val="24"/>
              </w:rPr>
            </w:pPr>
            <w:r w:rsidRPr="00CF3AB0">
              <w:rPr>
                <w:b/>
                <w:sz w:val="24"/>
                <w:szCs w:val="24"/>
              </w:rPr>
              <w:t>Konsorcjum Firm:</w:t>
            </w:r>
          </w:p>
          <w:p w:rsidR="007B714D" w:rsidRPr="007750AF" w:rsidRDefault="007B714D" w:rsidP="007B714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7750AF">
              <w:rPr>
                <w:sz w:val="24"/>
                <w:szCs w:val="24"/>
              </w:rPr>
              <w:t>OMEGA</w:t>
            </w:r>
            <w:r>
              <w:rPr>
                <w:sz w:val="24"/>
                <w:szCs w:val="24"/>
              </w:rPr>
              <w:t>-MED</w:t>
            </w:r>
            <w:proofErr w:type="spellEnd"/>
            <w:r w:rsidRPr="007750A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Sp. z o.o.</w:t>
            </w:r>
          </w:p>
          <w:p w:rsidR="007B714D" w:rsidRDefault="007B714D" w:rsidP="007B714D">
            <w:pPr>
              <w:spacing w:line="276" w:lineRule="auto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Grażyny 6</w:t>
            </w:r>
            <w:r>
              <w:rPr>
                <w:sz w:val="24"/>
                <w:szCs w:val="24"/>
              </w:rPr>
              <w:t xml:space="preserve">, </w:t>
            </w:r>
            <w:r w:rsidRPr="007750AF">
              <w:rPr>
                <w:sz w:val="24"/>
                <w:szCs w:val="24"/>
              </w:rPr>
              <w:t>42-202 Częstochowa</w:t>
            </w:r>
          </w:p>
          <w:p w:rsidR="007B714D" w:rsidRDefault="007B714D" w:rsidP="007B714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GREMEDIG Sp. z o.o.</w:t>
            </w:r>
          </w:p>
          <w:p w:rsidR="003A58DC" w:rsidRPr="007750AF" w:rsidRDefault="007B714D" w:rsidP="007B71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Teligi 21, 42-215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75 600.00 zł</w:t>
            </w:r>
          </w:p>
        </w:tc>
      </w:tr>
      <w:tr w:rsidR="003A58DC" w:rsidRPr="00BB547B" w:rsidTr="00A0023B">
        <w:tc>
          <w:tcPr>
            <w:tcW w:w="1276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7B714D" w:rsidRPr="00CF3AB0" w:rsidRDefault="007B714D" w:rsidP="007B714D">
            <w:pPr>
              <w:spacing w:before="80" w:after="40"/>
              <w:rPr>
                <w:b/>
                <w:sz w:val="24"/>
                <w:szCs w:val="24"/>
              </w:rPr>
            </w:pPr>
            <w:r w:rsidRPr="00CF3AB0">
              <w:rPr>
                <w:b/>
                <w:sz w:val="24"/>
                <w:szCs w:val="24"/>
              </w:rPr>
              <w:t>Konsorcjum Firm:</w:t>
            </w:r>
          </w:p>
          <w:p w:rsidR="007B714D" w:rsidRPr="007750AF" w:rsidRDefault="007B714D" w:rsidP="007B714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7750AF">
              <w:rPr>
                <w:sz w:val="24"/>
                <w:szCs w:val="24"/>
              </w:rPr>
              <w:t>OMEGA</w:t>
            </w:r>
            <w:r>
              <w:rPr>
                <w:sz w:val="24"/>
                <w:szCs w:val="24"/>
              </w:rPr>
              <w:t>-MED</w:t>
            </w:r>
            <w:proofErr w:type="spellEnd"/>
            <w:r w:rsidRPr="007750A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Sp. z o.o.</w:t>
            </w:r>
          </w:p>
          <w:p w:rsidR="007B714D" w:rsidRDefault="007B714D" w:rsidP="007B714D">
            <w:pPr>
              <w:spacing w:line="276" w:lineRule="auto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Grażyny 6</w:t>
            </w:r>
            <w:r>
              <w:rPr>
                <w:sz w:val="24"/>
                <w:szCs w:val="24"/>
              </w:rPr>
              <w:t xml:space="preserve">, </w:t>
            </w:r>
            <w:r w:rsidRPr="007750AF">
              <w:rPr>
                <w:sz w:val="24"/>
                <w:szCs w:val="24"/>
              </w:rPr>
              <w:t>42-202 Częstochowa</w:t>
            </w:r>
          </w:p>
          <w:p w:rsidR="007B714D" w:rsidRDefault="007B714D" w:rsidP="007B714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GREMEDIG Sp. z o.o.</w:t>
            </w:r>
          </w:p>
          <w:p w:rsidR="003A58DC" w:rsidRPr="007750AF" w:rsidRDefault="007B714D" w:rsidP="007B71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Teligi 21, 42-215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12 440.00 zł</w:t>
            </w:r>
          </w:p>
        </w:tc>
      </w:tr>
      <w:tr w:rsidR="003A58DC" w:rsidRPr="00BB547B" w:rsidTr="00A0023B">
        <w:tc>
          <w:tcPr>
            <w:tcW w:w="1276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7B714D" w:rsidRPr="00CF3AB0" w:rsidRDefault="007B714D" w:rsidP="007B714D">
            <w:pPr>
              <w:spacing w:before="80" w:after="40"/>
              <w:rPr>
                <w:b/>
                <w:sz w:val="24"/>
                <w:szCs w:val="24"/>
              </w:rPr>
            </w:pPr>
            <w:r w:rsidRPr="00CF3AB0">
              <w:rPr>
                <w:b/>
                <w:sz w:val="24"/>
                <w:szCs w:val="24"/>
              </w:rPr>
              <w:t>Konsorcjum Firm:</w:t>
            </w:r>
          </w:p>
          <w:p w:rsidR="007B714D" w:rsidRPr="007750AF" w:rsidRDefault="007B714D" w:rsidP="007B714D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7750AF">
              <w:rPr>
                <w:sz w:val="24"/>
                <w:szCs w:val="24"/>
              </w:rPr>
              <w:t>OMEGA</w:t>
            </w:r>
            <w:r>
              <w:rPr>
                <w:sz w:val="24"/>
                <w:szCs w:val="24"/>
              </w:rPr>
              <w:t>-MED</w:t>
            </w:r>
            <w:proofErr w:type="spellEnd"/>
            <w:r w:rsidRPr="007750A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Sp. z o.o.</w:t>
            </w:r>
          </w:p>
          <w:p w:rsidR="007B714D" w:rsidRDefault="007B714D" w:rsidP="007B714D">
            <w:pPr>
              <w:spacing w:line="276" w:lineRule="auto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Grażyny 6</w:t>
            </w:r>
            <w:r>
              <w:rPr>
                <w:sz w:val="24"/>
                <w:szCs w:val="24"/>
              </w:rPr>
              <w:t xml:space="preserve">, </w:t>
            </w:r>
            <w:r w:rsidRPr="007750AF">
              <w:rPr>
                <w:sz w:val="24"/>
                <w:szCs w:val="24"/>
              </w:rPr>
              <w:t>42-202 Częstochowa</w:t>
            </w:r>
          </w:p>
          <w:p w:rsidR="007B714D" w:rsidRDefault="007B714D" w:rsidP="007B714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GREMEDIG Sp. z o.o.</w:t>
            </w:r>
          </w:p>
          <w:p w:rsidR="003A58DC" w:rsidRPr="007750AF" w:rsidRDefault="007B714D" w:rsidP="007B71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Teligi 21, 42-215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A58DC" w:rsidRPr="007750AF" w:rsidRDefault="003A58DC" w:rsidP="00A0023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750AF">
              <w:rPr>
                <w:sz w:val="24"/>
                <w:szCs w:val="24"/>
              </w:rPr>
              <w:t>33 480.00 zł</w:t>
            </w:r>
          </w:p>
        </w:tc>
      </w:tr>
      <w:bookmarkEnd w:id="0"/>
    </w:tbl>
    <w:p w:rsidR="004B71F6" w:rsidRDefault="004B71F6" w:rsidP="004B71F6">
      <w:pPr>
        <w:jc w:val="right"/>
        <w:rPr>
          <w:i/>
          <w:sz w:val="24"/>
          <w:szCs w:val="24"/>
        </w:rPr>
      </w:pPr>
    </w:p>
    <w:p w:rsidR="004B71F6" w:rsidRDefault="004B71F6" w:rsidP="004B71F6">
      <w:pPr>
        <w:jc w:val="right"/>
        <w:rPr>
          <w:i/>
          <w:sz w:val="24"/>
          <w:szCs w:val="24"/>
        </w:rPr>
      </w:pPr>
    </w:p>
    <w:p w:rsidR="004B71F6" w:rsidRDefault="004B71F6" w:rsidP="004B71F6">
      <w:pPr>
        <w:jc w:val="right"/>
        <w:rPr>
          <w:i/>
          <w:sz w:val="24"/>
          <w:szCs w:val="24"/>
        </w:rPr>
      </w:pPr>
    </w:p>
    <w:p w:rsidR="004B71F6" w:rsidRDefault="004B71F6" w:rsidP="004B71F6">
      <w:pPr>
        <w:jc w:val="right"/>
        <w:rPr>
          <w:i/>
          <w:sz w:val="24"/>
          <w:szCs w:val="24"/>
        </w:rPr>
      </w:pPr>
    </w:p>
    <w:p w:rsidR="004B71F6" w:rsidRDefault="004B71F6" w:rsidP="004B71F6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4B71F6" w:rsidRDefault="004B71F6" w:rsidP="004B71F6">
      <w:pPr>
        <w:jc w:val="right"/>
        <w:rPr>
          <w:i/>
          <w:sz w:val="24"/>
          <w:szCs w:val="24"/>
        </w:rPr>
      </w:pPr>
    </w:p>
    <w:p w:rsidR="004B71F6" w:rsidRDefault="004B71F6" w:rsidP="004B71F6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236D3" w:rsidRPr="00BB547B" w:rsidRDefault="004B71F6" w:rsidP="004B71F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sectPr w:rsidR="00C236D3" w:rsidRPr="00BB547B" w:rsidSect="007274A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D0A" w:rsidRDefault="00C64D0A">
      <w:r>
        <w:separator/>
      </w:r>
    </w:p>
  </w:endnote>
  <w:endnote w:type="continuationSeparator" w:id="0">
    <w:p w:rsidR="00C64D0A" w:rsidRDefault="00C64D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30B8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F30B8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F30B8A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F30B8A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702C8">
      <w:rPr>
        <w:rFonts w:ascii="Arial" w:eastAsia="Calibri" w:hAnsi="Arial"/>
        <w:noProof/>
        <w:sz w:val="18"/>
        <w:szCs w:val="18"/>
        <w:lang w:eastAsia="en-US"/>
      </w:rPr>
      <w:t>2</w:t>
    </w:r>
    <w:r w:rsidR="00F30B8A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F30B8A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F30B8A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702C8">
      <w:rPr>
        <w:rFonts w:ascii="Arial" w:eastAsia="Calibri" w:hAnsi="Arial"/>
        <w:noProof/>
        <w:sz w:val="18"/>
        <w:szCs w:val="18"/>
        <w:lang w:eastAsia="en-US"/>
      </w:rPr>
      <w:t>2</w:t>
    </w:r>
    <w:r w:rsidR="00F30B8A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30B8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30B8A">
      <w:rPr>
        <w:rStyle w:val="Numerstrony"/>
      </w:rPr>
      <w:fldChar w:fldCharType="separate"/>
    </w:r>
    <w:r>
      <w:rPr>
        <w:rStyle w:val="Numerstrony"/>
        <w:noProof/>
      </w:rPr>
      <w:t>1</w:t>
    </w:r>
    <w:r w:rsidR="00F30B8A">
      <w:rPr>
        <w:rStyle w:val="Numerstrony"/>
      </w:rPr>
      <w:fldChar w:fldCharType="end"/>
    </w:r>
    <w:r>
      <w:rPr>
        <w:rStyle w:val="Numerstrony"/>
      </w:rPr>
      <w:t>/</w:t>
    </w:r>
    <w:r w:rsidR="00F30B8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30B8A">
      <w:rPr>
        <w:rStyle w:val="Numerstrony"/>
      </w:rPr>
      <w:fldChar w:fldCharType="separate"/>
    </w:r>
    <w:r w:rsidR="007702C8">
      <w:rPr>
        <w:rStyle w:val="Numerstrony"/>
        <w:noProof/>
      </w:rPr>
      <w:t>2</w:t>
    </w:r>
    <w:r w:rsidR="00F30B8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D0A" w:rsidRDefault="00C64D0A">
      <w:r>
        <w:separator/>
      </w:r>
    </w:p>
  </w:footnote>
  <w:footnote w:type="continuationSeparator" w:id="0">
    <w:p w:rsidR="00C64D0A" w:rsidRDefault="00C64D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4A9" w:rsidRDefault="00F30B8A" w:rsidP="007274A9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58DC"/>
    <w:rsid w:val="00007727"/>
    <w:rsid w:val="00017720"/>
    <w:rsid w:val="00035488"/>
    <w:rsid w:val="000D7F25"/>
    <w:rsid w:val="000E00E5"/>
    <w:rsid w:val="00173B20"/>
    <w:rsid w:val="001C69FF"/>
    <w:rsid w:val="002159F1"/>
    <w:rsid w:val="0023318D"/>
    <w:rsid w:val="003A58DC"/>
    <w:rsid w:val="003D72FD"/>
    <w:rsid w:val="00423179"/>
    <w:rsid w:val="00490DC0"/>
    <w:rsid w:val="00493F8C"/>
    <w:rsid w:val="004B71F6"/>
    <w:rsid w:val="004C7E9B"/>
    <w:rsid w:val="00552537"/>
    <w:rsid w:val="005614F2"/>
    <w:rsid w:val="00577BC6"/>
    <w:rsid w:val="005A632E"/>
    <w:rsid w:val="00636C88"/>
    <w:rsid w:val="006471C2"/>
    <w:rsid w:val="00653531"/>
    <w:rsid w:val="0069085C"/>
    <w:rsid w:val="006B27ED"/>
    <w:rsid w:val="007274A9"/>
    <w:rsid w:val="00727520"/>
    <w:rsid w:val="007702C8"/>
    <w:rsid w:val="007750AF"/>
    <w:rsid w:val="007B714D"/>
    <w:rsid w:val="00843263"/>
    <w:rsid w:val="00861E75"/>
    <w:rsid w:val="008F1280"/>
    <w:rsid w:val="00986737"/>
    <w:rsid w:val="009D19BD"/>
    <w:rsid w:val="009F189D"/>
    <w:rsid w:val="00A80738"/>
    <w:rsid w:val="00BB547B"/>
    <w:rsid w:val="00C236D3"/>
    <w:rsid w:val="00C64D0A"/>
    <w:rsid w:val="00C659E2"/>
    <w:rsid w:val="00C82837"/>
    <w:rsid w:val="00CA3D66"/>
    <w:rsid w:val="00CB0802"/>
    <w:rsid w:val="00CF3AB0"/>
    <w:rsid w:val="00D665F5"/>
    <w:rsid w:val="00D7128F"/>
    <w:rsid w:val="00E624B3"/>
    <w:rsid w:val="00EA3476"/>
    <w:rsid w:val="00F16C60"/>
    <w:rsid w:val="00F30B8A"/>
    <w:rsid w:val="00F7042F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6471C2"/>
  </w:style>
  <w:style w:type="character" w:customStyle="1" w:styleId="TekstpodstawowywcityZnak">
    <w:name w:val="Tekst podstawowy wcięty Znak"/>
    <w:basedOn w:val="Domylnaczcionkaakapitu"/>
    <w:link w:val="Tekstpodstawowywcity"/>
    <w:rsid w:val="006471C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291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2025-02-18T13:34:00Z</cp:lastPrinted>
  <dcterms:created xsi:type="dcterms:W3CDTF">2025-02-18T13:35:00Z</dcterms:created>
  <dcterms:modified xsi:type="dcterms:W3CDTF">2025-02-18T13:35:00Z</dcterms:modified>
</cp:coreProperties>
</file>