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6213" w14:textId="77777777" w:rsidR="00B36EDA" w:rsidRPr="00353FDC" w:rsidRDefault="0085202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5202A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85202A">
        <w:rPr>
          <w:rFonts w:ascii="Arial" w:hAnsi="Arial" w:cs="Arial"/>
        </w:rPr>
        <w:t>2025-02-24</w:t>
      </w:r>
    </w:p>
    <w:p w14:paraId="3E6F3537" w14:textId="77777777" w:rsidR="00B36EDA" w:rsidRPr="00353FDC" w:rsidRDefault="0085202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5202A">
        <w:rPr>
          <w:rFonts w:ascii="Arial" w:hAnsi="Arial" w:cs="Arial"/>
          <w:b/>
          <w:bCs/>
        </w:rPr>
        <w:t>Samodzielny Publiczny Zespół Opieki Zdrowotnej w Kolbuszowej</w:t>
      </w:r>
    </w:p>
    <w:p w14:paraId="4B594F4E" w14:textId="77777777" w:rsidR="00B36EDA" w:rsidRPr="00353FDC" w:rsidRDefault="0085202A" w:rsidP="00B36EDA">
      <w:pPr>
        <w:spacing w:line="360" w:lineRule="auto"/>
        <w:ind w:right="3969"/>
        <w:rPr>
          <w:rFonts w:ascii="Arial" w:hAnsi="Arial" w:cs="Arial"/>
        </w:rPr>
      </w:pPr>
      <w:r w:rsidRPr="0085202A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85202A">
        <w:rPr>
          <w:rFonts w:ascii="Arial" w:hAnsi="Arial" w:cs="Arial"/>
        </w:rPr>
        <w:t>4</w:t>
      </w:r>
    </w:p>
    <w:p w14:paraId="3C443263" w14:textId="77777777" w:rsidR="00B36EDA" w:rsidRPr="00353FDC" w:rsidRDefault="0085202A" w:rsidP="00B36EDA">
      <w:pPr>
        <w:ind w:right="3969"/>
        <w:rPr>
          <w:rFonts w:ascii="Arial" w:hAnsi="Arial" w:cs="Arial"/>
        </w:rPr>
      </w:pPr>
      <w:r w:rsidRPr="0085202A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85202A">
        <w:rPr>
          <w:rFonts w:ascii="Arial" w:hAnsi="Arial" w:cs="Arial"/>
        </w:rPr>
        <w:t>Kolbuszowa</w:t>
      </w:r>
    </w:p>
    <w:p w14:paraId="1F4DCBA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8A3DF4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0777849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8E686E5" w14:textId="77777777" w:rsidTr="00B36EDA">
        <w:tc>
          <w:tcPr>
            <w:tcW w:w="9923" w:type="dxa"/>
            <w:shd w:val="clear" w:color="auto" w:fill="F2F2F2"/>
            <w:hideMark/>
          </w:tcPr>
          <w:p w14:paraId="024E364E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D860124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ED1F550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7BCF8CC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5159480F" w14:textId="77777777" w:rsidTr="00B36EDA">
        <w:tc>
          <w:tcPr>
            <w:tcW w:w="2269" w:type="dxa"/>
            <w:shd w:val="clear" w:color="auto" w:fill="auto"/>
          </w:tcPr>
          <w:p w14:paraId="77A171F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79DF1FE" w14:textId="77777777" w:rsidR="00B36EDA" w:rsidRPr="00353FDC" w:rsidRDefault="0085202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Dostawa rękawic medycznych - 4 pakiety</w:t>
            </w:r>
          </w:p>
        </w:tc>
      </w:tr>
      <w:tr w:rsidR="0085202A" w:rsidRPr="00353FDC" w14:paraId="43AD77D4" w14:textId="77777777" w:rsidTr="005858D3">
        <w:tc>
          <w:tcPr>
            <w:tcW w:w="2269" w:type="dxa"/>
            <w:shd w:val="clear" w:color="auto" w:fill="auto"/>
          </w:tcPr>
          <w:p w14:paraId="692E366C" w14:textId="77777777" w:rsidR="0085202A" w:rsidRPr="00353FDC" w:rsidRDefault="0085202A" w:rsidP="005858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2CEAB84F" w14:textId="77777777" w:rsidR="0085202A" w:rsidRPr="00353FDC" w:rsidRDefault="0085202A" w:rsidP="005858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Eap-2412/2/25/M</w:t>
            </w:r>
          </w:p>
        </w:tc>
      </w:tr>
    </w:tbl>
    <w:p w14:paraId="70DAE4A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882659C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5202A" w:rsidRPr="0085202A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5202A" w:rsidRPr="0085202A">
        <w:rPr>
          <w:rFonts w:ascii="Arial" w:hAnsi="Arial" w:cs="Arial"/>
        </w:rPr>
        <w:t>(</w:t>
      </w:r>
      <w:proofErr w:type="spellStart"/>
      <w:r w:rsidR="0085202A" w:rsidRPr="0085202A">
        <w:rPr>
          <w:rFonts w:ascii="Arial" w:hAnsi="Arial" w:cs="Arial"/>
        </w:rPr>
        <w:t>t.j</w:t>
      </w:r>
      <w:proofErr w:type="spellEnd"/>
      <w:r w:rsidR="0085202A" w:rsidRPr="0085202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5202A" w14:paraId="74F8B722" w14:textId="77777777" w:rsidTr="0085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0D93A" w14:textId="77777777" w:rsidR="0085202A" w:rsidRPr="00F245C5" w:rsidRDefault="0085202A" w:rsidP="005858D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5202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5202A">
              <w:rPr>
                <w:rFonts w:ascii="Arial" w:hAnsi="Arial" w:cs="Arial"/>
              </w:rPr>
              <w:t>Pakiet 1 - Rękawice chirurgiczne sterylne</w:t>
            </w:r>
          </w:p>
          <w:p w14:paraId="331A71D1" w14:textId="77777777" w:rsidR="0085202A" w:rsidRPr="00F245C5" w:rsidRDefault="0085202A" w:rsidP="005858D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5202A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85202A">
              <w:rPr>
                <w:rFonts w:ascii="Arial" w:hAnsi="Arial" w:cs="Arial"/>
                <w:b/>
              </w:rPr>
              <w:t>Medical</w:t>
            </w:r>
            <w:proofErr w:type="spellEnd"/>
            <w:r w:rsidRPr="0085202A">
              <w:rPr>
                <w:rFonts w:ascii="Arial" w:hAnsi="Arial" w:cs="Arial"/>
                <w:b/>
              </w:rPr>
              <w:t xml:space="preserve"> S.A.</w:t>
            </w:r>
          </w:p>
          <w:p w14:paraId="188D4069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ECBBAE" w14:textId="77777777" w:rsidR="0085202A" w:rsidRPr="00F245C5" w:rsidRDefault="0085202A" w:rsidP="005858D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Kraków</w:t>
            </w:r>
          </w:p>
          <w:p w14:paraId="7DE9039C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5202A">
              <w:rPr>
                <w:rFonts w:ascii="Arial" w:hAnsi="Arial" w:cs="Arial"/>
                <w:b/>
              </w:rPr>
              <w:t>35 353.80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3C6C2F" w14:textId="77777777" w:rsidR="0085202A" w:rsidRPr="00F245C5" w:rsidRDefault="0085202A" w:rsidP="005858D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C0F324B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E0964C0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</w:t>
            </w:r>
            <w:r w:rsidRPr="0085202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96AFD2D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I. Kryterium: Cena oferty - 60 punktów</w:t>
            </w:r>
          </w:p>
          <w:p w14:paraId="187FA90D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II. Warunki techniczne  - 35 punktów</w:t>
            </w:r>
          </w:p>
          <w:p w14:paraId="74851B61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III. Termin dostawy  - 5 punktów</w:t>
            </w:r>
          </w:p>
          <w:p w14:paraId="31785944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1055772" w14:textId="77777777" w:rsidR="0085202A" w:rsidRPr="00F245C5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85202A" w14:paraId="6418F9E8" w14:textId="77777777" w:rsidTr="0085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683F9" w14:textId="77777777" w:rsidR="0085202A" w:rsidRPr="00F245C5" w:rsidRDefault="0085202A" w:rsidP="005858D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5202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5202A">
              <w:rPr>
                <w:rFonts w:ascii="Arial" w:hAnsi="Arial" w:cs="Arial"/>
              </w:rPr>
              <w:t>Pakiet 2 - Rękawice diagnostyczne  nitrylowe</w:t>
            </w:r>
          </w:p>
          <w:p w14:paraId="1D519B3C" w14:textId="77777777" w:rsidR="0085202A" w:rsidRPr="00F245C5" w:rsidRDefault="0085202A" w:rsidP="005858D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5202A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85202A">
              <w:rPr>
                <w:rFonts w:ascii="Arial" w:hAnsi="Arial" w:cs="Arial"/>
                <w:b/>
              </w:rPr>
              <w:t>Group</w:t>
            </w:r>
            <w:proofErr w:type="spellEnd"/>
            <w:r w:rsidRPr="0085202A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5EBD13FA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6B44D17" w14:textId="77777777" w:rsidR="0085202A" w:rsidRPr="00F245C5" w:rsidRDefault="0085202A" w:rsidP="005858D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Zabrze</w:t>
            </w:r>
          </w:p>
          <w:p w14:paraId="1DFE3B15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5202A">
              <w:rPr>
                <w:rFonts w:ascii="Arial" w:hAnsi="Arial" w:cs="Arial"/>
                <w:b/>
              </w:rPr>
              <w:t>124 934.40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2D524C" w14:textId="77777777" w:rsidR="0085202A" w:rsidRPr="00F245C5" w:rsidRDefault="0085202A" w:rsidP="005858D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BAF3E5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52B5A34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</w:t>
            </w:r>
            <w:r w:rsidRPr="0085202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B3057B4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I. Kryterium: Cena oferty - 60 punktów</w:t>
            </w:r>
          </w:p>
          <w:p w14:paraId="68A173EC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II. Warunki techniczne  - 35 punktów</w:t>
            </w:r>
          </w:p>
          <w:p w14:paraId="14E91548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III. Termin dostawy  - 5 punktów</w:t>
            </w:r>
          </w:p>
          <w:p w14:paraId="4CE217E3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18BB4A2A" w14:textId="77777777" w:rsidR="0085202A" w:rsidRPr="00F245C5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85202A" w14:paraId="48DBEF72" w14:textId="77777777" w:rsidTr="0085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3284" w14:textId="77777777" w:rsidR="0085202A" w:rsidRPr="00F245C5" w:rsidRDefault="0085202A" w:rsidP="005858D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5202A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5202A">
              <w:rPr>
                <w:rFonts w:ascii="Arial" w:hAnsi="Arial" w:cs="Arial"/>
              </w:rPr>
              <w:t>Pakiet  3 - Rękawice  diagnostyczne do procedur wysokiego ryzyka zakażeń</w:t>
            </w:r>
          </w:p>
          <w:p w14:paraId="5FF6C7BF" w14:textId="77777777" w:rsidR="0085202A" w:rsidRPr="00F245C5" w:rsidRDefault="0085202A" w:rsidP="005858D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5202A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85202A">
              <w:rPr>
                <w:rFonts w:ascii="Arial" w:hAnsi="Arial" w:cs="Arial"/>
                <w:b/>
              </w:rPr>
              <w:t>Group</w:t>
            </w:r>
            <w:proofErr w:type="spellEnd"/>
            <w:r w:rsidRPr="0085202A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1959C367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AA182B" w14:textId="77777777" w:rsidR="0085202A" w:rsidRPr="00F245C5" w:rsidRDefault="0085202A" w:rsidP="005858D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Zabrze</w:t>
            </w:r>
          </w:p>
          <w:p w14:paraId="4F6DE39D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5202A">
              <w:rPr>
                <w:rFonts w:ascii="Arial" w:hAnsi="Arial" w:cs="Arial"/>
                <w:b/>
              </w:rPr>
              <w:t>5 287.68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5C1EE81" w14:textId="77777777" w:rsidR="0085202A" w:rsidRPr="00F245C5" w:rsidRDefault="0085202A" w:rsidP="005858D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BE796FE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E9856BB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</w:t>
            </w:r>
            <w:r w:rsidRPr="0085202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5441035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I. Kryterium: Cena oferty - 60 punktów</w:t>
            </w:r>
          </w:p>
          <w:p w14:paraId="4F2EBE02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II. Warunki techniczne  - 35 punktów</w:t>
            </w:r>
          </w:p>
          <w:p w14:paraId="4F3C3D33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III. Termin dostawy  - 5 punktów</w:t>
            </w:r>
          </w:p>
          <w:p w14:paraId="5504ABA3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F396B73" w14:textId="77777777" w:rsidR="0085202A" w:rsidRPr="00F245C5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85202A" w14:paraId="579C7B03" w14:textId="77777777" w:rsidTr="0085202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CBFF" w14:textId="77777777" w:rsidR="0085202A" w:rsidRPr="00F245C5" w:rsidRDefault="0085202A" w:rsidP="005858D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5202A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5202A">
              <w:rPr>
                <w:rFonts w:ascii="Arial" w:hAnsi="Arial" w:cs="Arial"/>
              </w:rPr>
              <w:t>Pakiet 4 - Rękawice diagnostyczne winylowe</w:t>
            </w:r>
          </w:p>
          <w:p w14:paraId="4D07B879" w14:textId="77777777" w:rsidR="0085202A" w:rsidRPr="00F245C5" w:rsidRDefault="0085202A" w:rsidP="005858D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5202A">
              <w:rPr>
                <w:rFonts w:ascii="Arial" w:hAnsi="Arial" w:cs="Arial"/>
                <w:b/>
              </w:rPr>
              <w:t xml:space="preserve">Mercator </w:t>
            </w:r>
            <w:proofErr w:type="spellStart"/>
            <w:r w:rsidRPr="0085202A">
              <w:rPr>
                <w:rFonts w:ascii="Arial" w:hAnsi="Arial" w:cs="Arial"/>
                <w:b/>
              </w:rPr>
              <w:t>Medical</w:t>
            </w:r>
            <w:proofErr w:type="spellEnd"/>
            <w:r w:rsidRPr="0085202A">
              <w:rPr>
                <w:rFonts w:ascii="Arial" w:hAnsi="Arial" w:cs="Arial"/>
                <w:b/>
              </w:rPr>
              <w:t xml:space="preserve"> S.A.</w:t>
            </w:r>
          </w:p>
          <w:p w14:paraId="3C3CD4B2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Modrzejewskiej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B8893C" w14:textId="77777777" w:rsidR="0085202A" w:rsidRPr="00F245C5" w:rsidRDefault="0085202A" w:rsidP="005858D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5202A">
              <w:rPr>
                <w:rFonts w:ascii="Arial" w:hAnsi="Arial" w:cs="Arial"/>
                <w:bCs/>
              </w:rPr>
              <w:t>31-327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5202A">
              <w:rPr>
                <w:rFonts w:ascii="Arial" w:hAnsi="Arial" w:cs="Arial"/>
                <w:bCs/>
              </w:rPr>
              <w:t>Kraków</w:t>
            </w:r>
          </w:p>
          <w:p w14:paraId="36756ABC" w14:textId="77777777" w:rsidR="0085202A" w:rsidRPr="00F245C5" w:rsidRDefault="0085202A" w:rsidP="005858D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5202A">
              <w:rPr>
                <w:rFonts w:ascii="Arial" w:hAnsi="Arial" w:cs="Arial"/>
                <w:b/>
              </w:rPr>
              <w:t>1 451.52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18C8104" w14:textId="77777777" w:rsidR="0085202A" w:rsidRPr="00F245C5" w:rsidRDefault="0085202A" w:rsidP="005858D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3E64AD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2A8FBBD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</w:t>
            </w:r>
            <w:r w:rsidRPr="0085202A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7CE7905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I. Kryterium: Cena oferty - 60 punktów</w:t>
            </w:r>
          </w:p>
          <w:p w14:paraId="27059C4B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II. Warunki techniczne  - 35 punktów</w:t>
            </w:r>
          </w:p>
          <w:p w14:paraId="1D49BD2B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III. Termin dostawy  - 5 punktów</w:t>
            </w:r>
          </w:p>
          <w:p w14:paraId="30EADEE2" w14:textId="77777777" w:rsidR="0085202A" w:rsidRPr="0085202A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3D7549C9" w14:textId="77777777" w:rsidR="0085202A" w:rsidRPr="00F245C5" w:rsidRDefault="0085202A" w:rsidP="005858D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5202A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2927F783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2B2260CB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4F12C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8FA93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5A9B6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09DAF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5202A" w14:paraId="2F1B49AE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81985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1 - Rękawice chirurgiczne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7F1FC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6E7B353F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7B6B6E3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2E5D4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87B4CF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563024EB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1C4C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5202A" w14:paraId="4A437054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6949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2 - Rękawice diagnostyczne  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DD86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037C4CE1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29DF621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83824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D8E82FD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F43E971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8378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5202A" w14:paraId="10BFEDAD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2959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2 - Rękawice diagnostyczne  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0536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378C634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6B588DB5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14A45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- 59.83</w:t>
            </w:r>
          </w:p>
          <w:p w14:paraId="46CB1A19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8B51389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B6288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99,83</w:t>
            </w:r>
          </w:p>
        </w:tc>
      </w:tr>
      <w:tr w:rsidR="0085202A" w14:paraId="12E316CB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B966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 xml:space="preserve">Pakiet 2 - Rękawice diagnostyczne  </w:t>
            </w:r>
            <w:r w:rsidRPr="0085202A">
              <w:rPr>
                <w:rFonts w:ascii="Arial" w:hAnsi="Arial" w:cs="Arial"/>
                <w:sz w:val="22"/>
                <w:szCs w:val="22"/>
              </w:rPr>
              <w:lastRenderedPageBreak/>
              <w:t>nitrylowe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56B1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Abena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2A0BFEE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1BF0026D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D7E7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- 59.51</w:t>
            </w:r>
          </w:p>
          <w:p w14:paraId="65FC9D9F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737BB66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lastRenderedPageBreak/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FB58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lastRenderedPageBreak/>
              <w:t xml:space="preserve">  99,51</w:t>
            </w:r>
          </w:p>
        </w:tc>
      </w:tr>
      <w:tr w:rsidR="0085202A" w14:paraId="4A6AC3F4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E2996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 3 - Rękawice  diagnostyczne do procedur wysokiego ryzyka zakażeń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300A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645D396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FD3072C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E91D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2E9FE56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5CF0C5F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7E44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5202A" w14:paraId="342840D5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4BE4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 3 - Rękawice  diagnostyczne do procedur wysokiego ryzyka zakażeń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6B62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79AC4452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60C6070E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99B4C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- 54.60</w:t>
            </w:r>
          </w:p>
          <w:p w14:paraId="13978C14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7E58A19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FA8B6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94,60</w:t>
            </w:r>
          </w:p>
        </w:tc>
      </w:tr>
      <w:tr w:rsidR="0085202A" w14:paraId="2FB136B9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C08D1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4 - Rękawice diagnostyczne winylowe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00D0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Mercator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5A5AD898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Modrzejewskiej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6A341F6D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31-327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7B20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9CE755B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0791248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F0F0E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5202A" w14:paraId="25479DE4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D183F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4 - Rękawice diagnostyczne winylowe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7F5D7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ICS POLSKA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Z.Kotłowski,H.Kotłowska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CCF017C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Magnoliowa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0C78DDB9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81-198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Mosty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B65C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- 51.69</w:t>
            </w:r>
          </w:p>
          <w:p w14:paraId="6206AB15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34DE1F4B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51D8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91,69</w:t>
            </w:r>
          </w:p>
        </w:tc>
      </w:tr>
      <w:tr w:rsidR="0085202A" w14:paraId="3AE5E12F" w14:textId="77777777" w:rsidTr="0085202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062D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5202A">
              <w:rPr>
                <w:rFonts w:ascii="Arial" w:hAnsi="Arial" w:cs="Arial"/>
                <w:sz w:val="22"/>
                <w:szCs w:val="22"/>
              </w:rPr>
              <w:t>Pakiet 4 - Rękawice diagnostyczne winylowe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6B7BA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85202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37532A12" w14:textId="77777777" w:rsidR="0085202A" w:rsidRPr="007D7932" w:rsidRDefault="0085202A" w:rsidP="005858D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C81C3AB" w14:textId="77777777" w:rsidR="0085202A" w:rsidRPr="007D7932" w:rsidRDefault="0085202A" w:rsidP="005858D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5202A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C2367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1 - Cena - 33.94</w:t>
            </w:r>
          </w:p>
          <w:p w14:paraId="43270DAB" w14:textId="77777777" w:rsidR="0085202A" w:rsidRPr="0085202A" w:rsidRDefault="0085202A" w:rsidP="005858D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C443E80" w14:textId="77777777" w:rsidR="0085202A" w:rsidRPr="007D7932" w:rsidRDefault="0085202A" w:rsidP="005858D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851F" w14:textId="77777777" w:rsidR="0085202A" w:rsidRPr="007D7932" w:rsidRDefault="0085202A" w:rsidP="005858D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5202A">
              <w:rPr>
                <w:rFonts w:ascii="Arial" w:hAnsi="Arial" w:cs="Arial"/>
                <w:sz w:val="22"/>
                <w:szCs w:val="22"/>
              </w:rPr>
              <w:t xml:space="preserve">  73,94</w:t>
            </w:r>
          </w:p>
        </w:tc>
      </w:tr>
    </w:tbl>
    <w:p w14:paraId="1FFCA9B5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3B07523B" w14:textId="2C18C38E" w:rsidR="008642B3" w:rsidRDefault="007372B3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6AC30B6D" w14:textId="69B67988" w:rsidR="007372B3" w:rsidRPr="00B36EDA" w:rsidRDefault="007372B3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737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A001F" w14:textId="77777777" w:rsidR="00140DC6" w:rsidRDefault="00140DC6">
      <w:r>
        <w:separator/>
      </w:r>
    </w:p>
  </w:endnote>
  <w:endnote w:type="continuationSeparator" w:id="0">
    <w:p w14:paraId="3FB9F945" w14:textId="77777777" w:rsidR="00140DC6" w:rsidRDefault="00140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69C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8C7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F70AD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0AB4EB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45CA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81642" w14:textId="77777777" w:rsidR="00140DC6" w:rsidRDefault="00140DC6">
      <w:r>
        <w:separator/>
      </w:r>
    </w:p>
  </w:footnote>
  <w:footnote w:type="continuationSeparator" w:id="0">
    <w:p w14:paraId="23510138" w14:textId="77777777" w:rsidR="00140DC6" w:rsidRDefault="00140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09A9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1A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73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DC6"/>
    <w:rsid w:val="00022322"/>
    <w:rsid w:val="00042497"/>
    <w:rsid w:val="000C1E6F"/>
    <w:rsid w:val="000E4E56"/>
    <w:rsid w:val="00140DC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72B3"/>
    <w:rsid w:val="00756CDA"/>
    <w:rsid w:val="007E2ACC"/>
    <w:rsid w:val="007E68C5"/>
    <w:rsid w:val="00832144"/>
    <w:rsid w:val="00836DAF"/>
    <w:rsid w:val="0085202A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DE6095"/>
  <w15:chartTrackingRefBased/>
  <w15:docId w15:val="{52F3B94E-92E3-4CDA-B809-AEA6DD948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920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2025-02-24T06:54:00Z</dcterms:created>
  <dcterms:modified xsi:type="dcterms:W3CDTF">2025-02-24T06:54:00Z</dcterms:modified>
</cp:coreProperties>
</file>