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878" w:rsidRPr="00BB41D0" w:rsidRDefault="00011878" w:rsidP="00011878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011878" w:rsidRPr="00BB41D0" w:rsidRDefault="00011878" w:rsidP="00011878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011878" w:rsidRPr="00BB41D0" w:rsidRDefault="00011878" w:rsidP="0001187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011878" w:rsidRPr="00BB41D0" w:rsidRDefault="00011878" w:rsidP="00011878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7E068E">
        <w:rPr>
          <w:sz w:val="24"/>
          <w:szCs w:val="24"/>
        </w:rPr>
        <w:t>25</w:t>
      </w:r>
      <w:r>
        <w:rPr>
          <w:sz w:val="24"/>
          <w:szCs w:val="24"/>
        </w:rPr>
        <w:t>.02.2025 r.</w:t>
      </w:r>
    </w:p>
    <w:p w:rsidR="00011878" w:rsidRPr="003F69B9" w:rsidRDefault="00011878" w:rsidP="00011878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7E068E">
        <w:rPr>
          <w:b/>
          <w:sz w:val="24"/>
          <w:szCs w:val="24"/>
        </w:rPr>
        <w:t>4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5</w:t>
      </w:r>
      <w:r w:rsidRPr="003F69B9">
        <w:rPr>
          <w:sz w:val="22"/>
          <w:szCs w:val="22"/>
        </w:rPr>
        <w:tab/>
        <w:t xml:space="preserve"> </w:t>
      </w:r>
    </w:p>
    <w:p w:rsidR="00011878" w:rsidRPr="00CF07CB" w:rsidRDefault="00011878" w:rsidP="000118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AF4E0A" w:rsidRPr="007702C8" w:rsidRDefault="00AF4E0A" w:rsidP="000118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011878" w:rsidRPr="00A80738" w:rsidRDefault="00011878" w:rsidP="000118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011878" w:rsidRPr="00BB18D2" w:rsidRDefault="00011878" w:rsidP="0001187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011878" w:rsidRDefault="00011878" w:rsidP="00011878">
      <w:pPr>
        <w:jc w:val="both"/>
        <w:rPr>
          <w:bCs/>
          <w:i/>
          <w:sz w:val="24"/>
          <w:szCs w:val="24"/>
        </w:rPr>
      </w:pPr>
    </w:p>
    <w:p w:rsidR="00011878" w:rsidRPr="0009616C" w:rsidRDefault="00011878" w:rsidP="00011878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011878" w:rsidRPr="0009616C" w:rsidRDefault="00011878" w:rsidP="00011878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011878" w:rsidRPr="0009616C" w:rsidRDefault="00011878" w:rsidP="00011878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011878" w:rsidRPr="00B300B0" w:rsidRDefault="00011878" w:rsidP="00011878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AD369D" w:rsidRPr="00BD0D8C">
        <w:rPr>
          <w:b/>
          <w:bCs/>
          <w:szCs w:val="24"/>
        </w:rPr>
        <w:t>Dostawa rękawic diagnostycznych i chirurgicznych</w:t>
      </w:r>
      <w:r w:rsidRPr="00B300B0">
        <w:rPr>
          <w:b/>
          <w:szCs w:val="24"/>
        </w:rPr>
        <w:t>”</w:t>
      </w:r>
    </w:p>
    <w:p w:rsidR="00011878" w:rsidRPr="00B300B0" w:rsidRDefault="00011878" w:rsidP="00011878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0</w:t>
      </w:r>
      <w:r w:rsidR="00AD369D">
        <w:rPr>
          <w:b/>
          <w:szCs w:val="24"/>
        </w:rPr>
        <w:t>4</w:t>
      </w:r>
      <w:r w:rsidRPr="00B300B0">
        <w:rPr>
          <w:b/>
          <w:szCs w:val="24"/>
        </w:rPr>
        <w:t>/P/202</w:t>
      </w:r>
      <w:r>
        <w:rPr>
          <w:b/>
          <w:szCs w:val="24"/>
        </w:rPr>
        <w:t>5</w:t>
      </w:r>
    </w:p>
    <w:p w:rsidR="00011878" w:rsidRPr="00B300B0" w:rsidRDefault="00011878" w:rsidP="00011878">
      <w:pPr>
        <w:jc w:val="both"/>
        <w:rPr>
          <w:b/>
          <w:sz w:val="16"/>
          <w:szCs w:val="16"/>
        </w:rPr>
      </w:pPr>
    </w:p>
    <w:p w:rsidR="00011878" w:rsidRPr="00CE306D" w:rsidRDefault="00011878" w:rsidP="00011878">
      <w:pPr>
        <w:jc w:val="both"/>
        <w:rPr>
          <w:sz w:val="16"/>
          <w:szCs w:val="16"/>
        </w:rPr>
      </w:pPr>
    </w:p>
    <w:p w:rsidR="00011878" w:rsidRPr="00BB41D0" w:rsidRDefault="00011878" w:rsidP="0001187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 xml:space="preserve">r. </w:t>
      </w:r>
      <w:r w:rsidR="00AD369D">
        <w:rPr>
          <w:bCs/>
          <w:sz w:val="24"/>
          <w:szCs w:val="24"/>
        </w:rPr>
        <w:t xml:space="preserve">– </w:t>
      </w:r>
      <w:r w:rsidRPr="00BB41D0">
        <w:rPr>
          <w:bCs/>
          <w:sz w:val="24"/>
          <w:szCs w:val="24"/>
        </w:rPr>
        <w:t>Prawo</w:t>
      </w:r>
      <w:r w:rsidR="00AD369D"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 xml:space="preserve"> zamówień publicznych</w:t>
      </w:r>
      <w:r w:rsidRPr="00BB41D0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 xml:space="preserve">Dz. U. </w:t>
      </w:r>
      <w:r>
        <w:rPr>
          <w:sz w:val="24"/>
          <w:szCs w:val="24"/>
        </w:rPr>
        <w:t xml:space="preserve">z </w:t>
      </w:r>
      <w:r w:rsidRPr="00BB41D0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011878" w:rsidRPr="00BB41D0" w:rsidRDefault="00011878" w:rsidP="00011878">
      <w:pPr>
        <w:jc w:val="both"/>
        <w:rPr>
          <w:sz w:val="24"/>
          <w:szCs w:val="24"/>
        </w:rPr>
      </w:pPr>
    </w:p>
    <w:p w:rsidR="00011878" w:rsidRDefault="00011878" w:rsidP="0001187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AD369D">
        <w:rPr>
          <w:b/>
          <w:sz w:val="24"/>
          <w:szCs w:val="24"/>
        </w:rPr>
        <w:t>25</w:t>
      </w:r>
      <w:r>
        <w:rPr>
          <w:b/>
          <w:sz w:val="24"/>
          <w:szCs w:val="24"/>
        </w:rPr>
        <w:t>.02.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5 r.</w:t>
      </w:r>
      <w:r w:rsidRPr="00BB41D0">
        <w:rPr>
          <w:b/>
          <w:sz w:val="24"/>
          <w:szCs w:val="24"/>
        </w:rPr>
        <w:t xml:space="preserve"> o godz. 10:</w:t>
      </w:r>
      <w:r>
        <w:rPr>
          <w:b/>
          <w:sz w:val="24"/>
          <w:szCs w:val="24"/>
        </w:rPr>
        <w:t>30</w:t>
      </w:r>
      <w:r w:rsidRPr="00BB41D0">
        <w:rPr>
          <w:sz w:val="24"/>
          <w:szCs w:val="24"/>
        </w:rPr>
        <w:t>, otwarte zostały oferty następujących Wykonawców:</w:t>
      </w:r>
    </w:p>
    <w:p w:rsidR="00AD369D" w:rsidRDefault="00AD369D" w:rsidP="00011878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4111"/>
        <w:gridCol w:w="2409"/>
      </w:tblGrid>
      <w:tr w:rsidR="006B27ED" w:rsidRPr="00BB547B" w:rsidTr="00275F1B">
        <w:tc>
          <w:tcPr>
            <w:tcW w:w="1276" w:type="dxa"/>
            <w:shd w:val="clear" w:color="auto" w:fill="F2F2F2"/>
            <w:vAlign w:val="center"/>
          </w:tcPr>
          <w:p w:rsidR="006B27ED" w:rsidRPr="00AD369D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Oferta n</w:t>
            </w:r>
            <w:r w:rsidR="006B27ED" w:rsidRPr="00AD369D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D369D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Część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6B27ED" w:rsidRPr="00AD369D" w:rsidRDefault="00AD369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Nazwa i adres W</w:t>
            </w:r>
            <w:r w:rsidR="006B27ED" w:rsidRPr="00AD369D">
              <w:rPr>
                <w:sz w:val="24"/>
                <w:szCs w:val="24"/>
              </w:rPr>
              <w:t>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:rsidR="006B27ED" w:rsidRPr="00AD369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Cena oferty</w:t>
            </w:r>
            <w:r w:rsidR="00AD369D" w:rsidRPr="00AD369D">
              <w:rPr>
                <w:sz w:val="24"/>
                <w:szCs w:val="24"/>
              </w:rPr>
              <w:t xml:space="preserve"> brutto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DF0E5B" w:rsidRPr="00AD369D" w:rsidRDefault="00DF0E5B" w:rsidP="00C30BE4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ANMAR S</w:t>
            </w:r>
            <w:r w:rsidR="0088261D">
              <w:rPr>
                <w:sz w:val="24"/>
                <w:szCs w:val="24"/>
              </w:rPr>
              <w:t>p</w:t>
            </w:r>
            <w:r w:rsidRPr="00AD369D">
              <w:rPr>
                <w:sz w:val="24"/>
                <w:szCs w:val="24"/>
              </w:rPr>
              <w:t>.</w:t>
            </w:r>
            <w:r w:rsidR="0088261D">
              <w:rPr>
                <w:sz w:val="24"/>
                <w:szCs w:val="24"/>
              </w:rPr>
              <w:t xml:space="preserve"> z o.o.</w:t>
            </w:r>
          </w:p>
          <w:p w:rsidR="00DF0E5B" w:rsidRDefault="00DF0E5B" w:rsidP="00010219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Strefowa 22</w:t>
            </w:r>
            <w:r w:rsidR="00010219"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43-100 Tychy</w:t>
            </w:r>
          </w:p>
          <w:p w:rsidR="00010219" w:rsidRPr="00AD369D" w:rsidRDefault="00010219" w:rsidP="00010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6462538085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46 526.40 zł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DF0E5B" w:rsidRPr="00AD369D" w:rsidRDefault="00DF0E5B" w:rsidP="00C30BE4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ABENA Polska Sp. z o.o.</w:t>
            </w:r>
          </w:p>
          <w:p w:rsidR="00DF0E5B" w:rsidRDefault="00DF0E5B" w:rsidP="00275F1B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Nowa 15</w:t>
            </w:r>
            <w:r w:rsidR="00781EF7">
              <w:rPr>
                <w:sz w:val="24"/>
                <w:szCs w:val="24"/>
              </w:rPr>
              <w:t>, Łozienica</w:t>
            </w:r>
            <w:r w:rsidR="00275F1B"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72-100 Goleniów</w:t>
            </w:r>
          </w:p>
          <w:p w:rsidR="00275F1B" w:rsidRPr="00AD369D" w:rsidRDefault="00275F1B" w:rsidP="00275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9552128719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39 312.00 zł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DF0E5B" w:rsidRPr="00AD369D" w:rsidRDefault="00DF0E5B" w:rsidP="00C30BE4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SKAMEX S. A.</w:t>
            </w:r>
          </w:p>
          <w:p w:rsidR="00DF0E5B" w:rsidRDefault="00DF0E5B" w:rsidP="00275F1B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Częstochowska 38/52</w:t>
            </w:r>
            <w:r w:rsidR="00275F1B"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93-121 Łódź</w:t>
            </w:r>
          </w:p>
          <w:p w:rsidR="00275F1B" w:rsidRPr="00AD369D" w:rsidRDefault="00275F1B" w:rsidP="00275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5542980836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45 900.00 zł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275F1B" w:rsidRPr="00AD369D" w:rsidRDefault="00275F1B" w:rsidP="00275F1B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SKAMEX S. A.</w:t>
            </w:r>
          </w:p>
          <w:p w:rsidR="00275F1B" w:rsidRDefault="00275F1B" w:rsidP="00275F1B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Częstochowska 38/52</w:t>
            </w:r>
            <w:r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93-121 Łódź</w:t>
            </w:r>
          </w:p>
          <w:p w:rsidR="00DF0E5B" w:rsidRPr="00AD369D" w:rsidRDefault="00275F1B" w:rsidP="00275F1B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5542980836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5 400.00 zł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275F1B" w:rsidRPr="00AD369D" w:rsidRDefault="00275F1B" w:rsidP="00275F1B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SKAMEX S. A.</w:t>
            </w:r>
          </w:p>
          <w:p w:rsidR="00275F1B" w:rsidRDefault="00275F1B" w:rsidP="00275F1B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Częstochowska 38/52</w:t>
            </w:r>
            <w:r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93-121 Łódź</w:t>
            </w:r>
          </w:p>
          <w:p w:rsidR="0088261D" w:rsidRPr="00AD369D" w:rsidRDefault="00275F1B" w:rsidP="00275F1B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5542980836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18 144.00 zł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DF0E5B" w:rsidRPr="00AD369D" w:rsidRDefault="00DF0E5B" w:rsidP="00C30BE4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ZARYS International Group Sp. z o.o. Sp. K.</w:t>
            </w:r>
          </w:p>
          <w:p w:rsidR="00DF0E5B" w:rsidRDefault="00DF0E5B" w:rsidP="00275F1B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Pod Borem 18</w:t>
            </w:r>
            <w:r w:rsidR="00275F1B"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41-808 Zabrze</w:t>
            </w:r>
          </w:p>
          <w:p w:rsidR="00AF4E0A" w:rsidRPr="00AD369D" w:rsidRDefault="00AF4E0A" w:rsidP="00AF4E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38 718.00 zł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AF4E0A" w:rsidRPr="00AD369D" w:rsidRDefault="00AF4E0A" w:rsidP="00AF4E0A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ZARYS International Group Sp. z o.o. Sp. K.</w:t>
            </w:r>
          </w:p>
          <w:p w:rsidR="00AF4E0A" w:rsidRDefault="00AF4E0A" w:rsidP="00AF4E0A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41-808 Zabrze</w:t>
            </w:r>
          </w:p>
          <w:p w:rsidR="00DF0E5B" w:rsidRPr="00AD369D" w:rsidRDefault="00AF4E0A" w:rsidP="00AF4E0A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5 354.10 zł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AF4E0A" w:rsidRPr="00AD369D" w:rsidRDefault="00AF4E0A" w:rsidP="00AF4E0A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ZARYS International Group Sp. z o.o. Sp. K.</w:t>
            </w:r>
          </w:p>
          <w:p w:rsidR="00AF4E0A" w:rsidRDefault="00AF4E0A" w:rsidP="00AF4E0A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41-808 Zabrze</w:t>
            </w:r>
          </w:p>
          <w:p w:rsidR="00DF0E5B" w:rsidRPr="00AD369D" w:rsidRDefault="00AF4E0A" w:rsidP="00AF4E0A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15 552.00 zł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DF0E5B" w:rsidRPr="00AD369D" w:rsidRDefault="00DF0E5B" w:rsidP="00C30BE4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MERCATOR MEDICAL S.A.</w:t>
            </w:r>
          </w:p>
          <w:p w:rsidR="00DF0E5B" w:rsidRDefault="00DF0E5B" w:rsidP="00B816E8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H.</w:t>
            </w:r>
            <w:r w:rsidR="00B816E8">
              <w:rPr>
                <w:sz w:val="24"/>
                <w:szCs w:val="24"/>
              </w:rPr>
              <w:t xml:space="preserve"> </w:t>
            </w:r>
            <w:r w:rsidRPr="00AD369D">
              <w:rPr>
                <w:sz w:val="24"/>
                <w:szCs w:val="24"/>
              </w:rPr>
              <w:t>Modrzejewskiej 30</w:t>
            </w:r>
            <w:r w:rsidR="00B816E8"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31-327 Kraków</w:t>
            </w:r>
          </w:p>
          <w:p w:rsidR="00B816E8" w:rsidRPr="00AD369D" w:rsidRDefault="00B816E8" w:rsidP="00B816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6771036424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38 772.00 zł</w:t>
            </w:r>
          </w:p>
        </w:tc>
      </w:tr>
      <w:tr w:rsidR="00DF0E5B" w:rsidRPr="00BB547B" w:rsidTr="00275F1B"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B816E8" w:rsidRPr="00AD369D" w:rsidRDefault="00B816E8" w:rsidP="00B816E8">
            <w:pPr>
              <w:spacing w:before="80" w:after="40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MERCATOR MEDICAL S.A.</w:t>
            </w:r>
          </w:p>
          <w:p w:rsidR="00B816E8" w:rsidRDefault="00B816E8" w:rsidP="00B816E8">
            <w:pPr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H.</w:t>
            </w:r>
            <w:r>
              <w:rPr>
                <w:sz w:val="24"/>
                <w:szCs w:val="24"/>
              </w:rPr>
              <w:t xml:space="preserve"> </w:t>
            </w:r>
            <w:r w:rsidRPr="00AD369D">
              <w:rPr>
                <w:sz w:val="24"/>
                <w:szCs w:val="24"/>
              </w:rPr>
              <w:t>Modrzejewskiej 30</w:t>
            </w:r>
            <w:r>
              <w:rPr>
                <w:sz w:val="24"/>
                <w:szCs w:val="24"/>
              </w:rPr>
              <w:t xml:space="preserve">, </w:t>
            </w:r>
            <w:r w:rsidRPr="00AD369D">
              <w:rPr>
                <w:sz w:val="24"/>
                <w:szCs w:val="24"/>
              </w:rPr>
              <w:t>31-327 Kraków</w:t>
            </w:r>
          </w:p>
          <w:p w:rsidR="00DF0E5B" w:rsidRPr="00AD369D" w:rsidRDefault="00B816E8" w:rsidP="00B816E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6771036424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F0E5B" w:rsidRPr="00AD369D" w:rsidRDefault="00DF0E5B" w:rsidP="00C30B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D369D">
              <w:rPr>
                <w:sz w:val="24"/>
                <w:szCs w:val="24"/>
              </w:rPr>
              <w:t>5 192.10 zł</w:t>
            </w:r>
          </w:p>
        </w:tc>
      </w:tr>
      <w:bookmarkEnd w:id="0"/>
    </w:tbl>
    <w:p w:rsidR="00E14892" w:rsidRDefault="00E14892" w:rsidP="00E14892">
      <w:pPr>
        <w:jc w:val="right"/>
        <w:rPr>
          <w:i/>
          <w:sz w:val="24"/>
          <w:szCs w:val="24"/>
        </w:rPr>
      </w:pPr>
    </w:p>
    <w:p w:rsidR="00E14892" w:rsidRDefault="00E14892" w:rsidP="00E14892">
      <w:pPr>
        <w:jc w:val="right"/>
        <w:rPr>
          <w:i/>
          <w:sz w:val="24"/>
          <w:szCs w:val="24"/>
        </w:rPr>
      </w:pPr>
    </w:p>
    <w:p w:rsidR="00E14892" w:rsidRDefault="00E14892" w:rsidP="00E14892">
      <w:pPr>
        <w:jc w:val="right"/>
        <w:rPr>
          <w:i/>
          <w:sz w:val="24"/>
          <w:szCs w:val="24"/>
        </w:rPr>
      </w:pPr>
    </w:p>
    <w:p w:rsidR="00E14892" w:rsidRDefault="00E14892" w:rsidP="00E1489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E14892" w:rsidRDefault="00E14892" w:rsidP="00E14892">
      <w:pPr>
        <w:jc w:val="right"/>
        <w:rPr>
          <w:i/>
          <w:sz w:val="24"/>
          <w:szCs w:val="24"/>
        </w:rPr>
      </w:pPr>
    </w:p>
    <w:p w:rsidR="00E14892" w:rsidRDefault="00E14892" w:rsidP="00E1489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236D3" w:rsidRPr="00BB547B" w:rsidRDefault="00E14892" w:rsidP="00E1489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sectPr w:rsidR="00C236D3" w:rsidRPr="00BB547B" w:rsidSect="007E068E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BBA" w:rsidRDefault="00761BBA">
      <w:r>
        <w:separator/>
      </w:r>
    </w:p>
  </w:endnote>
  <w:endnote w:type="continuationSeparator" w:id="0">
    <w:p w:rsidR="00761BBA" w:rsidRDefault="00761B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D32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CD328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CD328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CD328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14892">
      <w:rPr>
        <w:rFonts w:ascii="Arial" w:eastAsia="Calibri" w:hAnsi="Arial"/>
        <w:noProof/>
        <w:sz w:val="18"/>
        <w:szCs w:val="18"/>
        <w:lang w:eastAsia="en-US"/>
      </w:rPr>
      <w:t>1</w:t>
    </w:r>
    <w:r w:rsidR="00CD3280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CD328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CD328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14892">
      <w:rPr>
        <w:rFonts w:ascii="Arial" w:eastAsia="Calibri" w:hAnsi="Arial"/>
        <w:noProof/>
        <w:sz w:val="18"/>
        <w:szCs w:val="18"/>
        <w:lang w:eastAsia="en-US"/>
      </w:rPr>
      <w:t>2</w:t>
    </w:r>
    <w:r w:rsidR="00CD3280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D328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D3280">
      <w:rPr>
        <w:rStyle w:val="Numerstrony"/>
      </w:rPr>
      <w:fldChar w:fldCharType="separate"/>
    </w:r>
    <w:r>
      <w:rPr>
        <w:rStyle w:val="Numerstrony"/>
        <w:noProof/>
      </w:rPr>
      <w:t>1</w:t>
    </w:r>
    <w:r w:rsidR="00CD3280">
      <w:rPr>
        <w:rStyle w:val="Numerstrony"/>
      </w:rPr>
      <w:fldChar w:fldCharType="end"/>
    </w:r>
    <w:r>
      <w:rPr>
        <w:rStyle w:val="Numerstrony"/>
      </w:rPr>
      <w:t>/</w:t>
    </w:r>
    <w:r w:rsidR="00CD328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D3280">
      <w:rPr>
        <w:rStyle w:val="Numerstrony"/>
      </w:rPr>
      <w:fldChar w:fldCharType="separate"/>
    </w:r>
    <w:r w:rsidR="00E14892">
      <w:rPr>
        <w:rStyle w:val="Numerstrony"/>
        <w:noProof/>
      </w:rPr>
      <w:t>2</w:t>
    </w:r>
    <w:r w:rsidR="00CD328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BBA" w:rsidRDefault="00761BBA">
      <w:r>
        <w:separator/>
      </w:r>
    </w:p>
  </w:footnote>
  <w:footnote w:type="continuationSeparator" w:id="0">
    <w:p w:rsidR="00761BBA" w:rsidRDefault="00761B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E5B" w:rsidRDefault="00CD328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0E5B"/>
    <w:rsid w:val="00007727"/>
    <w:rsid w:val="00010219"/>
    <w:rsid w:val="00011878"/>
    <w:rsid w:val="00017720"/>
    <w:rsid w:val="00035488"/>
    <w:rsid w:val="000567F8"/>
    <w:rsid w:val="000D7F25"/>
    <w:rsid w:val="000E00E5"/>
    <w:rsid w:val="00173B20"/>
    <w:rsid w:val="001C69FF"/>
    <w:rsid w:val="0023318D"/>
    <w:rsid w:val="00275F1B"/>
    <w:rsid w:val="003B0F26"/>
    <w:rsid w:val="003D72FD"/>
    <w:rsid w:val="00423179"/>
    <w:rsid w:val="00490DC0"/>
    <w:rsid w:val="00493F8C"/>
    <w:rsid w:val="004C7E9B"/>
    <w:rsid w:val="005614F2"/>
    <w:rsid w:val="00577BC6"/>
    <w:rsid w:val="005A632E"/>
    <w:rsid w:val="00615D41"/>
    <w:rsid w:val="0069085C"/>
    <w:rsid w:val="006B27ED"/>
    <w:rsid w:val="00761BBA"/>
    <w:rsid w:val="00781EF7"/>
    <w:rsid w:val="007E068E"/>
    <w:rsid w:val="00843263"/>
    <w:rsid w:val="00861E75"/>
    <w:rsid w:val="0088261D"/>
    <w:rsid w:val="00945252"/>
    <w:rsid w:val="00965A0E"/>
    <w:rsid w:val="00986737"/>
    <w:rsid w:val="009D19BD"/>
    <w:rsid w:val="009F189D"/>
    <w:rsid w:val="00A80738"/>
    <w:rsid w:val="00AD369D"/>
    <w:rsid w:val="00AF4E0A"/>
    <w:rsid w:val="00B04195"/>
    <w:rsid w:val="00B816E8"/>
    <w:rsid w:val="00BA20E2"/>
    <w:rsid w:val="00BB547B"/>
    <w:rsid w:val="00C236D3"/>
    <w:rsid w:val="00C659E2"/>
    <w:rsid w:val="00C82837"/>
    <w:rsid w:val="00CA3D66"/>
    <w:rsid w:val="00CB0802"/>
    <w:rsid w:val="00CD3280"/>
    <w:rsid w:val="00D665F5"/>
    <w:rsid w:val="00D7128F"/>
    <w:rsid w:val="00DF0E5B"/>
    <w:rsid w:val="00E1489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11878"/>
  </w:style>
  <w:style w:type="character" w:customStyle="1" w:styleId="TekstpodstawowywcityZnak">
    <w:name w:val="Tekst podstawowy wcięty Znak"/>
    <w:basedOn w:val="Domylnaczcionkaakapitu"/>
    <w:link w:val="Tekstpodstawowywcity"/>
    <w:rsid w:val="0001187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2025-02-25T11:38:00Z</cp:lastPrinted>
  <dcterms:created xsi:type="dcterms:W3CDTF">2025-02-25T11:38:00Z</dcterms:created>
  <dcterms:modified xsi:type="dcterms:W3CDTF">2025-02-25T11:38:00Z</dcterms:modified>
</cp:coreProperties>
</file>