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D86319" w14:textId="77777777" w:rsidR="00B36EDA" w:rsidRPr="00353FDC" w:rsidRDefault="00417497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bookmarkStart w:id="1" w:name="_Hlk191466877"/>
      <w:r w:rsidRPr="00417497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417497">
        <w:rPr>
          <w:rFonts w:ascii="Arial" w:hAnsi="Arial" w:cs="Arial"/>
        </w:rPr>
        <w:t>2025-02-26</w:t>
      </w:r>
    </w:p>
    <w:p w14:paraId="2E5EADF8" w14:textId="77777777" w:rsidR="00B36EDA" w:rsidRPr="00353FDC" w:rsidRDefault="00417497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417497">
        <w:rPr>
          <w:rFonts w:ascii="Arial" w:hAnsi="Arial" w:cs="Arial"/>
          <w:b/>
          <w:bCs/>
        </w:rPr>
        <w:t>Samodzielny Publiczny Zespół Opieki Zdrowotnej w Kolbuszowej</w:t>
      </w:r>
    </w:p>
    <w:p w14:paraId="0144CE8D" w14:textId="77777777" w:rsidR="00B36EDA" w:rsidRPr="00353FDC" w:rsidRDefault="00417497" w:rsidP="00B36EDA">
      <w:pPr>
        <w:spacing w:line="360" w:lineRule="auto"/>
        <w:ind w:right="3969"/>
        <w:rPr>
          <w:rFonts w:ascii="Arial" w:hAnsi="Arial" w:cs="Arial"/>
        </w:rPr>
      </w:pPr>
      <w:r w:rsidRPr="00417497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417497">
        <w:rPr>
          <w:rFonts w:ascii="Arial" w:hAnsi="Arial" w:cs="Arial"/>
        </w:rPr>
        <w:t>4</w:t>
      </w:r>
    </w:p>
    <w:p w14:paraId="47B4A754" w14:textId="77777777" w:rsidR="00B36EDA" w:rsidRPr="00353FDC" w:rsidRDefault="00417497" w:rsidP="00B36EDA">
      <w:pPr>
        <w:ind w:right="3969"/>
        <w:rPr>
          <w:rFonts w:ascii="Arial" w:hAnsi="Arial" w:cs="Arial"/>
        </w:rPr>
      </w:pPr>
      <w:r w:rsidRPr="00417497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417497">
        <w:rPr>
          <w:rFonts w:ascii="Arial" w:hAnsi="Arial" w:cs="Arial"/>
        </w:rPr>
        <w:t>Kolbuszowa</w:t>
      </w:r>
    </w:p>
    <w:p w14:paraId="78840C84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CE128CC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4E71C42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0F35CE54" w14:textId="77777777" w:rsidTr="00B36EDA">
        <w:tc>
          <w:tcPr>
            <w:tcW w:w="9923" w:type="dxa"/>
            <w:shd w:val="clear" w:color="auto" w:fill="F2F2F2"/>
            <w:hideMark/>
          </w:tcPr>
          <w:p w14:paraId="1133FD73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28EE6B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E3929CF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1205B402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7BE4D47A" w14:textId="77777777" w:rsidTr="00B36EDA">
        <w:tc>
          <w:tcPr>
            <w:tcW w:w="2269" w:type="dxa"/>
            <w:shd w:val="clear" w:color="auto" w:fill="auto"/>
          </w:tcPr>
          <w:p w14:paraId="7FD760FA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04B05621" w14:textId="77777777" w:rsidR="00B36EDA" w:rsidRPr="00D749C9" w:rsidRDefault="00417497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749C9">
              <w:rPr>
                <w:rFonts w:ascii="Arial" w:hAnsi="Arial" w:cs="Arial"/>
                <w:b/>
              </w:rPr>
              <w:t>Dostawa materiałów eksploatacyjnych do prowadzenia ciągłej terapii nerko zastępczej oraz przyrządów i akcesoriów  jednorazowego użytku do anestezji  i resuscytacji - 8 pakietów</w:t>
            </w:r>
          </w:p>
        </w:tc>
      </w:tr>
      <w:tr w:rsidR="00417497" w:rsidRPr="00353FDC" w14:paraId="0ED6BC1E" w14:textId="77777777" w:rsidTr="00EC008E">
        <w:tc>
          <w:tcPr>
            <w:tcW w:w="2269" w:type="dxa"/>
            <w:shd w:val="clear" w:color="auto" w:fill="auto"/>
          </w:tcPr>
          <w:p w14:paraId="14B837C5" w14:textId="77777777" w:rsidR="00417497" w:rsidRPr="00353FDC" w:rsidRDefault="00417497" w:rsidP="00EC00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7A404652" w14:textId="77777777" w:rsidR="00417497" w:rsidRPr="00D749C9" w:rsidRDefault="00417497" w:rsidP="00EC00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D749C9">
              <w:rPr>
                <w:rFonts w:ascii="Arial" w:hAnsi="Arial" w:cs="Arial"/>
                <w:b/>
              </w:rPr>
              <w:t>Eap-2412/4/25/M</w:t>
            </w:r>
          </w:p>
        </w:tc>
      </w:tr>
    </w:tbl>
    <w:p w14:paraId="5EFB75FB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FEA0907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417497" w:rsidRPr="00417497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417497" w:rsidRPr="00417497">
        <w:rPr>
          <w:rFonts w:ascii="Arial" w:hAnsi="Arial" w:cs="Arial"/>
        </w:rPr>
        <w:t>(</w:t>
      </w:r>
      <w:proofErr w:type="spellStart"/>
      <w:r w:rsidR="00417497" w:rsidRPr="00417497">
        <w:rPr>
          <w:rFonts w:ascii="Arial" w:hAnsi="Arial" w:cs="Arial"/>
        </w:rPr>
        <w:t>t.j</w:t>
      </w:r>
      <w:proofErr w:type="spellEnd"/>
      <w:r w:rsidR="00417497" w:rsidRPr="00417497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17497" w:rsidRPr="00D749C9" w14:paraId="13EA7B88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95280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1 - Cewniki dializacyjne</w:t>
            </w:r>
          </w:p>
          <w:p w14:paraId="638E9CD7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FRESENIUS MEDICAL CARE POLSKA</w:t>
            </w:r>
          </w:p>
          <w:p w14:paraId="7123C19D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UL. KRZYWA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13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03C7A6A4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60-118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1D5085C5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8 910.00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3528A624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737A892B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3EED2B82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2BAB01DB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5A72EA0D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0589D71B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140DED3F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75533378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417497" w:rsidRPr="00D749C9" w14:paraId="319C1C80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1CA7A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2 - Akcesoria do terapii nerko zastępczej</w:t>
            </w:r>
          </w:p>
          <w:p w14:paraId="65117B64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FRESENIUS MEDICAL CARE POLSKA</w:t>
            </w:r>
          </w:p>
          <w:p w14:paraId="6AB799B2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UL. KRZYWA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13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209030DC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60-118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56AF30AD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34 938.00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19EB4500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71C2D6E8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5ABB6E2D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637EA3C4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0C5D73DE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7832C112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4E25BCEF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18CDFE29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417497" w:rsidRPr="00D749C9" w14:paraId="20C57A0E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176B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3 - Płyny do terapii nerko zastępczej</w:t>
            </w:r>
          </w:p>
          <w:p w14:paraId="4AD53132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FRESENIUS MEDICAL CARE POLSKA</w:t>
            </w:r>
          </w:p>
          <w:p w14:paraId="6FCD3662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UL. KRZYWA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13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2EAC4B08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60-118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22C74E72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156 816.00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53192B67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07A2ECE8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106735A2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628147EA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14B0C177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5BFAA375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395DA64E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8C1E044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417497" w:rsidRPr="00D749C9" w14:paraId="0B37F58F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82D66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4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4 - Przyrządy  i aparaty  jednorazowego użytku do anestezji  i resuscytacji.</w:t>
            </w:r>
          </w:p>
          <w:p w14:paraId="30227261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AKME </w:t>
            </w:r>
            <w:proofErr w:type="spellStart"/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Pałejko</w:t>
            </w:r>
            <w:proofErr w:type="spellEnd"/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Spółka jawna</w:t>
            </w:r>
          </w:p>
          <w:p w14:paraId="348AC24A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POLONEZA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89B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4A4C5C8F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02-826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WARSZAWA</w:t>
            </w:r>
          </w:p>
          <w:p w14:paraId="6E87C552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131 095.80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69A9BFCA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302FA2E4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E88DDFF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53B938F5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03CAE720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1A115B1E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26E152FC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D395328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417497" w:rsidRPr="00D749C9" w14:paraId="049820B6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4221F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5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5 - Akcesoria  jednorazowego użytku do anestezji  i resuscytacji.</w:t>
            </w:r>
          </w:p>
          <w:p w14:paraId="712E01C9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SINMED Sp. z o. o.</w:t>
            </w:r>
          </w:p>
          <w:p w14:paraId="0D07660C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Graniczna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32B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6FE28EBB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44-178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Przyszowice</w:t>
            </w:r>
          </w:p>
          <w:p w14:paraId="618A9ADC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12 312.00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1D63DEBD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1B64B2F5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132209F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B1A2F67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369972BD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37D38677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48DA59D9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7BB5B2C5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417497" w:rsidRPr="00D749C9" w14:paraId="4A1011DF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BA462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6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6 - Zestaw do żywienia pozajelitowego.</w:t>
            </w:r>
          </w:p>
          <w:p w14:paraId="344E1B45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JACEK JAMRÓZ "JAMRO"PRZEDSIĘBIORSTWO HANDLOWOUSŁUGOWE</w:t>
            </w:r>
          </w:p>
          <w:p w14:paraId="3378ED79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Małobądzka 186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186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413B18C4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42-500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Będzin</w:t>
            </w:r>
          </w:p>
          <w:p w14:paraId="133200EE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106 650.00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005A6941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27849E55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5BAF3CE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1027EE4B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66ED7F85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40420E13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4122B2F0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B377854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417497" w:rsidRPr="00D749C9" w14:paraId="2019A687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A6C74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7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Pakiet nr 7 - Jednoczęściowy system </w:t>
            </w:r>
            <w:proofErr w:type="spellStart"/>
            <w:r w:rsidRPr="00D749C9">
              <w:rPr>
                <w:rFonts w:asciiTheme="majorBidi" w:hAnsiTheme="majorBidi" w:cstheme="majorBidi"/>
                <w:sz w:val="22"/>
                <w:szCs w:val="22"/>
              </w:rPr>
              <w:t>stomijny</w:t>
            </w:r>
            <w:proofErr w:type="spellEnd"/>
            <w:r w:rsidRPr="00D749C9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  <w:p w14:paraId="0A6F932F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Welland </w:t>
            </w:r>
            <w:proofErr w:type="spellStart"/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Medical</w:t>
            </w:r>
            <w:proofErr w:type="spellEnd"/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Polska </w:t>
            </w:r>
            <w:proofErr w:type="spellStart"/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Kado</w:t>
            </w:r>
            <w:proofErr w:type="spellEnd"/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 xml:space="preserve"> Sp. k.</w:t>
            </w:r>
          </w:p>
          <w:p w14:paraId="756E1AE8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ul. Gen. Sikorskiego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4a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1C0B3643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93-342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Łódź</w:t>
            </w:r>
          </w:p>
          <w:p w14:paraId="752D651B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6 426.00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698CA28F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53453B90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20AE792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- 98 pkt. /wyliczenie wg. wzoru zamieszczonego w SWZ / przy kryterium oceny: </w:t>
            </w:r>
          </w:p>
          <w:p w14:paraId="176280DE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38F67A4C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62BE918B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43E27CD4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62DBAA1B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  <w:tr w:rsidR="00417497" w:rsidRPr="00D749C9" w14:paraId="6C7130AD" w14:textId="77777777" w:rsidTr="00417497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63EEB" w14:textId="77777777" w:rsidR="00417497" w:rsidRPr="00D749C9" w:rsidRDefault="00417497" w:rsidP="00EC008E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8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8 - Asortyment do nebulizacji</w:t>
            </w:r>
          </w:p>
          <w:p w14:paraId="577887D9" w14:textId="77777777" w:rsidR="00417497" w:rsidRPr="00D749C9" w:rsidRDefault="00417497" w:rsidP="00EC008E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CIRRO Sp. z o.o.</w:t>
            </w:r>
          </w:p>
          <w:p w14:paraId="46007ECD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proofErr w:type="spellStart"/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Elewatorska</w:t>
            </w:r>
            <w:proofErr w:type="spellEnd"/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58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1C0D58B0" w14:textId="77777777" w:rsidR="00417497" w:rsidRPr="00D749C9" w:rsidRDefault="00417497" w:rsidP="00EC008E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15-620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Białystok</w:t>
            </w:r>
          </w:p>
          <w:p w14:paraId="47102616" w14:textId="77777777" w:rsidR="00417497" w:rsidRPr="00D749C9" w:rsidRDefault="00417497" w:rsidP="00EC008E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D749C9">
              <w:rPr>
                <w:rFonts w:asciiTheme="majorBidi" w:hAnsiTheme="majorBidi" w:cstheme="majorBidi"/>
                <w:b/>
                <w:sz w:val="22"/>
                <w:szCs w:val="22"/>
              </w:rPr>
              <w:t>15 085.98 zł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51920524" w14:textId="77777777" w:rsidR="00417497" w:rsidRPr="00D749C9" w:rsidRDefault="00417497" w:rsidP="00EC008E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D749C9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69DC062D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38E5CCDB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- 96 pkt. /wyliczenie wg. wzoru zamieszczonego w SWZ / przy kryterium oceny: </w:t>
            </w:r>
          </w:p>
          <w:p w14:paraId="62F0C599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49D968D4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34977C96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32934BBA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7CCF21D" w14:textId="77777777" w:rsidR="00417497" w:rsidRPr="00D749C9" w:rsidRDefault="00417497" w:rsidP="00EC008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zamówienia.</w:t>
            </w:r>
          </w:p>
        </w:tc>
      </w:tr>
    </w:tbl>
    <w:p w14:paraId="4D655D80" w14:textId="77777777" w:rsidR="00B36EDA" w:rsidRPr="00D749C9" w:rsidRDefault="00B36EDA" w:rsidP="00B36EDA">
      <w:pPr>
        <w:spacing w:before="360" w:after="120" w:line="276" w:lineRule="auto"/>
        <w:ind w:right="-425"/>
        <w:jc w:val="both"/>
        <w:rPr>
          <w:rFonts w:asciiTheme="majorBidi" w:hAnsiTheme="majorBidi" w:cstheme="majorBidi"/>
          <w:color w:val="000000"/>
          <w:sz w:val="22"/>
          <w:szCs w:val="22"/>
        </w:rPr>
      </w:pPr>
      <w:r w:rsidRPr="00D749C9">
        <w:rPr>
          <w:rFonts w:asciiTheme="majorBidi" w:hAnsiTheme="majorBidi" w:cstheme="majorBidi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D749C9">
        <w:rPr>
          <w:rFonts w:asciiTheme="majorBidi" w:hAnsiTheme="majorBidi" w:cstheme="majorBidi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D749C9" w14:paraId="39650ED9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C0CCB2" w14:textId="77777777" w:rsidR="00B36EDA" w:rsidRPr="00D749C9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79904C" w14:textId="77777777" w:rsidR="00B36EDA" w:rsidRPr="00D749C9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A17FF6" w14:textId="77777777" w:rsidR="00B36EDA" w:rsidRPr="00D749C9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3B6DDBB" w14:textId="77777777" w:rsidR="00B36EDA" w:rsidRPr="00D749C9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417497" w:rsidRPr="00D749C9" w14:paraId="40FEDFC2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77258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lastRenderedPageBreak/>
              <w:t>1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1 - Cewniki dializacyjne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AA02A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FRESENIUS MEDICAL CARE POLSKA</w:t>
            </w:r>
          </w:p>
          <w:p w14:paraId="6B0F5162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UL. KRZYWA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13</w:t>
            </w:r>
          </w:p>
          <w:p w14:paraId="45B20C8B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60-118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18B8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17F93E16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4FCF9367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C635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417497" w:rsidRPr="00D749C9" w14:paraId="05A8AC2C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DCA9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2 - Akcesoria do terapii nerko zastępczej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0084D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FRESENIUS MEDICAL CARE POLSKA</w:t>
            </w:r>
          </w:p>
          <w:p w14:paraId="705B41B2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UL. KRZYWA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13</w:t>
            </w:r>
          </w:p>
          <w:p w14:paraId="77F42DB1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60-118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9CC05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5A64CB3C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67D59A88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6362A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417497" w:rsidRPr="00D749C9" w14:paraId="53172EEC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1CF54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3 - Płyny do terapii nerko zastępczej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B9DF6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FRESENIUS MEDICAL CARE POLSKA</w:t>
            </w:r>
          </w:p>
          <w:p w14:paraId="5347B50B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UL. KRZYWA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13</w:t>
            </w:r>
          </w:p>
          <w:p w14:paraId="00F93633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60-118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0F5C7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0101B66E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39C03E9A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6CF8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417497" w:rsidRPr="00D749C9" w14:paraId="2C0D2475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02DB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4 - Przyrządy  i aparaty  jednorazowego użytku do anestezji  i resuscytacji.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A4D58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AKME </w:t>
            </w:r>
            <w:proofErr w:type="spellStart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Pałejko</w:t>
            </w:r>
            <w:proofErr w:type="spellEnd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Spółka jawna</w:t>
            </w:r>
          </w:p>
          <w:p w14:paraId="18E6153E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POLONEZA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89B</w:t>
            </w:r>
          </w:p>
          <w:p w14:paraId="4DC9B10E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02-826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A5581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34CF1386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072CD778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2DDA0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417497" w:rsidRPr="00D749C9" w14:paraId="60B76AB6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C7479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5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5 - Akcesoria  jednorazowego użytku do anestezji  i resuscytacji.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D02E0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SINMED Sp. z o. o.</w:t>
            </w:r>
          </w:p>
          <w:p w14:paraId="2E7418B4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Graniczna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32B</w:t>
            </w:r>
          </w:p>
          <w:p w14:paraId="36E47640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44-178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Przyszowice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4C50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15119BD1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5F93530D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6076B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100,00</w:t>
            </w:r>
          </w:p>
        </w:tc>
      </w:tr>
      <w:tr w:rsidR="00417497" w:rsidRPr="00D749C9" w14:paraId="3DA36C0D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5B5F6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6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6 - Zestaw do żywienia pozajelitowego.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28325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JACEK JAMRÓZ "JAMRO"PRZEDSIĘBIORSTWO HANDLOWOUSŁUGOWE</w:t>
            </w:r>
          </w:p>
          <w:p w14:paraId="788E081E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Małobądzka 186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186</w:t>
            </w:r>
          </w:p>
          <w:p w14:paraId="7BDA5364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42-500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Będzin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E2422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767CE91E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310809A8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72FD9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  <w:tr w:rsidR="00417497" w:rsidRPr="00D749C9" w14:paraId="43B65E35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0EDB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7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Pakiet nr 7 - Jednoczęściowy system </w:t>
            </w:r>
            <w:proofErr w:type="spellStart"/>
            <w:r w:rsidRPr="00D749C9">
              <w:rPr>
                <w:rFonts w:asciiTheme="majorBidi" w:hAnsiTheme="majorBidi" w:cstheme="majorBidi"/>
                <w:sz w:val="22"/>
                <w:szCs w:val="22"/>
              </w:rPr>
              <w:t>stomijny</w:t>
            </w:r>
            <w:proofErr w:type="spellEnd"/>
            <w:r w:rsidRPr="00D749C9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7C31F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Welland </w:t>
            </w:r>
            <w:proofErr w:type="spellStart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Medical</w:t>
            </w:r>
            <w:proofErr w:type="spellEnd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Kado</w:t>
            </w:r>
            <w:proofErr w:type="spellEnd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Sp. k.</w:t>
            </w:r>
          </w:p>
          <w:p w14:paraId="049554C2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ul. Gen. Sikorskiego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4a</w:t>
            </w:r>
          </w:p>
          <w:p w14:paraId="6FE13771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93-342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E742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0C6C9689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3CD7CB27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978A6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98,00</w:t>
            </w:r>
          </w:p>
        </w:tc>
      </w:tr>
      <w:tr w:rsidR="00417497" w:rsidRPr="00D749C9" w14:paraId="34E903EF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F24B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7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Pakiet nr 7 - Jednoczęściowy system </w:t>
            </w:r>
            <w:proofErr w:type="spellStart"/>
            <w:r w:rsidRPr="00D749C9">
              <w:rPr>
                <w:rFonts w:asciiTheme="majorBidi" w:hAnsiTheme="majorBidi" w:cstheme="majorBidi"/>
                <w:sz w:val="22"/>
                <w:szCs w:val="22"/>
              </w:rPr>
              <w:t>stomijny</w:t>
            </w:r>
            <w:proofErr w:type="spellEnd"/>
            <w:r w:rsidRPr="00D749C9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F551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spellStart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ConvaTec</w:t>
            </w:r>
            <w:proofErr w:type="spellEnd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Polska Sp. z o.o.</w:t>
            </w:r>
          </w:p>
          <w:p w14:paraId="1C672EF8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Al. Armii Ludowej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26</w:t>
            </w:r>
          </w:p>
          <w:p w14:paraId="3D81B463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00 609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2111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- 56.35</w:t>
            </w:r>
          </w:p>
          <w:p w14:paraId="6AEB609D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62E66643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E02AA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94,35</w:t>
            </w:r>
          </w:p>
        </w:tc>
      </w:tr>
      <w:tr w:rsidR="00417497" w:rsidRPr="00D749C9" w14:paraId="24FEEA29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A8EF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7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Pakiet nr 7 - Jednoczęściowy system </w:t>
            </w:r>
            <w:proofErr w:type="spellStart"/>
            <w:r w:rsidRPr="00D749C9">
              <w:rPr>
                <w:rFonts w:asciiTheme="majorBidi" w:hAnsiTheme="majorBidi" w:cstheme="majorBidi"/>
                <w:sz w:val="22"/>
                <w:szCs w:val="22"/>
              </w:rPr>
              <w:t>stomijny</w:t>
            </w:r>
            <w:proofErr w:type="spellEnd"/>
            <w:r w:rsidRPr="00D749C9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D31D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proofErr w:type="spellStart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Coloplast</w:t>
            </w:r>
            <w:proofErr w:type="spellEnd"/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 Sp. z o.o.</w:t>
            </w:r>
          </w:p>
          <w:p w14:paraId="29009D6F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Inflancka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4</w:t>
            </w:r>
          </w:p>
          <w:p w14:paraId="17A47103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00-189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03C39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- 54.60</w:t>
            </w:r>
          </w:p>
          <w:p w14:paraId="2A63146A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3612DD18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8B4DB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92,60</w:t>
            </w:r>
          </w:p>
        </w:tc>
      </w:tr>
      <w:tr w:rsidR="00417497" w:rsidRPr="00D749C9" w14:paraId="7DF77133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9EE00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7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Pakiet nr 7 - Jednoczęściowy system </w:t>
            </w:r>
            <w:proofErr w:type="spellStart"/>
            <w:r w:rsidRPr="00D749C9">
              <w:rPr>
                <w:rFonts w:asciiTheme="majorBidi" w:hAnsiTheme="majorBidi" w:cstheme="majorBidi"/>
                <w:sz w:val="22"/>
                <w:szCs w:val="22"/>
              </w:rPr>
              <w:t>stomijny</w:t>
            </w:r>
            <w:proofErr w:type="spellEnd"/>
            <w:r w:rsidRPr="00D749C9">
              <w:rPr>
                <w:rFonts w:asciiTheme="majorBidi" w:hAnsiTheme="majorBidi" w:cstheme="majorBidi"/>
                <w:sz w:val="22"/>
                <w:szCs w:val="22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C5E4E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OSS sp. z o.o.</w:t>
            </w:r>
          </w:p>
          <w:p w14:paraId="651A83D1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Siennicka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25</w:t>
            </w:r>
          </w:p>
          <w:p w14:paraId="453FCC95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80-758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839EF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- 27.46</w:t>
            </w:r>
          </w:p>
          <w:p w14:paraId="59F35C71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682E33FD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620D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67,46</w:t>
            </w:r>
          </w:p>
        </w:tc>
      </w:tr>
      <w:tr w:rsidR="00417497" w:rsidRPr="00D749C9" w14:paraId="5CEC547F" w14:textId="77777777" w:rsidTr="0041749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A19F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8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Pakiet nr 8 - Asortyment do nebulizacji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B2069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CIRRO Sp. z o.o.</w:t>
            </w:r>
          </w:p>
          <w:p w14:paraId="31273935" w14:textId="77777777" w:rsidR="00417497" w:rsidRPr="00D749C9" w:rsidRDefault="00417497" w:rsidP="00EC008E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proofErr w:type="spellStart"/>
            <w:r w:rsidRPr="00D749C9">
              <w:rPr>
                <w:rFonts w:asciiTheme="majorBidi" w:hAnsiTheme="majorBidi" w:cstheme="majorBidi"/>
                <w:sz w:val="22"/>
                <w:szCs w:val="22"/>
              </w:rPr>
              <w:t>Elewatorska</w:t>
            </w:r>
            <w:proofErr w:type="spellEnd"/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58</w:t>
            </w:r>
          </w:p>
          <w:p w14:paraId="48CA70A8" w14:textId="77777777" w:rsidR="00417497" w:rsidRPr="00D749C9" w:rsidRDefault="00417497" w:rsidP="00EC008E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15-620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D749C9">
              <w:rPr>
                <w:rFonts w:asciiTheme="majorBidi" w:hAnsiTheme="majorBidi" w:cstheme="majorBidi"/>
                <w:sz w:val="22"/>
                <w:szCs w:val="22"/>
              </w:rPr>
              <w:t>Białystok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0C509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4AA3A23E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0293F24E" w14:textId="77777777" w:rsidR="00417497" w:rsidRPr="00D749C9" w:rsidRDefault="00417497" w:rsidP="00EC008E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>3 - Termin dostawy - 1.00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3C48" w14:textId="77777777" w:rsidR="00417497" w:rsidRPr="00D749C9" w:rsidRDefault="00417497" w:rsidP="00EC008E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D749C9">
              <w:rPr>
                <w:rFonts w:asciiTheme="majorBidi" w:hAnsiTheme="majorBidi" w:cstheme="majorBidi"/>
                <w:sz w:val="22"/>
                <w:szCs w:val="22"/>
              </w:rPr>
              <w:t xml:space="preserve">  96,00</w:t>
            </w:r>
          </w:p>
        </w:tc>
      </w:tr>
    </w:tbl>
    <w:p w14:paraId="717281C4" w14:textId="77777777" w:rsidR="00B464D3" w:rsidRPr="00D749C9" w:rsidRDefault="00B464D3" w:rsidP="00D749C9">
      <w:pPr>
        <w:jc w:val="right"/>
      </w:pPr>
      <w:r w:rsidRPr="00D749C9">
        <w:t>Zamawiający</w:t>
      </w:r>
    </w:p>
    <w:p w14:paraId="50E9300B" w14:textId="2153CF4B" w:rsidR="008642B3" w:rsidRDefault="00417497" w:rsidP="00D749C9">
      <w:pPr>
        <w:jc w:val="right"/>
      </w:pPr>
      <w:r w:rsidRPr="00D749C9">
        <w:t xml:space="preserve">  </w:t>
      </w:r>
      <w:bookmarkEnd w:id="0"/>
      <w:r w:rsidR="00D749C9">
        <w:t>Dyrektor SP ZOZ Kolbuszowa</w:t>
      </w:r>
    </w:p>
    <w:p w14:paraId="7CFE57A9" w14:textId="01A370B9" w:rsidR="00D749C9" w:rsidRPr="00D749C9" w:rsidRDefault="00D749C9" w:rsidP="00D749C9">
      <w:pPr>
        <w:jc w:val="right"/>
        <w:rPr>
          <w:vertAlign w:val="superscript"/>
        </w:rPr>
      </w:pPr>
      <w:r>
        <w:t>Zbigniew Strzelczyk</w:t>
      </w:r>
      <w:bookmarkEnd w:id="1"/>
    </w:p>
    <w:sectPr w:rsidR="00D749C9" w:rsidRPr="00D749C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060C7" w14:textId="77777777" w:rsidR="00F770BE" w:rsidRDefault="00F770BE">
      <w:r>
        <w:separator/>
      </w:r>
    </w:p>
  </w:endnote>
  <w:endnote w:type="continuationSeparator" w:id="0">
    <w:p w14:paraId="26497778" w14:textId="77777777" w:rsidR="00F770BE" w:rsidRDefault="00F77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6EBC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EBB1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3CDB1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8ADEAD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534A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A469C2" w14:textId="77777777" w:rsidR="00F770BE" w:rsidRDefault="00F770BE">
      <w:r>
        <w:separator/>
      </w:r>
    </w:p>
  </w:footnote>
  <w:footnote w:type="continuationSeparator" w:id="0">
    <w:p w14:paraId="3EA5A0A9" w14:textId="77777777" w:rsidR="00F770BE" w:rsidRDefault="00F77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66D7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E46D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4044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0B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1749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749C9"/>
    <w:rsid w:val="00D8427E"/>
    <w:rsid w:val="00E30B2D"/>
    <w:rsid w:val="00E62859"/>
    <w:rsid w:val="00E85D70"/>
    <w:rsid w:val="00F33C66"/>
    <w:rsid w:val="00F770BE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228108"/>
  <w15:chartTrackingRefBased/>
  <w15:docId w15:val="{1E682A3D-6F08-48C7-91E8-0E4BC104F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1495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2025-02-26T11:53:00Z</cp:lastPrinted>
  <dcterms:created xsi:type="dcterms:W3CDTF">2025-02-26T11:55:00Z</dcterms:created>
  <dcterms:modified xsi:type="dcterms:W3CDTF">2025-02-26T11:55:00Z</dcterms:modified>
</cp:coreProperties>
</file>