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91D85" w14:textId="77777777" w:rsidR="00B36EDA" w:rsidRPr="00353FDC" w:rsidRDefault="0093080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91467468"/>
      <w:r w:rsidRPr="0093080F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93080F">
        <w:rPr>
          <w:rFonts w:ascii="Arial" w:hAnsi="Arial" w:cs="Arial"/>
        </w:rPr>
        <w:t>2025-02-26</w:t>
      </w:r>
    </w:p>
    <w:p w14:paraId="266E5175" w14:textId="77777777" w:rsidR="00B36EDA" w:rsidRPr="00353FDC" w:rsidRDefault="0093080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3080F">
        <w:rPr>
          <w:rFonts w:ascii="Arial" w:hAnsi="Arial" w:cs="Arial"/>
          <w:b/>
          <w:bCs/>
        </w:rPr>
        <w:t>Samodzielny Publiczny Zespół Opieki Zdrowotnej w Kolbuszowej</w:t>
      </w:r>
    </w:p>
    <w:p w14:paraId="7137BCAF" w14:textId="77777777" w:rsidR="00B36EDA" w:rsidRPr="00353FDC" w:rsidRDefault="0093080F" w:rsidP="00B36EDA">
      <w:pPr>
        <w:spacing w:line="360" w:lineRule="auto"/>
        <w:ind w:right="3969"/>
        <w:rPr>
          <w:rFonts w:ascii="Arial" w:hAnsi="Arial" w:cs="Arial"/>
        </w:rPr>
      </w:pPr>
      <w:r w:rsidRPr="0093080F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93080F">
        <w:rPr>
          <w:rFonts w:ascii="Arial" w:hAnsi="Arial" w:cs="Arial"/>
        </w:rPr>
        <w:t>4</w:t>
      </w:r>
    </w:p>
    <w:p w14:paraId="024E74D9" w14:textId="77777777" w:rsidR="00B36EDA" w:rsidRPr="00353FDC" w:rsidRDefault="0093080F" w:rsidP="00B36EDA">
      <w:pPr>
        <w:ind w:right="3969"/>
        <w:rPr>
          <w:rFonts w:ascii="Arial" w:hAnsi="Arial" w:cs="Arial"/>
        </w:rPr>
      </w:pPr>
      <w:r w:rsidRPr="0093080F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93080F">
        <w:rPr>
          <w:rFonts w:ascii="Arial" w:hAnsi="Arial" w:cs="Arial"/>
        </w:rPr>
        <w:t>Kolbuszowa</w:t>
      </w:r>
    </w:p>
    <w:p w14:paraId="16E5524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91E5B3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626038E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7B86AB6" w14:textId="77777777" w:rsidTr="00B36EDA">
        <w:tc>
          <w:tcPr>
            <w:tcW w:w="9923" w:type="dxa"/>
            <w:shd w:val="clear" w:color="auto" w:fill="F2F2F2"/>
            <w:hideMark/>
          </w:tcPr>
          <w:p w14:paraId="0B633E6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95E74E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8E28E0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66F6813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E845291" w14:textId="77777777" w:rsidTr="00B36EDA">
        <w:tc>
          <w:tcPr>
            <w:tcW w:w="2269" w:type="dxa"/>
            <w:shd w:val="clear" w:color="auto" w:fill="auto"/>
          </w:tcPr>
          <w:p w14:paraId="5AF8905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CC57774" w14:textId="77777777" w:rsidR="00B36EDA" w:rsidRPr="00B62F7A" w:rsidRDefault="0093080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62F7A">
              <w:rPr>
                <w:rFonts w:ascii="Arial" w:hAnsi="Arial" w:cs="Arial"/>
                <w:b/>
              </w:rPr>
              <w:t>Dostawa odczynników  wraz z dzierżawą  analizatorów - 2 pakiety</w:t>
            </w:r>
          </w:p>
        </w:tc>
      </w:tr>
      <w:tr w:rsidR="0093080F" w:rsidRPr="00353FDC" w14:paraId="2DB863F6" w14:textId="77777777" w:rsidTr="00EC008E">
        <w:tc>
          <w:tcPr>
            <w:tcW w:w="2269" w:type="dxa"/>
            <w:shd w:val="clear" w:color="auto" w:fill="auto"/>
          </w:tcPr>
          <w:p w14:paraId="05604BB6" w14:textId="77777777" w:rsidR="0093080F" w:rsidRPr="00353FDC" w:rsidRDefault="0093080F" w:rsidP="00EC00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A454016" w14:textId="77777777" w:rsidR="0093080F" w:rsidRPr="00B62F7A" w:rsidRDefault="0093080F" w:rsidP="00EC00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62F7A">
              <w:rPr>
                <w:rFonts w:ascii="Arial" w:hAnsi="Arial" w:cs="Arial"/>
                <w:b/>
              </w:rPr>
              <w:t>Eap-2412/5/25/M</w:t>
            </w:r>
          </w:p>
        </w:tc>
      </w:tr>
    </w:tbl>
    <w:p w14:paraId="15DF9149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CD56AD9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3080F" w:rsidRPr="0093080F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3080F" w:rsidRPr="0093080F">
        <w:rPr>
          <w:rFonts w:ascii="Arial" w:hAnsi="Arial" w:cs="Arial"/>
        </w:rPr>
        <w:t>(</w:t>
      </w:r>
      <w:proofErr w:type="spellStart"/>
      <w:r w:rsidR="0093080F" w:rsidRPr="0093080F">
        <w:rPr>
          <w:rFonts w:ascii="Arial" w:hAnsi="Arial" w:cs="Arial"/>
        </w:rPr>
        <w:t>t.j</w:t>
      </w:r>
      <w:proofErr w:type="spellEnd"/>
      <w:r w:rsidR="0093080F" w:rsidRPr="0093080F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3080F" w:rsidRPr="00B62F7A" w14:paraId="6795EEEA" w14:textId="77777777" w:rsidTr="009308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CBB0" w14:textId="77777777" w:rsidR="0093080F" w:rsidRPr="00B62F7A" w:rsidRDefault="0093080F" w:rsidP="00EC008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Pakiet 1 - Dostawa odczynników , kalibratorów oraz kontroli jakości  wraz </w:t>
            </w:r>
          </w:p>
          <w:p w14:paraId="1C431C5F" w14:textId="77777777" w:rsidR="0093080F" w:rsidRPr="00B62F7A" w:rsidRDefault="0093080F" w:rsidP="00EC008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z dzierżawą  aparatów do równowagi kwasowo-zasadowej z elektrolitami i oksymetrią.</w:t>
            </w:r>
          </w:p>
          <w:p w14:paraId="55A41E89" w14:textId="77777777" w:rsidR="0093080F" w:rsidRPr="00B62F7A" w:rsidRDefault="0093080F" w:rsidP="00EC008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62F7A">
              <w:rPr>
                <w:rFonts w:ascii="Arial" w:hAnsi="Arial" w:cs="Arial"/>
                <w:b/>
                <w:sz w:val="22"/>
                <w:szCs w:val="22"/>
              </w:rPr>
              <w:t>Radiometer</w:t>
            </w:r>
            <w:proofErr w:type="spellEnd"/>
            <w:r w:rsidRPr="00B62F7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14344630" w14:textId="77777777" w:rsidR="0093080F" w:rsidRPr="00B62F7A" w:rsidRDefault="0093080F" w:rsidP="00EC008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>al. Jerozolimskie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181a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4755FCD" w14:textId="77777777" w:rsidR="0093080F" w:rsidRPr="00B62F7A" w:rsidRDefault="0093080F" w:rsidP="00EC008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>02-222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14:paraId="15E91670" w14:textId="77777777" w:rsidR="0093080F" w:rsidRPr="00B62F7A" w:rsidRDefault="0093080F" w:rsidP="00EC008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B62F7A">
              <w:rPr>
                <w:rFonts w:ascii="Arial" w:hAnsi="Arial" w:cs="Arial"/>
                <w:b/>
                <w:sz w:val="22"/>
                <w:szCs w:val="22"/>
              </w:rPr>
              <w:t>189 231.12 zł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A0E8DCC" w14:textId="77777777" w:rsidR="0093080F" w:rsidRPr="00B62F7A" w:rsidRDefault="0093080F" w:rsidP="00EC00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62F7A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B628D0D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treść wybranej oferty odpowiada treści SWZ, </w:t>
            </w:r>
          </w:p>
          <w:p w14:paraId="5EC9D934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</w:t>
            </w:r>
            <w:r w:rsidRPr="00B62F7A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- 90 pkt. /wyliczenie wg. wzoru zamieszczonego w SWZ / przy kryterium oceny: </w:t>
            </w:r>
          </w:p>
          <w:p w14:paraId="009E838D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5C295BAA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39AE5F60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18DCA47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93080F" w:rsidRPr="00B62F7A" w14:paraId="4EFA85DF" w14:textId="77777777" w:rsidTr="009308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8136" w14:textId="77777777" w:rsidR="0093080F" w:rsidRPr="00B62F7A" w:rsidRDefault="0093080F" w:rsidP="00EC008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B62F7A">
              <w:rPr>
                <w:rFonts w:ascii="Arial" w:hAnsi="Arial" w:cs="Arial"/>
                <w:sz w:val="22"/>
                <w:szCs w:val="22"/>
              </w:rPr>
              <w:t>Pakiet 2 - Dostawa odczynników, kalibratorów i kontroli jakości  wraz z dzierżawą  analizatorów do hematologii</w:t>
            </w:r>
          </w:p>
          <w:p w14:paraId="3498FEA3" w14:textId="77777777" w:rsidR="0093080F" w:rsidRPr="00B62F7A" w:rsidRDefault="0093080F" w:rsidP="00EC008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62F7A">
              <w:rPr>
                <w:rFonts w:ascii="Arial" w:hAnsi="Arial" w:cs="Arial"/>
                <w:b/>
                <w:sz w:val="22"/>
                <w:szCs w:val="22"/>
              </w:rPr>
              <w:t>Sysmex</w:t>
            </w:r>
            <w:proofErr w:type="spellEnd"/>
            <w:r w:rsidRPr="00B62F7A">
              <w:rPr>
                <w:rFonts w:ascii="Arial" w:hAnsi="Arial" w:cs="Arial"/>
                <w:b/>
                <w:sz w:val="22"/>
                <w:szCs w:val="22"/>
              </w:rPr>
              <w:t xml:space="preserve"> Polska Spółka z o.o.</w:t>
            </w:r>
          </w:p>
          <w:p w14:paraId="6C6D7D2B" w14:textId="77777777" w:rsidR="0093080F" w:rsidRPr="00B62F7A" w:rsidRDefault="0093080F" w:rsidP="00EC008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B62F7A">
              <w:rPr>
                <w:rFonts w:ascii="Arial" w:hAnsi="Arial" w:cs="Arial"/>
                <w:bCs/>
                <w:sz w:val="22"/>
                <w:szCs w:val="22"/>
              </w:rPr>
              <w:t>Jerozolismkie</w:t>
            </w:r>
            <w:proofErr w:type="spellEnd"/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176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F67BF2D" w14:textId="77777777" w:rsidR="0093080F" w:rsidRPr="00B62F7A" w:rsidRDefault="0093080F" w:rsidP="00EC008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>02-486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14:paraId="0A1DF233" w14:textId="77777777" w:rsidR="0093080F" w:rsidRPr="00B62F7A" w:rsidRDefault="0093080F" w:rsidP="00EC008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B62F7A">
              <w:rPr>
                <w:rFonts w:ascii="Arial" w:hAnsi="Arial" w:cs="Arial"/>
                <w:b/>
                <w:sz w:val="22"/>
                <w:szCs w:val="22"/>
              </w:rPr>
              <w:t>252 655.20 zł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B62F7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9E141A1" w14:textId="77777777" w:rsidR="0093080F" w:rsidRPr="00B62F7A" w:rsidRDefault="0093080F" w:rsidP="00EC00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62F7A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19F92AF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treść wybranej oferty odpowiada treści SWZ, </w:t>
            </w:r>
          </w:p>
          <w:p w14:paraId="31CB0B35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</w:t>
            </w:r>
            <w:r w:rsidRPr="00B62F7A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579BC9B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3A4563AB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130D7D67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7908993" w14:textId="77777777" w:rsidR="0093080F" w:rsidRPr="00B62F7A" w:rsidRDefault="0093080F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7BEEA210" w14:textId="77777777" w:rsidR="00B36EDA" w:rsidRPr="00B62F7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  <w:sz w:val="22"/>
          <w:szCs w:val="22"/>
        </w:rPr>
      </w:pPr>
      <w:r w:rsidRPr="00B62F7A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B62F7A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62F7A" w14:paraId="1FDDB1DB" w14:textId="77777777" w:rsidTr="009308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C28CA" w14:textId="77777777" w:rsidR="00B36EDA" w:rsidRPr="00B62F7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45934B" w14:textId="77777777" w:rsidR="00B36EDA" w:rsidRPr="00B62F7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3069C7" w14:textId="77777777" w:rsidR="00B36EDA" w:rsidRPr="00B62F7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56E6B7" w14:textId="77777777" w:rsidR="00B36EDA" w:rsidRPr="00B62F7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3080F" w:rsidRPr="00B62F7A" w14:paraId="23925D08" w14:textId="77777777" w:rsidTr="009308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DAF4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1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Pakiet 1 - Dostawa odczynników , kalibratorów oraz kontroli jakości  wraz </w:t>
            </w:r>
          </w:p>
          <w:p w14:paraId="7D68858C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z dzierżawą  aparatów do równowagi kwasowo-zasadowej z elektrolitami i oksymetrią.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53EE" w14:textId="77777777" w:rsidR="0093080F" w:rsidRPr="00B62F7A" w:rsidRDefault="0093080F" w:rsidP="00EC008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F18A5E7" w14:textId="77777777" w:rsidR="0093080F" w:rsidRPr="00B62F7A" w:rsidRDefault="0093080F" w:rsidP="00EC008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sz w:val="22"/>
                <w:szCs w:val="22"/>
              </w:rPr>
              <w:t>181a</w:t>
            </w:r>
          </w:p>
          <w:p w14:paraId="4FA183F5" w14:textId="77777777" w:rsidR="0093080F" w:rsidRPr="00B62F7A" w:rsidRDefault="0093080F" w:rsidP="00EC008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02-222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1D35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7D2D81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2 - Warunki techniczne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9100" w14:textId="77777777" w:rsidR="0093080F" w:rsidRPr="00B62F7A" w:rsidRDefault="0093080F" w:rsidP="00EC008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93080F" w:rsidRPr="00B62F7A" w14:paraId="3E391673" w14:textId="77777777" w:rsidTr="009308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BFF1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2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62F7A">
              <w:rPr>
                <w:rFonts w:ascii="Arial" w:hAnsi="Arial" w:cs="Arial"/>
                <w:sz w:val="22"/>
                <w:szCs w:val="22"/>
              </w:rPr>
              <w:t>Pakiet 2 - Dostawa odczynników, kalibratorów i kontroli jakości  wraz z dzierżawą  analizatorów do hematologii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57B1" w14:textId="77777777" w:rsidR="0093080F" w:rsidRPr="00B62F7A" w:rsidRDefault="0093080F" w:rsidP="00EC008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>Sysmex</w:t>
            </w:r>
            <w:proofErr w:type="spellEnd"/>
            <w:r w:rsidRPr="00B62F7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o.o.</w:t>
            </w:r>
          </w:p>
          <w:p w14:paraId="084004A9" w14:textId="77777777" w:rsidR="0093080F" w:rsidRPr="00B62F7A" w:rsidRDefault="0093080F" w:rsidP="00EC008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B62F7A">
              <w:rPr>
                <w:rFonts w:ascii="Arial" w:hAnsi="Arial" w:cs="Arial"/>
                <w:sz w:val="22"/>
                <w:szCs w:val="22"/>
              </w:rPr>
              <w:t>Jerozolismkie</w:t>
            </w:r>
            <w:proofErr w:type="spellEnd"/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sz w:val="22"/>
                <w:szCs w:val="22"/>
              </w:rPr>
              <w:t>176</w:t>
            </w:r>
          </w:p>
          <w:p w14:paraId="1AFF7554" w14:textId="77777777" w:rsidR="0093080F" w:rsidRPr="00B62F7A" w:rsidRDefault="0093080F" w:rsidP="00EC008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02-486</w:t>
            </w:r>
            <w:r w:rsidRPr="00B62F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62F7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D841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D290D0E" w14:textId="77777777" w:rsidR="0093080F" w:rsidRPr="00B62F7A" w:rsidRDefault="0093080F" w:rsidP="00EC008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AAF4" w14:textId="77777777" w:rsidR="0093080F" w:rsidRPr="00B62F7A" w:rsidRDefault="0093080F" w:rsidP="00EC008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2F7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F1F2261" w14:textId="77777777" w:rsidR="00B464D3" w:rsidRPr="00B62F7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  <w:sz w:val="22"/>
          <w:szCs w:val="22"/>
        </w:rPr>
      </w:pPr>
      <w:r w:rsidRPr="00B62F7A">
        <w:rPr>
          <w:rFonts w:ascii="Arial" w:hAnsi="Arial" w:cs="Arial"/>
          <w:i/>
          <w:sz w:val="22"/>
          <w:szCs w:val="22"/>
        </w:rPr>
        <w:t>Zamawiający</w:t>
      </w:r>
    </w:p>
    <w:p w14:paraId="5876AC98" w14:textId="2A8E885C" w:rsidR="008642B3" w:rsidRDefault="0093080F" w:rsidP="00B36EDA">
      <w:pPr>
        <w:ind w:right="-425"/>
        <w:jc w:val="right"/>
        <w:rPr>
          <w:rFonts w:ascii="Arial" w:hAnsi="Arial" w:cs="Arial"/>
        </w:rPr>
      </w:pPr>
      <w:r w:rsidRPr="0093080F">
        <w:rPr>
          <w:rFonts w:ascii="Arial" w:hAnsi="Arial" w:cs="Arial"/>
        </w:rPr>
        <w:t xml:space="preserve">  </w:t>
      </w:r>
      <w:bookmarkEnd w:id="0"/>
      <w:r w:rsidR="00B62F7A">
        <w:rPr>
          <w:rFonts w:ascii="Arial" w:hAnsi="Arial" w:cs="Arial"/>
        </w:rPr>
        <w:t>Dyrektor SP ZOZ Kolbuszowa</w:t>
      </w:r>
    </w:p>
    <w:p w14:paraId="0304E980" w14:textId="77A92983" w:rsidR="00B62F7A" w:rsidRPr="00B36EDA" w:rsidRDefault="00B62F7A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  <w:bookmarkEnd w:id="1"/>
    </w:p>
    <w:sectPr w:rsidR="00B62F7A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A28EA" w14:textId="77777777" w:rsidR="00C93A94" w:rsidRDefault="00C93A94">
      <w:r>
        <w:separator/>
      </w:r>
    </w:p>
  </w:endnote>
  <w:endnote w:type="continuationSeparator" w:id="0">
    <w:p w14:paraId="57CC0C54" w14:textId="77777777" w:rsidR="00C93A94" w:rsidRDefault="00C93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C35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2AA4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2B44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E733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0A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97C6E" w14:textId="77777777" w:rsidR="00C93A94" w:rsidRDefault="00C93A94">
      <w:r>
        <w:separator/>
      </w:r>
    </w:p>
  </w:footnote>
  <w:footnote w:type="continuationSeparator" w:id="0">
    <w:p w14:paraId="3005DDE8" w14:textId="77777777" w:rsidR="00C93A94" w:rsidRDefault="00C93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8FD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E11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D765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A9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080F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62F7A"/>
    <w:rsid w:val="00B8185B"/>
    <w:rsid w:val="00BC6F7F"/>
    <w:rsid w:val="00BD2174"/>
    <w:rsid w:val="00C423DD"/>
    <w:rsid w:val="00C60D7B"/>
    <w:rsid w:val="00C65E53"/>
    <w:rsid w:val="00C93A9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7F4CE"/>
  <w15:chartTrackingRefBased/>
  <w15:docId w15:val="{21DC6363-A18B-44DC-94E8-FE11AFEA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451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2025-02-26T12:03:00Z</cp:lastPrinted>
  <dcterms:created xsi:type="dcterms:W3CDTF">2025-02-26T12:04:00Z</dcterms:created>
  <dcterms:modified xsi:type="dcterms:W3CDTF">2025-02-26T12:04:00Z</dcterms:modified>
</cp:coreProperties>
</file>