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718" w:rsidRDefault="00C33718" w:rsidP="00C33718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C33718" w:rsidRDefault="00C33718" w:rsidP="00C33718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C33718" w:rsidRDefault="00C33718" w:rsidP="00C33718">
      <w:pPr>
        <w:rPr>
          <w:b/>
          <w:bCs/>
        </w:rPr>
      </w:pPr>
      <w:r>
        <w:rPr>
          <w:b/>
          <w:bCs/>
        </w:rPr>
        <w:t>40-760 Katowice</w:t>
      </w:r>
    </w:p>
    <w:p w:rsidR="00C33718" w:rsidRDefault="00C33718" w:rsidP="00C33718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C33718" w:rsidRDefault="00C33718" w:rsidP="003C4B28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>Pismo: AZP/0</w:t>
      </w:r>
      <w:r w:rsidR="00D44A60">
        <w:rPr>
          <w:b/>
          <w:bCs/>
        </w:rPr>
        <w:t>4</w:t>
      </w:r>
      <w:r>
        <w:rPr>
          <w:b/>
          <w:bCs/>
        </w:rPr>
        <w:t>/P/2025</w:t>
      </w:r>
      <w:r>
        <w:tab/>
        <w:t xml:space="preserve"> Katowice dnia: </w:t>
      </w:r>
      <w:r w:rsidR="00D44A60">
        <w:t>12</w:t>
      </w:r>
      <w:r>
        <w:t>.03.2025 r.</w:t>
      </w:r>
    </w:p>
    <w:p w:rsidR="00C33718" w:rsidRDefault="00C33718" w:rsidP="00C3371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C134CE" w:rsidRDefault="00C134CE" w:rsidP="00C33718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C33718" w:rsidRDefault="00C33718" w:rsidP="00C33718">
      <w:pPr>
        <w:rPr>
          <w:sz w:val="16"/>
          <w:szCs w:val="16"/>
        </w:rPr>
      </w:pPr>
    </w:p>
    <w:p w:rsidR="00C134CE" w:rsidRDefault="00C134CE" w:rsidP="00C33718">
      <w:pPr>
        <w:rPr>
          <w:sz w:val="16"/>
          <w:szCs w:val="16"/>
        </w:rPr>
      </w:pPr>
    </w:p>
    <w:p w:rsidR="00C33718" w:rsidRDefault="00C33718" w:rsidP="00C33718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C33718" w:rsidRDefault="00C33718" w:rsidP="00C33718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33718" w:rsidRDefault="00C33718" w:rsidP="00C33718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C33718" w:rsidRDefault="00C33718" w:rsidP="00C33718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32499C" w:rsidRDefault="0032499C" w:rsidP="00C33718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C33718" w:rsidTr="00EC2193">
        <w:trPr>
          <w:trHeight w:val="698"/>
        </w:trPr>
        <w:tc>
          <w:tcPr>
            <w:tcW w:w="1016" w:type="dxa"/>
            <w:hideMark/>
          </w:tcPr>
          <w:p w:rsidR="00C33718" w:rsidRDefault="00C33718" w:rsidP="00EC2193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C33718" w:rsidRDefault="00C33718" w:rsidP="00EC2193">
            <w:pPr>
              <w:pStyle w:val="Tekstpodstawowywcity"/>
              <w:ind w:firstLine="0"/>
              <w:rPr>
                <w:b/>
              </w:rPr>
            </w:pPr>
            <w:r w:rsidRPr="00996A71">
              <w:t>postępowania o udzielenie zamówienia publicznego, prowadzonego w trybie podstawowym</w:t>
            </w:r>
            <w:r w:rsidRPr="00996A71">
              <w:rPr>
                <w:b/>
              </w:rPr>
              <w:t xml:space="preserve"> </w:t>
            </w:r>
            <w:r w:rsidRPr="00996A71">
              <w:t xml:space="preserve">(art. 275 </w:t>
            </w:r>
            <w:proofErr w:type="spellStart"/>
            <w:r w:rsidRPr="00996A71">
              <w:t>pkt</w:t>
            </w:r>
            <w:proofErr w:type="spellEnd"/>
            <w:r w:rsidRPr="00996A71">
              <w:t xml:space="preserve"> 1 ustawy </w:t>
            </w:r>
            <w:proofErr w:type="spellStart"/>
            <w:r w:rsidRPr="00996A71">
              <w:t>Pzp</w:t>
            </w:r>
            <w:proofErr w:type="spellEnd"/>
            <w:r w:rsidRPr="00996A71">
              <w:t>) pn.</w:t>
            </w:r>
            <w:r w:rsidRPr="00996A71">
              <w:rPr>
                <w:b/>
              </w:rPr>
              <w:t xml:space="preserve"> </w:t>
            </w:r>
          </w:p>
          <w:p w:rsidR="008C0686" w:rsidRDefault="00C33718" w:rsidP="00EC2193">
            <w:pPr>
              <w:pStyle w:val="Tekstpodstawowywcity"/>
              <w:ind w:firstLine="0"/>
              <w:rPr>
                <w:bCs/>
              </w:rPr>
            </w:pPr>
            <w:r w:rsidRPr="008C0686">
              <w:rPr>
                <w:b/>
                <w:bCs/>
              </w:rPr>
              <w:t>”</w:t>
            </w:r>
            <w:r w:rsidR="008C0686" w:rsidRPr="008C0686">
              <w:rPr>
                <w:b/>
                <w:bCs/>
              </w:rPr>
              <w:t>Dostawa rękawic diagnostycznych i chirurgicznych</w:t>
            </w:r>
            <w:r w:rsidRPr="008C0686">
              <w:rPr>
                <w:b/>
                <w:bCs/>
              </w:rPr>
              <w:t>”</w:t>
            </w:r>
            <w:r w:rsidRPr="008C0686">
              <w:rPr>
                <w:bCs/>
              </w:rPr>
              <w:t xml:space="preserve">; </w:t>
            </w:r>
          </w:p>
          <w:p w:rsidR="00C33718" w:rsidRDefault="00C33718" w:rsidP="008C0686">
            <w:pPr>
              <w:pStyle w:val="Tekstpodstawowywcity"/>
              <w:ind w:firstLine="0"/>
              <w:rPr>
                <w:i/>
              </w:rPr>
            </w:pPr>
            <w:r w:rsidRPr="008C0686">
              <w:rPr>
                <w:bCs/>
              </w:rPr>
              <w:t>nr</w:t>
            </w:r>
            <w:r w:rsidRPr="00996A71">
              <w:rPr>
                <w:bCs/>
              </w:rPr>
              <w:t xml:space="preserve"> postępowania:</w:t>
            </w:r>
            <w:r w:rsidRPr="00996A71">
              <w:rPr>
                <w:b/>
              </w:rPr>
              <w:t xml:space="preserve"> AZP/</w:t>
            </w:r>
            <w:r>
              <w:rPr>
                <w:b/>
              </w:rPr>
              <w:t>0</w:t>
            </w:r>
            <w:r w:rsidR="008C0686">
              <w:rPr>
                <w:b/>
              </w:rPr>
              <w:t>4</w:t>
            </w:r>
            <w:r w:rsidRPr="00996A71">
              <w:rPr>
                <w:b/>
              </w:rPr>
              <w:t>/P/202</w:t>
            </w:r>
            <w:r>
              <w:rPr>
                <w:b/>
              </w:rPr>
              <w:t>5</w:t>
            </w:r>
          </w:p>
        </w:tc>
      </w:tr>
    </w:tbl>
    <w:p w:rsidR="00C33718" w:rsidRDefault="00C33718" w:rsidP="00C33718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C33718" w:rsidRPr="00E644F3" w:rsidRDefault="00C33718" w:rsidP="00C33718">
      <w:pPr>
        <w:pStyle w:val="Nagwek"/>
        <w:tabs>
          <w:tab w:val="left" w:pos="708"/>
        </w:tabs>
        <w:spacing w:line="360" w:lineRule="auto"/>
        <w:rPr>
          <w:bCs/>
          <w:i/>
          <w:sz w:val="16"/>
          <w:szCs w:val="16"/>
        </w:rPr>
      </w:pPr>
    </w:p>
    <w:p w:rsidR="00C33718" w:rsidRDefault="00C33718" w:rsidP="00C33718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Prawo zamówień publicznych (</w:t>
      </w:r>
      <w:proofErr w:type="spellStart"/>
      <w:r>
        <w:t>t.j</w:t>
      </w:r>
      <w:proofErr w:type="spellEnd"/>
      <w:r>
        <w:t xml:space="preserve">. Dz. U. z 2024 r.                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C33718" w:rsidRDefault="00C33718" w:rsidP="00C33718">
      <w:pPr>
        <w:pStyle w:val="Nagwek"/>
        <w:tabs>
          <w:tab w:val="left" w:pos="708"/>
        </w:tabs>
        <w:jc w:val="both"/>
      </w:pP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C5727" w:rsidRPr="008C0686" w:rsidTr="00EC21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120" w:after="240"/>
              <w:jc w:val="both"/>
            </w:pPr>
            <w:r w:rsidRPr="008C0686">
              <w:rPr>
                <w:b/>
                <w:bCs/>
              </w:rPr>
              <w:t>Część nr 1</w:t>
            </w:r>
            <w:r w:rsidRPr="008C0686">
              <w:t xml:space="preserve">: </w:t>
            </w:r>
            <w:r w:rsidRPr="00B71633">
              <w:rPr>
                <w:b/>
              </w:rPr>
              <w:t xml:space="preserve">Rękawice diagnostyczne </w:t>
            </w:r>
            <w:proofErr w:type="spellStart"/>
            <w:r w:rsidRPr="00B71633">
              <w:rPr>
                <w:b/>
              </w:rPr>
              <w:t>nitrtylowe</w:t>
            </w:r>
            <w:proofErr w:type="spellEnd"/>
          </w:p>
          <w:p w:rsidR="00DC5727" w:rsidRPr="008C0686" w:rsidRDefault="00DC5727" w:rsidP="00EC2193">
            <w:pPr>
              <w:spacing w:before="60" w:line="360" w:lineRule="auto"/>
              <w:jc w:val="both"/>
              <w:rPr>
                <w:b/>
              </w:rPr>
            </w:pPr>
            <w:r w:rsidRPr="008C0686">
              <w:rPr>
                <w:b/>
              </w:rPr>
              <w:t>ZARYS International Group Sp. z o.o. Sp. K.</w:t>
            </w:r>
          </w:p>
          <w:p w:rsidR="00DC5727" w:rsidRPr="008C0686" w:rsidRDefault="00DC5727" w:rsidP="00B71633">
            <w:pPr>
              <w:spacing w:line="360" w:lineRule="auto"/>
              <w:jc w:val="both"/>
              <w:rPr>
                <w:bCs/>
              </w:rPr>
            </w:pPr>
            <w:r w:rsidRPr="008C0686">
              <w:rPr>
                <w:bCs/>
              </w:rPr>
              <w:t>Pod Borem 18</w:t>
            </w:r>
            <w:r w:rsidR="00B71633">
              <w:rPr>
                <w:bCs/>
              </w:rPr>
              <w:t xml:space="preserve">, </w:t>
            </w:r>
            <w:r w:rsidRPr="008C0686">
              <w:rPr>
                <w:bCs/>
              </w:rPr>
              <w:t>41-808 Zabrze</w:t>
            </w:r>
          </w:p>
          <w:p w:rsidR="00232099" w:rsidRDefault="00232099" w:rsidP="00232099">
            <w:pPr>
              <w:jc w:val="both"/>
            </w:pPr>
          </w:p>
          <w:p w:rsidR="00DC5727" w:rsidRPr="008C0686" w:rsidRDefault="00DC5727" w:rsidP="00EC2193">
            <w:pPr>
              <w:spacing w:line="360" w:lineRule="auto"/>
              <w:jc w:val="both"/>
              <w:rPr>
                <w:bCs/>
              </w:rPr>
            </w:pPr>
            <w:r w:rsidRPr="008C0686">
              <w:t xml:space="preserve">za cenę wykonania przedmiotu zamówienia w wysokości </w:t>
            </w:r>
            <w:r w:rsidRPr="008C0686">
              <w:rPr>
                <w:b/>
              </w:rPr>
              <w:t>38 718.00 zł</w:t>
            </w:r>
            <w:r w:rsidRPr="008C0686">
              <w:t xml:space="preserve"> </w:t>
            </w:r>
            <w:r w:rsidRPr="008C0686">
              <w:rPr>
                <w:b/>
                <w:bCs/>
              </w:rPr>
              <w:t>brutto</w:t>
            </w:r>
            <w:r w:rsidRPr="008C0686">
              <w:rPr>
                <w:bCs/>
              </w:rPr>
              <w:t>.</w:t>
            </w:r>
          </w:p>
          <w:p w:rsidR="00DC5727" w:rsidRPr="008C0686" w:rsidRDefault="00DC5727" w:rsidP="00EC2193">
            <w:pPr>
              <w:spacing w:before="120" w:line="360" w:lineRule="auto"/>
              <w:jc w:val="both"/>
              <w:rPr>
                <w:color w:val="000000"/>
              </w:rPr>
            </w:pPr>
            <w:r w:rsidRPr="008C0686">
              <w:rPr>
                <w:color w:val="000000"/>
                <w:u w:val="single"/>
              </w:rPr>
              <w:t>Uzasadnienie wyboru</w:t>
            </w:r>
            <w:r w:rsidRPr="008C0686">
              <w:rPr>
                <w:color w:val="000000"/>
              </w:rPr>
              <w:t>:</w:t>
            </w:r>
          </w:p>
          <w:p w:rsidR="00DC5727" w:rsidRPr="008C0686" w:rsidRDefault="00DC5727" w:rsidP="00B71633">
            <w:pPr>
              <w:pStyle w:val="Nagwek"/>
              <w:tabs>
                <w:tab w:val="left" w:pos="708"/>
              </w:tabs>
              <w:jc w:val="both"/>
            </w:pPr>
            <w:r w:rsidRPr="008C0686">
              <w:t xml:space="preserve">art. 239 ust. 1 ustawy z dnia 11 września 2019 r. </w:t>
            </w:r>
            <w:r w:rsidR="00B71633">
              <w:t>–</w:t>
            </w:r>
            <w:r w:rsidRPr="008C0686">
              <w:t xml:space="preserve"> Prawo</w:t>
            </w:r>
            <w:r w:rsidR="00B71633">
              <w:t xml:space="preserve"> </w:t>
            </w:r>
            <w:r w:rsidRPr="008C0686">
              <w:t>zamówień publicznych (</w:t>
            </w:r>
            <w:proofErr w:type="spellStart"/>
            <w:r w:rsidRPr="008C0686">
              <w:t>t.j</w:t>
            </w:r>
            <w:proofErr w:type="spellEnd"/>
            <w:r w:rsidRPr="008C0686">
              <w:t>. Dz. U. z 2024 r. poz. 1320) - najkorzystniejsza oferta przy zadanym kryterium "cena" oraz "termin realizacji dostaw".</w:t>
            </w:r>
          </w:p>
        </w:tc>
      </w:tr>
      <w:tr w:rsidR="00DC5727" w:rsidRPr="008C0686" w:rsidTr="00EC21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120" w:after="240"/>
              <w:jc w:val="both"/>
            </w:pPr>
            <w:r w:rsidRPr="008C0686">
              <w:rPr>
                <w:b/>
                <w:bCs/>
              </w:rPr>
              <w:t>Część nr 2</w:t>
            </w:r>
            <w:r w:rsidRPr="008C0686">
              <w:t xml:space="preserve">: </w:t>
            </w:r>
            <w:r w:rsidRPr="00B71633">
              <w:rPr>
                <w:b/>
              </w:rPr>
              <w:t>Rękawice diagnostyczne nitrylowe wzmocnione z przedłużonym mankietem</w:t>
            </w:r>
          </w:p>
          <w:p w:rsidR="00DC5727" w:rsidRPr="008C0686" w:rsidRDefault="00DC5727" w:rsidP="00EC2193">
            <w:pPr>
              <w:spacing w:before="60" w:line="360" w:lineRule="auto"/>
              <w:jc w:val="both"/>
              <w:rPr>
                <w:b/>
              </w:rPr>
            </w:pPr>
            <w:r w:rsidRPr="008C0686">
              <w:rPr>
                <w:b/>
              </w:rPr>
              <w:t>MERCATOR MEDICAL S.A.</w:t>
            </w:r>
          </w:p>
          <w:p w:rsidR="00DC5727" w:rsidRPr="008C0686" w:rsidRDefault="00DC5727" w:rsidP="00B71633">
            <w:pPr>
              <w:spacing w:line="360" w:lineRule="auto"/>
              <w:jc w:val="both"/>
              <w:rPr>
                <w:bCs/>
              </w:rPr>
            </w:pPr>
            <w:r w:rsidRPr="008C0686">
              <w:rPr>
                <w:bCs/>
              </w:rPr>
              <w:t>H.</w:t>
            </w:r>
            <w:r w:rsidR="00B71633">
              <w:rPr>
                <w:bCs/>
              </w:rPr>
              <w:t xml:space="preserve"> </w:t>
            </w:r>
            <w:r w:rsidRPr="008C0686">
              <w:rPr>
                <w:bCs/>
              </w:rPr>
              <w:t>Modrzejewskiej 30</w:t>
            </w:r>
            <w:r w:rsidR="00B71633">
              <w:rPr>
                <w:bCs/>
              </w:rPr>
              <w:t xml:space="preserve">, </w:t>
            </w:r>
            <w:r w:rsidRPr="008C0686">
              <w:rPr>
                <w:bCs/>
              </w:rPr>
              <w:t>31-327 Kraków</w:t>
            </w:r>
          </w:p>
          <w:p w:rsidR="00232099" w:rsidRDefault="00232099" w:rsidP="00232099">
            <w:pPr>
              <w:jc w:val="both"/>
            </w:pPr>
          </w:p>
          <w:p w:rsidR="00DC5727" w:rsidRPr="008C0686" w:rsidRDefault="00DC5727" w:rsidP="00EC2193">
            <w:pPr>
              <w:spacing w:line="360" w:lineRule="auto"/>
              <w:jc w:val="both"/>
              <w:rPr>
                <w:bCs/>
              </w:rPr>
            </w:pPr>
            <w:r w:rsidRPr="008C0686">
              <w:t xml:space="preserve">za cenę wykonania przedmiotu zamówienia w wysokości </w:t>
            </w:r>
            <w:r w:rsidRPr="008C0686">
              <w:rPr>
                <w:b/>
              </w:rPr>
              <w:t>5 192.10 zł</w:t>
            </w:r>
            <w:r w:rsidRPr="008C0686">
              <w:t xml:space="preserve"> </w:t>
            </w:r>
            <w:r w:rsidRPr="008C0686">
              <w:rPr>
                <w:b/>
                <w:bCs/>
              </w:rPr>
              <w:t>brutto</w:t>
            </w:r>
            <w:r w:rsidRPr="008C0686">
              <w:rPr>
                <w:bCs/>
              </w:rPr>
              <w:t>.</w:t>
            </w:r>
          </w:p>
          <w:p w:rsidR="00DC5727" w:rsidRPr="008C0686" w:rsidRDefault="00DC5727" w:rsidP="00EC2193">
            <w:pPr>
              <w:spacing w:before="120" w:line="360" w:lineRule="auto"/>
              <w:jc w:val="both"/>
              <w:rPr>
                <w:color w:val="000000"/>
              </w:rPr>
            </w:pPr>
            <w:r w:rsidRPr="008C0686">
              <w:rPr>
                <w:color w:val="000000"/>
                <w:u w:val="single"/>
              </w:rPr>
              <w:t>Uzasadnienie wyboru</w:t>
            </w:r>
            <w:r w:rsidRPr="008C0686">
              <w:rPr>
                <w:color w:val="000000"/>
              </w:rPr>
              <w:t>:</w:t>
            </w:r>
          </w:p>
          <w:p w:rsidR="00DC5727" w:rsidRPr="008C0686" w:rsidRDefault="00DC5727" w:rsidP="00B71633">
            <w:pPr>
              <w:pStyle w:val="Nagwek"/>
              <w:tabs>
                <w:tab w:val="left" w:pos="708"/>
              </w:tabs>
              <w:jc w:val="both"/>
            </w:pPr>
            <w:r w:rsidRPr="008C0686">
              <w:t xml:space="preserve">art. 239 ust. 1 ustawy z dnia 11 września 2019 r. </w:t>
            </w:r>
            <w:r w:rsidR="00B71633">
              <w:t>–</w:t>
            </w:r>
            <w:r w:rsidRPr="008C0686">
              <w:t xml:space="preserve"> Prawo</w:t>
            </w:r>
            <w:r w:rsidR="00B71633">
              <w:t xml:space="preserve"> </w:t>
            </w:r>
            <w:r w:rsidRPr="008C0686">
              <w:t>zamówień publicznych (</w:t>
            </w:r>
            <w:proofErr w:type="spellStart"/>
            <w:r w:rsidRPr="008C0686">
              <w:t>t.j</w:t>
            </w:r>
            <w:proofErr w:type="spellEnd"/>
            <w:r w:rsidRPr="008C0686">
              <w:t>. Dz. U. z 2024 r. poz. 1320) - najkorzystniejsza oferta przy zadanym kryterium "cena" oraz "termin realizacji dostaw".</w:t>
            </w:r>
          </w:p>
        </w:tc>
      </w:tr>
      <w:tr w:rsidR="00DC5727" w:rsidRPr="008C0686" w:rsidTr="00EC21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120" w:after="240"/>
              <w:jc w:val="both"/>
            </w:pPr>
            <w:r w:rsidRPr="008C0686">
              <w:rPr>
                <w:b/>
                <w:bCs/>
              </w:rPr>
              <w:lastRenderedPageBreak/>
              <w:t>Część nr 3</w:t>
            </w:r>
            <w:r w:rsidRPr="008C0686">
              <w:t xml:space="preserve">: </w:t>
            </w:r>
            <w:r w:rsidRPr="00232099">
              <w:rPr>
                <w:b/>
              </w:rPr>
              <w:t>Rękawice chirurgiczne lateksowe pudrowane</w:t>
            </w:r>
          </w:p>
          <w:p w:rsidR="00DC5727" w:rsidRPr="008C0686" w:rsidRDefault="00DC5727" w:rsidP="00EC2193">
            <w:pPr>
              <w:spacing w:before="60" w:line="360" w:lineRule="auto"/>
              <w:jc w:val="both"/>
              <w:rPr>
                <w:b/>
              </w:rPr>
            </w:pPr>
            <w:r w:rsidRPr="008C0686">
              <w:rPr>
                <w:b/>
              </w:rPr>
              <w:t>ZARYS International Group Sp. z o.o. Sp. K.</w:t>
            </w:r>
          </w:p>
          <w:p w:rsidR="00DC5727" w:rsidRDefault="00DC5727" w:rsidP="00232099">
            <w:pPr>
              <w:spacing w:line="360" w:lineRule="auto"/>
              <w:jc w:val="both"/>
              <w:rPr>
                <w:bCs/>
              </w:rPr>
            </w:pPr>
            <w:r w:rsidRPr="008C0686">
              <w:rPr>
                <w:bCs/>
              </w:rPr>
              <w:t>Pod Borem 18</w:t>
            </w:r>
            <w:r w:rsidR="00232099">
              <w:rPr>
                <w:bCs/>
              </w:rPr>
              <w:t xml:space="preserve">, </w:t>
            </w:r>
            <w:r w:rsidRPr="008C0686">
              <w:rPr>
                <w:bCs/>
              </w:rPr>
              <w:t>41-808 Zabrze</w:t>
            </w:r>
          </w:p>
          <w:p w:rsidR="00232099" w:rsidRPr="008C0686" w:rsidRDefault="00232099" w:rsidP="00232099">
            <w:pPr>
              <w:jc w:val="both"/>
              <w:rPr>
                <w:bCs/>
              </w:rPr>
            </w:pPr>
          </w:p>
          <w:p w:rsidR="00DC5727" w:rsidRPr="008C0686" w:rsidRDefault="00DC5727" w:rsidP="00EC2193">
            <w:pPr>
              <w:spacing w:line="360" w:lineRule="auto"/>
              <w:jc w:val="both"/>
              <w:rPr>
                <w:bCs/>
              </w:rPr>
            </w:pPr>
            <w:r w:rsidRPr="008C0686">
              <w:t xml:space="preserve">za cenę wykonania przedmiotu zamówienia w wysokości </w:t>
            </w:r>
            <w:r w:rsidRPr="008C0686">
              <w:rPr>
                <w:b/>
              </w:rPr>
              <w:t>15 552.00 zł</w:t>
            </w:r>
            <w:r w:rsidRPr="008C0686">
              <w:t xml:space="preserve"> </w:t>
            </w:r>
            <w:r w:rsidRPr="008C0686">
              <w:rPr>
                <w:b/>
                <w:bCs/>
              </w:rPr>
              <w:t>brutto</w:t>
            </w:r>
            <w:r w:rsidRPr="008C0686">
              <w:rPr>
                <w:bCs/>
              </w:rPr>
              <w:t>.</w:t>
            </w:r>
          </w:p>
          <w:p w:rsidR="00DC5727" w:rsidRPr="008C0686" w:rsidRDefault="00DC5727" w:rsidP="00EC2193">
            <w:pPr>
              <w:spacing w:before="120" w:line="360" w:lineRule="auto"/>
              <w:jc w:val="both"/>
              <w:rPr>
                <w:color w:val="000000"/>
              </w:rPr>
            </w:pPr>
            <w:r w:rsidRPr="008C0686">
              <w:rPr>
                <w:color w:val="000000"/>
                <w:u w:val="single"/>
              </w:rPr>
              <w:t>Uzasadnienie wyboru</w:t>
            </w:r>
            <w:r w:rsidRPr="008C0686">
              <w:rPr>
                <w:color w:val="000000"/>
              </w:rPr>
              <w:t>:</w:t>
            </w:r>
          </w:p>
          <w:p w:rsidR="00DC5727" w:rsidRPr="008C0686" w:rsidRDefault="00DC5727" w:rsidP="00232099">
            <w:pPr>
              <w:pStyle w:val="Nagwek"/>
              <w:tabs>
                <w:tab w:val="left" w:pos="708"/>
              </w:tabs>
              <w:jc w:val="both"/>
            </w:pPr>
            <w:r w:rsidRPr="008C0686">
              <w:t>art. 239 ust. 1 ustawy z dnia 11 września 2019 r. - Prawo zamówień publicznych (</w:t>
            </w:r>
            <w:proofErr w:type="spellStart"/>
            <w:r w:rsidRPr="008C0686">
              <w:t>t.j</w:t>
            </w:r>
            <w:proofErr w:type="spellEnd"/>
            <w:r w:rsidRPr="008C0686">
              <w:t>. Dz. U. z 2024 r. poz. 1320) - najkorzystniejsza oferta przy zadanym kryterium "cena" oraz "termin realizacji dostaw".</w:t>
            </w:r>
          </w:p>
        </w:tc>
      </w:tr>
      <w:tr w:rsidR="00DC5727" w:rsidRPr="008C0686" w:rsidTr="00EC21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120" w:after="240"/>
              <w:jc w:val="both"/>
            </w:pPr>
            <w:r w:rsidRPr="008C0686">
              <w:rPr>
                <w:b/>
                <w:bCs/>
              </w:rPr>
              <w:t>Część nr 4</w:t>
            </w:r>
            <w:r w:rsidRPr="008C0686">
              <w:t xml:space="preserve">: </w:t>
            </w:r>
            <w:r w:rsidRPr="00232099">
              <w:rPr>
                <w:b/>
              </w:rPr>
              <w:t>Rękawice chirurgiczne i diagnostyczne do pracy z substancjami cytotoksycznymi</w:t>
            </w:r>
          </w:p>
          <w:p w:rsidR="00DC5727" w:rsidRPr="008C0686" w:rsidRDefault="00DC5727" w:rsidP="00EC2193">
            <w:pPr>
              <w:spacing w:before="60" w:line="360" w:lineRule="auto"/>
              <w:jc w:val="both"/>
              <w:rPr>
                <w:b/>
              </w:rPr>
            </w:pPr>
            <w:r w:rsidRPr="008C0686">
              <w:rPr>
                <w:b/>
              </w:rPr>
              <w:t>ANMAR S</w:t>
            </w:r>
            <w:r w:rsidR="00232099">
              <w:rPr>
                <w:b/>
              </w:rPr>
              <w:t>p</w:t>
            </w:r>
            <w:r w:rsidRPr="008C0686">
              <w:rPr>
                <w:b/>
              </w:rPr>
              <w:t>.</w:t>
            </w:r>
            <w:r w:rsidR="00232099">
              <w:rPr>
                <w:b/>
              </w:rPr>
              <w:t xml:space="preserve"> z o.o.</w:t>
            </w:r>
          </w:p>
          <w:p w:rsidR="00DC5727" w:rsidRDefault="00DC5727" w:rsidP="00232099">
            <w:pPr>
              <w:spacing w:line="360" w:lineRule="auto"/>
              <w:jc w:val="both"/>
              <w:rPr>
                <w:bCs/>
              </w:rPr>
            </w:pPr>
            <w:r w:rsidRPr="008C0686">
              <w:rPr>
                <w:bCs/>
              </w:rPr>
              <w:t>Strefowa 22</w:t>
            </w:r>
            <w:r w:rsidR="00232099">
              <w:rPr>
                <w:bCs/>
              </w:rPr>
              <w:t xml:space="preserve">, </w:t>
            </w:r>
            <w:r w:rsidRPr="008C0686">
              <w:rPr>
                <w:bCs/>
              </w:rPr>
              <w:t>43-100 Tychy</w:t>
            </w:r>
          </w:p>
          <w:p w:rsidR="00232099" w:rsidRPr="008C0686" w:rsidRDefault="00232099" w:rsidP="00232099">
            <w:pPr>
              <w:jc w:val="both"/>
              <w:rPr>
                <w:bCs/>
              </w:rPr>
            </w:pPr>
          </w:p>
          <w:p w:rsidR="00DC5727" w:rsidRPr="008C0686" w:rsidRDefault="00DC5727" w:rsidP="00EC2193">
            <w:pPr>
              <w:spacing w:line="360" w:lineRule="auto"/>
              <w:jc w:val="both"/>
              <w:rPr>
                <w:bCs/>
              </w:rPr>
            </w:pPr>
            <w:r w:rsidRPr="008C0686">
              <w:t xml:space="preserve">za cenę wykonania przedmiotu zamówienia w wysokości </w:t>
            </w:r>
            <w:r w:rsidRPr="008C0686">
              <w:rPr>
                <w:b/>
              </w:rPr>
              <w:t>46 526.40 zł</w:t>
            </w:r>
            <w:r w:rsidRPr="008C0686">
              <w:t xml:space="preserve"> </w:t>
            </w:r>
            <w:r w:rsidRPr="008C0686">
              <w:rPr>
                <w:b/>
                <w:bCs/>
              </w:rPr>
              <w:t>brutto</w:t>
            </w:r>
            <w:r w:rsidRPr="008C0686">
              <w:rPr>
                <w:bCs/>
              </w:rPr>
              <w:t>.</w:t>
            </w:r>
          </w:p>
          <w:p w:rsidR="00DC5727" w:rsidRPr="008C0686" w:rsidRDefault="00DC5727" w:rsidP="00EC2193">
            <w:pPr>
              <w:spacing w:before="120" w:line="360" w:lineRule="auto"/>
              <w:jc w:val="both"/>
              <w:rPr>
                <w:color w:val="000000"/>
              </w:rPr>
            </w:pPr>
            <w:r w:rsidRPr="008C0686">
              <w:rPr>
                <w:color w:val="000000"/>
                <w:u w:val="single"/>
              </w:rPr>
              <w:t>Uzasadnienie wyboru</w:t>
            </w:r>
            <w:r w:rsidRPr="008C0686">
              <w:rPr>
                <w:color w:val="000000"/>
              </w:rPr>
              <w:t>:</w:t>
            </w:r>
          </w:p>
          <w:p w:rsidR="00DC5727" w:rsidRPr="008C0686" w:rsidRDefault="00DC5727" w:rsidP="00232099">
            <w:pPr>
              <w:pStyle w:val="Nagwek"/>
              <w:tabs>
                <w:tab w:val="left" w:pos="708"/>
              </w:tabs>
              <w:jc w:val="both"/>
            </w:pPr>
            <w:r w:rsidRPr="008C0686">
              <w:t>art. 239 ust. 1 ustawy z dnia 11 września 2019 r. - Prawo zamówień publicznych (</w:t>
            </w:r>
            <w:proofErr w:type="spellStart"/>
            <w:r w:rsidRPr="008C0686">
              <w:t>t.j</w:t>
            </w:r>
            <w:proofErr w:type="spellEnd"/>
            <w:r w:rsidRPr="008C0686">
              <w:t>. Dz. U. z 2024 r. poz. 1320) - najkorzystniejsza (jedyna złożona w pakiecie) oferta przy zadanym kryterium "cena" oraz "termin realizacji dostaw".</w:t>
            </w:r>
          </w:p>
        </w:tc>
      </w:tr>
    </w:tbl>
    <w:p w:rsidR="00A02E94" w:rsidRPr="008C0686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8C0686">
        <w:rPr>
          <w:b/>
          <w:bCs/>
          <w:color w:val="000000"/>
        </w:rPr>
        <w:t>Punktacja przyznana ofertom w każdym kryterium oceny ofert wraz z łączną punktacją</w:t>
      </w:r>
      <w:r w:rsidRPr="008C0686">
        <w:rPr>
          <w:color w:val="000000"/>
        </w:rPr>
        <w:t>: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"/>
        <w:gridCol w:w="2656"/>
        <w:gridCol w:w="3118"/>
        <w:gridCol w:w="3402"/>
        <w:gridCol w:w="1701"/>
      </w:tblGrid>
      <w:tr w:rsidR="00A02E94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BC27E7" w:rsidRDefault="00F245C5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BC27E7">
              <w:rPr>
                <w:bCs/>
                <w:sz w:val="22"/>
                <w:szCs w:val="22"/>
              </w:rPr>
              <w:t>Część</w:t>
            </w:r>
            <w:r w:rsidR="00A02E94" w:rsidRPr="00BC27E7">
              <w:rPr>
                <w:bCs/>
                <w:sz w:val="22"/>
                <w:szCs w:val="22"/>
              </w:rPr>
              <w:t xml:space="preserve"> </w:t>
            </w:r>
            <w:r w:rsidR="007D7932" w:rsidRPr="00BC27E7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BC27E7" w:rsidRDefault="007D7932" w:rsidP="005C35E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BC27E7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BC27E7" w:rsidRDefault="007D7932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BC27E7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BC27E7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BC27E7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BC27E7" w:rsidRDefault="00A02E94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BC27E7">
              <w:rPr>
                <w:bCs/>
                <w:color w:val="000000"/>
                <w:sz w:val="22"/>
                <w:szCs w:val="22"/>
              </w:rPr>
              <w:t>Razem</w:t>
            </w:r>
            <w:r w:rsidR="00BC27E7" w:rsidRPr="00BC27E7">
              <w:rPr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BC27E7" w:rsidRPr="00BC27E7">
              <w:rPr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E7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1 - Rękawice diagnostyczne </w:t>
            </w:r>
            <w:r w:rsidR="00BC27E7">
              <w:rPr>
                <w:sz w:val="22"/>
                <w:szCs w:val="22"/>
              </w:rPr>
              <w:t>nitrylowe</w:t>
            </w:r>
          </w:p>
          <w:p w:rsidR="00BC27E7" w:rsidRPr="008C0686" w:rsidRDefault="00BC27E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SKAMEX S. A.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Częstochowska 38/52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93-121 Łódź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- 50.61</w:t>
            </w:r>
          </w:p>
          <w:p w:rsidR="00DC5727" w:rsidRPr="008C0686" w:rsidRDefault="00DC5727" w:rsidP="00BC27E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BC27E7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BC27E7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BC27E7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0,61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1 - Rękawice diagnostyczne </w:t>
            </w:r>
            <w:proofErr w:type="spellStart"/>
            <w:r w:rsidRPr="008C0686">
              <w:rPr>
                <w:sz w:val="22"/>
                <w:szCs w:val="22"/>
              </w:rPr>
              <w:t>nitrtylowe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Pod Borem 18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41-808 Zabrze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- 60.00</w:t>
            </w:r>
          </w:p>
          <w:p w:rsidR="00DC5727" w:rsidRPr="008C0686" w:rsidRDefault="00DC5727" w:rsidP="009604D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9604DD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9604DD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9604DD">
              <w:rPr>
                <w:sz w:val="22"/>
                <w:szCs w:val="22"/>
              </w:rPr>
              <w:t>10</w:t>
            </w:r>
            <w:r w:rsidRPr="008C0686">
              <w:rPr>
                <w:sz w:val="22"/>
                <w:szCs w:val="22"/>
              </w:rPr>
              <w:t>0,00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1 - Rękawice diagnostyczne </w:t>
            </w:r>
            <w:proofErr w:type="spellStart"/>
            <w:r w:rsidRPr="008C0686">
              <w:rPr>
                <w:sz w:val="22"/>
                <w:szCs w:val="22"/>
              </w:rPr>
              <w:t>nitrtylowe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MERCATOR MEDICAL S.A.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H.</w:t>
            </w:r>
            <w:r w:rsidR="009604DD">
              <w:rPr>
                <w:sz w:val="22"/>
                <w:szCs w:val="22"/>
              </w:rPr>
              <w:t xml:space="preserve"> </w:t>
            </w:r>
            <w:r w:rsidRPr="008C0686">
              <w:rPr>
                <w:sz w:val="22"/>
                <w:szCs w:val="22"/>
              </w:rPr>
              <w:t>Modrzejewskiej 30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31-327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- 59.92</w:t>
            </w:r>
          </w:p>
          <w:p w:rsidR="00DC5727" w:rsidRPr="008C0686" w:rsidRDefault="00DC5727" w:rsidP="009604D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9604DD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9604DD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9604DD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9,92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1 - Rękawice diagnostyczne </w:t>
            </w:r>
            <w:proofErr w:type="spellStart"/>
            <w:r w:rsidRPr="008C0686">
              <w:rPr>
                <w:sz w:val="22"/>
                <w:szCs w:val="22"/>
              </w:rPr>
              <w:t>nitrtylowe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ABENA Polska Sp. z o.o.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Nowa 15</w:t>
            </w:r>
            <w:r w:rsidR="009604DD">
              <w:rPr>
                <w:sz w:val="22"/>
                <w:szCs w:val="22"/>
              </w:rPr>
              <w:t>, Łozienica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72-100 Goleniów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- 59.09</w:t>
            </w:r>
          </w:p>
          <w:p w:rsidR="00DC5727" w:rsidRPr="008C0686" w:rsidRDefault="00DC5727" w:rsidP="00393CA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393CA8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393CA8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393CA8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9,09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Rękawice diagnostyczne nitrylowe wzmocnione </w:t>
            </w:r>
            <w:r w:rsidR="00393CA8">
              <w:rPr>
                <w:sz w:val="22"/>
                <w:szCs w:val="22"/>
              </w:rPr>
              <w:t xml:space="preserve">                  </w:t>
            </w:r>
            <w:r w:rsidRPr="008C0686">
              <w:rPr>
                <w:sz w:val="22"/>
                <w:szCs w:val="22"/>
              </w:rPr>
              <w:t>z przedłużonym mankietem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SKAMEX S. A.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Częstochowska 38/52</w:t>
            </w:r>
          </w:p>
          <w:p w:rsidR="00DC5727" w:rsidRDefault="00DC5727" w:rsidP="00EC2193">
            <w:pPr>
              <w:spacing w:after="40"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93-121 Łódź</w:t>
            </w:r>
          </w:p>
          <w:p w:rsidR="0032499C" w:rsidRPr="008C0686" w:rsidRDefault="0032499C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- 57.69</w:t>
            </w:r>
          </w:p>
          <w:p w:rsidR="00DC5727" w:rsidRPr="008C0686" w:rsidRDefault="00DC5727" w:rsidP="00393CA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393CA8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393CA8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393CA8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7,69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lastRenderedPageBreak/>
              <w:t xml:space="preserve">2 - Rękawice diagnostyczne nitrylowe wzmocnione </w:t>
            </w:r>
            <w:r w:rsidR="00393CA8">
              <w:rPr>
                <w:sz w:val="22"/>
                <w:szCs w:val="22"/>
              </w:rPr>
              <w:t xml:space="preserve">                  </w:t>
            </w:r>
            <w:r w:rsidRPr="008C0686">
              <w:rPr>
                <w:sz w:val="22"/>
                <w:szCs w:val="22"/>
              </w:rPr>
              <w:t>z przedłużonym mankietem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MERCATOR MEDICAL S.A.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H.</w:t>
            </w:r>
            <w:r w:rsidR="00393CA8">
              <w:rPr>
                <w:sz w:val="22"/>
                <w:szCs w:val="22"/>
              </w:rPr>
              <w:t xml:space="preserve"> </w:t>
            </w:r>
            <w:r w:rsidRPr="008C0686">
              <w:rPr>
                <w:sz w:val="22"/>
                <w:szCs w:val="22"/>
              </w:rPr>
              <w:t>Modrzejewskiej 30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31-327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- 60.00</w:t>
            </w:r>
          </w:p>
          <w:p w:rsidR="00DC5727" w:rsidRPr="008C0686" w:rsidRDefault="00DC5727" w:rsidP="00275A2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275A24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275A24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275A24">
              <w:rPr>
                <w:sz w:val="22"/>
                <w:szCs w:val="22"/>
              </w:rPr>
              <w:t>10</w:t>
            </w:r>
            <w:r w:rsidRPr="008C0686">
              <w:rPr>
                <w:sz w:val="22"/>
                <w:szCs w:val="22"/>
              </w:rPr>
              <w:t>0,00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Rękawice diagnostyczne nitrylowe wzmocnione </w:t>
            </w:r>
            <w:r w:rsidR="00393CA8">
              <w:rPr>
                <w:sz w:val="22"/>
                <w:szCs w:val="22"/>
              </w:rPr>
              <w:t xml:space="preserve">                 </w:t>
            </w:r>
            <w:r w:rsidRPr="008C0686">
              <w:rPr>
                <w:sz w:val="22"/>
                <w:szCs w:val="22"/>
              </w:rPr>
              <w:t>z przedłużonym mankietem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Pod Borem 18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41-808 Zabrze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- 58.18</w:t>
            </w:r>
          </w:p>
          <w:p w:rsidR="00DC5727" w:rsidRPr="008C0686" w:rsidRDefault="00DC5727" w:rsidP="00275A2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275A24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275A24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275A24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8,18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3 - Rękawice chirurgiczne lateksowe pudrowane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SKAMEX S. A.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Częstochowska 38/52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93-121 Łódź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- 51.43</w:t>
            </w:r>
          </w:p>
          <w:p w:rsidR="00DC5727" w:rsidRPr="008C0686" w:rsidRDefault="00DC5727" w:rsidP="00275A2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275A24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275A24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275A24">
              <w:rPr>
                <w:sz w:val="22"/>
                <w:szCs w:val="22"/>
              </w:rPr>
              <w:t>9</w:t>
            </w:r>
            <w:r w:rsidRPr="008C0686">
              <w:rPr>
                <w:sz w:val="22"/>
                <w:szCs w:val="22"/>
              </w:rPr>
              <w:t>1,43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3 - Rękawice chirurgiczne lateksowe pudrowane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Pod Borem 18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41-808 Zabrze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- 60.00</w:t>
            </w:r>
          </w:p>
          <w:p w:rsidR="00DC5727" w:rsidRPr="008C0686" w:rsidRDefault="00DC5727" w:rsidP="00275A2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275A24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275A24">
            <w:pPr>
              <w:jc w:val="center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  </w:t>
            </w:r>
            <w:r w:rsidR="00275A24">
              <w:rPr>
                <w:sz w:val="22"/>
                <w:szCs w:val="22"/>
              </w:rPr>
              <w:t>10</w:t>
            </w:r>
            <w:r w:rsidRPr="008C0686">
              <w:rPr>
                <w:sz w:val="22"/>
                <w:szCs w:val="22"/>
              </w:rPr>
              <w:t>0,00</w:t>
            </w:r>
          </w:p>
        </w:tc>
      </w:tr>
      <w:tr w:rsidR="00DC5727" w:rsidRPr="008C0686" w:rsidTr="00B74FC1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DC5727" w:rsidP="00EC219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4 - Rękawice chirurgiczne </w:t>
            </w:r>
            <w:r w:rsidR="00393CA8">
              <w:rPr>
                <w:sz w:val="22"/>
                <w:szCs w:val="22"/>
              </w:rPr>
              <w:t xml:space="preserve">  </w:t>
            </w:r>
            <w:r w:rsidRPr="008C0686">
              <w:rPr>
                <w:sz w:val="22"/>
                <w:szCs w:val="22"/>
              </w:rPr>
              <w:t xml:space="preserve">i diagnostyczne do pracy </w:t>
            </w:r>
            <w:r w:rsidR="00393CA8">
              <w:rPr>
                <w:sz w:val="22"/>
                <w:szCs w:val="22"/>
              </w:rPr>
              <w:t xml:space="preserve">                </w:t>
            </w:r>
            <w:r w:rsidRPr="008C0686">
              <w:rPr>
                <w:sz w:val="22"/>
                <w:szCs w:val="22"/>
              </w:rPr>
              <w:t>z substancjami cytotoksycznymi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C0686">
              <w:rPr>
                <w:b/>
                <w:bCs/>
                <w:sz w:val="22"/>
                <w:szCs w:val="22"/>
              </w:rPr>
              <w:t>ANMAR S</w:t>
            </w:r>
            <w:r w:rsidR="00516552">
              <w:rPr>
                <w:b/>
                <w:bCs/>
                <w:sz w:val="22"/>
                <w:szCs w:val="22"/>
              </w:rPr>
              <w:t>p</w:t>
            </w:r>
            <w:r w:rsidRPr="008C0686">
              <w:rPr>
                <w:b/>
                <w:bCs/>
                <w:sz w:val="22"/>
                <w:szCs w:val="22"/>
              </w:rPr>
              <w:t>.</w:t>
            </w:r>
            <w:r w:rsidR="00516552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DC5727" w:rsidRPr="008C0686" w:rsidRDefault="00DC5727" w:rsidP="00EC2193">
            <w:pPr>
              <w:spacing w:line="276" w:lineRule="auto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Strefowa 22</w:t>
            </w:r>
          </w:p>
          <w:p w:rsidR="00DC5727" w:rsidRPr="008C0686" w:rsidRDefault="00DC5727" w:rsidP="00EC219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43-100 Tychy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727" w:rsidRPr="008C0686" w:rsidRDefault="00DC5727" w:rsidP="00EC2193">
            <w:pPr>
              <w:spacing w:before="40" w:after="40"/>
              <w:rPr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>1 - Cena - 60.00</w:t>
            </w:r>
          </w:p>
          <w:p w:rsidR="00DC5727" w:rsidRPr="008C0686" w:rsidRDefault="00DC5727" w:rsidP="0051655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C0686">
              <w:rPr>
                <w:sz w:val="22"/>
                <w:szCs w:val="22"/>
              </w:rPr>
              <w:t xml:space="preserve">2 - Termin realizacji dostaw - </w:t>
            </w:r>
            <w:r w:rsidR="00516552">
              <w:rPr>
                <w:sz w:val="22"/>
                <w:szCs w:val="22"/>
              </w:rPr>
              <w:t>4</w:t>
            </w:r>
            <w:r w:rsidRPr="008C068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727" w:rsidRPr="008C0686" w:rsidRDefault="00516552" w:rsidP="00EC21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DC5727" w:rsidRPr="008C0686">
              <w:rPr>
                <w:sz w:val="22"/>
                <w:szCs w:val="22"/>
              </w:rPr>
              <w:t>0,00</w:t>
            </w:r>
          </w:p>
        </w:tc>
      </w:tr>
      <w:tr w:rsidR="00B74FC1" w:rsidTr="00B74F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38" w:type="dxa"/>
          <w:cantSplit/>
        </w:trPr>
        <w:tc>
          <w:tcPr>
            <w:tcW w:w="10877" w:type="dxa"/>
            <w:gridSpan w:val="4"/>
          </w:tcPr>
          <w:p w:rsidR="00B74FC1" w:rsidRDefault="00B74FC1" w:rsidP="0032499C">
            <w:pPr>
              <w:jc w:val="both"/>
              <w:rPr>
                <w:rFonts w:ascii="Arial" w:hAnsi="Arial" w:cs="Arial"/>
              </w:rPr>
            </w:pPr>
          </w:p>
        </w:tc>
      </w:tr>
    </w:tbl>
    <w:p w:rsidR="0032499C" w:rsidRDefault="0032499C" w:rsidP="0032499C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32499C" w:rsidRDefault="0032499C" w:rsidP="0032499C">
      <w:pPr>
        <w:spacing w:before="120"/>
        <w:jc w:val="both"/>
        <w:rPr>
          <w:color w:val="000000"/>
        </w:rPr>
      </w:pPr>
    </w:p>
    <w:p w:rsidR="0032499C" w:rsidRDefault="0032499C" w:rsidP="0032499C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32499C" w:rsidRDefault="0032499C" w:rsidP="0032499C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32499C" w:rsidRDefault="0032499C" w:rsidP="0032499C">
      <w:pPr>
        <w:jc w:val="both"/>
      </w:pPr>
    </w:p>
    <w:p w:rsidR="0032499C" w:rsidRDefault="0032499C" w:rsidP="0032499C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FF5E7A" w:rsidRDefault="00FF5E7A" w:rsidP="00B74FC1">
      <w:pPr>
        <w:jc w:val="both"/>
      </w:pPr>
    </w:p>
    <w:p w:rsidR="00B74FC1" w:rsidRDefault="00B74FC1" w:rsidP="00B74FC1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B74FC1" w:rsidRDefault="00B74FC1" w:rsidP="00B74FC1">
      <w:pPr>
        <w:jc w:val="right"/>
        <w:rPr>
          <w:i/>
        </w:rPr>
      </w:pPr>
    </w:p>
    <w:p w:rsidR="0032499C" w:rsidRDefault="0032499C" w:rsidP="0032499C">
      <w:pPr>
        <w:jc w:val="both"/>
      </w:pPr>
    </w:p>
    <w:p w:rsidR="00B74FC1" w:rsidRDefault="00B74FC1" w:rsidP="00B74FC1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B74FC1" w:rsidRDefault="00B74FC1" w:rsidP="00B74FC1">
      <w:pPr>
        <w:ind w:left="3119" w:firstLine="425"/>
        <w:jc w:val="right"/>
        <w:rPr>
          <w:i/>
        </w:rPr>
      </w:pPr>
    </w:p>
    <w:p w:rsidR="00B74FC1" w:rsidRDefault="00B74FC1" w:rsidP="00B74FC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B74FC1" w:rsidRPr="008043C9" w:rsidRDefault="00B74FC1" w:rsidP="00B74FC1">
      <w:pPr>
        <w:pStyle w:val="Tekstpodstawowy"/>
        <w:spacing w:line="240" w:lineRule="auto"/>
        <w:ind w:left="3119" w:firstLine="425"/>
        <w:jc w:val="right"/>
        <w:rPr>
          <w:color w:val="000000"/>
          <w:sz w:val="16"/>
          <w:szCs w:val="16"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516552" w:rsidRDefault="00516552" w:rsidP="0013621B">
      <w:pPr>
        <w:spacing w:line="360" w:lineRule="auto"/>
        <w:jc w:val="both"/>
        <w:rPr>
          <w:b/>
          <w:bCs/>
        </w:rPr>
      </w:pPr>
    </w:p>
    <w:sectPr w:rsidR="00516552" w:rsidSect="00FF5E7A">
      <w:headerReference w:type="default" r:id="rId6"/>
      <w:footerReference w:type="default" r:id="rId7"/>
      <w:pgSz w:w="11906" w:h="16838"/>
      <w:pgMar w:top="1079" w:right="1133" w:bottom="993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378" w:rsidRDefault="005F4378">
      <w:r>
        <w:separator/>
      </w:r>
    </w:p>
  </w:endnote>
  <w:endnote w:type="continuationSeparator" w:id="0">
    <w:p w:rsidR="005F4378" w:rsidRDefault="005F4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B4FDD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B4FDD" w:rsidRPr="004B39E0">
      <w:rPr>
        <w:rFonts w:ascii="Arial" w:hAnsi="Arial"/>
        <w:sz w:val="18"/>
      </w:rPr>
      <w:fldChar w:fldCharType="separate"/>
    </w:r>
    <w:r w:rsidR="00800549">
      <w:rPr>
        <w:rFonts w:ascii="Arial" w:hAnsi="Arial"/>
        <w:noProof/>
        <w:sz w:val="18"/>
      </w:rPr>
      <w:t>3</w:t>
    </w:r>
    <w:r w:rsidR="000B4FDD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B4FDD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B4FDD" w:rsidRPr="004B39E0">
      <w:rPr>
        <w:rFonts w:ascii="Arial" w:hAnsi="Arial"/>
        <w:sz w:val="18"/>
      </w:rPr>
      <w:fldChar w:fldCharType="separate"/>
    </w:r>
    <w:r w:rsidR="00800549">
      <w:rPr>
        <w:rFonts w:ascii="Arial" w:hAnsi="Arial"/>
        <w:noProof/>
        <w:sz w:val="18"/>
      </w:rPr>
      <w:t>3</w:t>
    </w:r>
    <w:r w:rsidR="000B4FDD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378" w:rsidRDefault="005F4378">
      <w:r>
        <w:separator/>
      </w:r>
    </w:p>
  </w:footnote>
  <w:footnote w:type="continuationSeparator" w:id="0">
    <w:p w:rsidR="005F4378" w:rsidRDefault="005F4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A60" w:rsidRDefault="006D6930" w:rsidP="00D44A60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C5727"/>
    <w:rsid w:val="00022322"/>
    <w:rsid w:val="00040E7A"/>
    <w:rsid w:val="00042497"/>
    <w:rsid w:val="000B4FDD"/>
    <w:rsid w:val="000C1E6F"/>
    <w:rsid w:val="000E4E56"/>
    <w:rsid w:val="0013621B"/>
    <w:rsid w:val="001A1468"/>
    <w:rsid w:val="001B7815"/>
    <w:rsid w:val="001C3F13"/>
    <w:rsid w:val="00211A34"/>
    <w:rsid w:val="00232099"/>
    <w:rsid w:val="002716A3"/>
    <w:rsid w:val="00275A24"/>
    <w:rsid w:val="002B1E4F"/>
    <w:rsid w:val="002B6761"/>
    <w:rsid w:val="002D5301"/>
    <w:rsid w:val="0032499C"/>
    <w:rsid w:val="003445A0"/>
    <w:rsid w:val="00393CA8"/>
    <w:rsid w:val="003A0AFC"/>
    <w:rsid w:val="003C4B28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16552"/>
    <w:rsid w:val="0054734E"/>
    <w:rsid w:val="00596EA3"/>
    <w:rsid w:val="00596FD7"/>
    <w:rsid w:val="005C35EA"/>
    <w:rsid w:val="005E5BFF"/>
    <w:rsid w:val="005F2CB0"/>
    <w:rsid w:val="005F4378"/>
    <w:rsid w:val="00607F9B"/>
    <w:rsid w:val="00644DCB"/>
    <w:rsid w:val="00657C1E"/>
    <w:rsid w:val="006D6930"/>
    <w:rsid w:val="006E3089"/>
    <w:rsid w:val="00712C39"/>
    <w:rsid w:val="00756CDA"/>
    <w:rsid w:val="007C6731"/>
    <w:rsid w:val="007D7932"/>
    <w:rsid w:val="007E2ACC"/>
    <w:rsid w:val="007E68C5"/>
    <w:rsid w:val="00800549"/>
    <w:rsid w:val="00832144"/>
    <w:rsid w:val="008567C7"/>
    <w:rsid w:val="008642B3"/>
    <w:rsid w:val="008A6C10"/>
    <w:rsid w:val="008C0686"/>
    <w:rsid w:val="008E5102"/>
    <w:rsid w:val="00915B9E"/>
    <w:rsid w:val="00952256"/>
    <w:rsid w:val="009604DD"/>
    <w:rsid w:val="009660F9"/>
    <w:rsid w:val="0097748A"/>
    <w:rsid w:val="009D5FED"/>
    <w:rsid w:val="009F0E5C"/>
    <w:rsid w:val="00A029B8"/>
    <w:rsid w:val="00A02E94"/>
    <w:rsid w:val="00A91321"/>
    <w:rsid w:val="00AA02AC"/>
    <w:rsid w:val="00AB5C17"/>
    <w:rsid w:val="00B21F1C"/>
    <w:rsid w:val="00B32D12"/>
    <w:rsid w:val="00B464D3"/>
    <w:rsid w:val="00B71633"/>
    <w:rsid w:val="00B74FC1"/>
    <w:rsid w:val="00B8185B"/>
    <w:rsid w:val="00BC27E7"/>
    <w:rsid w:val="00BC6F7F"/>
    <w:rsid w:val="00BD2174"/>
    <w:rsid w:val="00C134CE"/>
    <w:rsid w:val="00C33718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44A60"/>
    <w:rsid w:val="00D8427E"/>
    <w:rsid w:val="00D94B3E"/>
    <w:rsid w:val="00DC5727"/>
    <w:rsid w:val="00E23743"/>
    <w:rsid w:val="00E30B2D"/>
    <w:rsid w:val="00E62859"/>
    <w:rsid w:val="00E85D70"/>
    <w:rsid w:val="00EB69B2"/>
    <w:rsid w:val="00F245C5"/>
    <w:rsid w:val="00F33C66"/>
    <w:rsid w:val="00F83783"/>
    <w:rsid w:val="00F960D7"/>
    <w:rsid w:val="00FB7F50"/>
    <w:rsid w:val="00FC2ABE"/>
    <w:rsid w:val="00FF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4B3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4B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4B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4B3E"/>
  </w:style>
  <w:style w:type="paragraph" w:styleId="Tekstpodstawowy">
    <w:name w:val="Body Text"/>
    <w:basedOn w:val="Normalny"/>
    <w:link w:val="TekstpodstawowyZnak"/>
    <w:rsid w:val="00D94B3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C33718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3371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74FC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824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2025-03-12T09:55:00Z</cp:lastPrinted>
  <dcterms:created xsi:type="dcterms:W3CDTF">2025-03-12T09:56:00Z</dcterms:created>
  <dcterms:modified xsi:type="dcterms:W3CDTF">2025-03-12T09:56:00Z</dcterms:modified>
</cp:coreProperties>
</file>