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26765" w14:textId="77777777" w:rsidR="003E6519" w:rsidRPr="009432A1" w:rsidRDefault="00FA710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7103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FA7103">
        <w:rPr>
          <w:rFonts w:ascii="Arial" w:hAnsi="Arial" w:cs="Arial"/>
          <w:sz w:val="24"/>
          <w:szCs w:val="24"/>
        </w:rPr>
        <w:t>2025-03-14</w:t>
      </w:r>
    </w:p>
    <w:p w14:paraId="0A455806" w14:textId="77777777" w:rsidR="003E6519" w:rsidRPr="009432A1" w:rsidRDefault="00FA710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710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14E98DA" w14:textId="77777777" w:rsidR="003E6519" w:rsidRPr="009432A1" w:rsidRDefault="00FA710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FA7103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A7103">
        <w:rPr>
          <w:rFonts w:ascii="Arial" w:hAnsi="Arial" w:cs="Arial"/>
          <w:sz w:val="24"/>
          <w:szCs w:val="24"/>
        </w:rPr>
        <w:t>4</w:t>
      </w:r>
    </w:p>
    <w:p w14:paraId="5F4A9F49" w14:textId="77777777" w:rsidR="003E6519" w:rsidRPr="009432A1" w:rsidRDefault="00FA7103" w:rsidP="003E6519">
      <w:pPr>
        <w:rPr>
          <w:rFonts w:ascii="Arial" w:hAnsi="Arial" w:cs="Arial"/>
          <w:sz w:val="24"/>
          <w:szCs w:val="24"/>
        </w:rPr>
      </w:pPr>
      <w:r w:rsidRPr="00FA7103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A7103">
        <w:rPr>
          <w:rFonts w:ascii="Arial" w:hAnsi="Arial" w:cs="Arial"/>
          <w:sz w:val="24"/>
          <w:szCs w:val="24"/>
        </w:rPr>
        <w:t>Kolbuszowa</w:t>
      </w:r>
    </w:p>
    <w:p w14:paraId="4CCDA74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897675A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6E7D07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64944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499448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635D0C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9984BA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571572A" w14:textId="77777777" w:rsidTr="001A0FA2">
        <w:tc>
          <w:tcPr>
            <w:tcW w:w="2269" w:type="dxa"/>
            <w:shd w:val="clear" w:color="auto" w:fill="auto"/>
          </w:tcPr>
          <w:p w14:paraId="729BE158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20E155" w14:textId="77777777" w:rsidR="003E6519" w:rsidRPr="004E4B64" w:rsidRDefault="00FA710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7103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21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7103" w:rsidRPr="004E4B64" w14:paraId="732A0785" w14:textId="77777777" w:rsidTr="00610315">
        <w:tc>
          <w:tcPr>
            <w:tcW w:w="2269" w:type="dxa"/>
            <w:shd w:val="clear" w:color="auto" w:fill="auto"/>
          </w:tcPr>
          <w:p w14:paraId="2829C592" w14:textId="77777777" w:rsidR="00FA7103" w:rsidRPr="004E4B64" w:rsidRDefault="00FA7103" w:rsidP="006103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8D2750" w14:textId="77777777" w:rsidR="00FA7103" w:rsidRPr="004E4B64" w:rsidRDefault="00FA7103" w:rsidP="006103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7103">
              <w:rPr>
                <w:rFonts w:ascii="Arial" w:hAnsi="Arial" w:cs="Arial"/>
                <w:bCs/>
                <w:sz w:val="24"/>
                <w:szCs w:val="24"/>
              </w:rPr>
              <w:t>Eap-2412/6/25/M</w:t>
            </w:r>
          </w:p>
        </w:tc>
      </w:tr>
    </w:tbl>
    <w:p w14:paraId="2E6F62E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A7103" w:rsidRPr="00FA7103">
        <w:rPr>
          <w:rFonts w:ascii="Arial" w:hAnsi="Arial" w:cs="Arial"/>
          <w:sz w:val="24"/>
          <w:szCs w:val="24"/>
        </w:rPr>
        <w:t>(</w:t>
      </w:r>
      <w:proofErr w:type="spellStart"/>
      <w:r w:rsidR="00FA7103" w:rsidRPr="00FA7103">
        <w:rPr>
          <w:rFonts w:ascii="Arial" w:hAnsi="Arial" w:cs="Arial"/>
          <w:sz w:val="24"/>
          <w:szCs w:val="24"/>
        </w:rPr>
        <w:t>t.j</w:t>
      </w:r>
      <w:proofErr w:type="spellEnd"/>
      <w:r w:rsidR="00FA7103" w:rsidRPr="00FA7103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A7103" w:rsidRPr="00C902DE" w14:paraId="443F1C31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319C20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 zamówienia w wysokości 15 000.00 zł brutto;</w:t>
            </w:r>
          </w:p>
        </w:tc>
      </w:tr>
      <w:tr w:rsidR="00FA7103" w:rsidRPr="00C902DE" w14:paraId="7FE95D0C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294FDB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2 zamówienia w wysokości 134 000.00 zł brutto;</w:t>
            </w:r>
          </w:p>
        </w:tc>
      </w:tr>
      <w:tr w:rsidR="00FA7103" w:rsidRPr="00C902DE" w14:paraId="39E786EE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A3830E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3 zamówienia w wysokości 124 000.00 zł brutto;</w:t>
            </w:r>
          </w:p>
        </w:tc>
      </w:tr>
      <w:tr w:rsidR="00FA7103" w:rsidRPr="00C902DE" w14:paraId="0B464555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301FF2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4 zamówienia w wysokości 254 000.00 zł brutto;</w:t>
            </w:r>
          </w:p>
        </w:tc>
      </w:tr>
      <w:tr w:rsidR="00FA7103" w:rsidRPr="00C902DE" w14:paraId="71D8B46B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DE8D1F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5 zamówienia w wysokości 65 000.00 zł brutto;</w:t>
            </w:r>
          </w:p>
        </w:tc>
      </w:tr>
      <w:tr w:rsidR="00FA7103" w:rsidRPr="00C902DE" w14:paraId="6D0B956E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8E597B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6 zamówienia w wysokości 45 000.00 zł brutto;</w:t>
            </w:r>
          </w:p>
        </w:tc>
      </w:tr>
      <w:tr w:rsidR="00FA7103" w:rsidRPr="00C902DE" w14:paraId="26847D0B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707D51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7 zamówienia w wysokości 110 000.00 zł brutto;</w:t>
            </w:r>
          </w:p>
        </w:tc>
      </w:tr>
      <w:tr w:rsidR="00FA7103" w:rsidRPr="00C902DE" w14:paraId="67A5AAE5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BDE923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8 zamówienia w wysokości 75 000.00 zł brutto;</w:t>
            </w:r>
          </w:p>
        </w:tc>
      </w:tr>
      <w:tr w:rsidR="00FA7103" w:rsidRPr="00C902DE" w14:paraId="045D3898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9A0275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9 zamówienia w wysokości 5 000.00 zł brutto;</w:t>
            </w:r>
          </w:p>
        </w:tc>
      </w:tr>
      <w:tr w:rsidR="00FA7103" w:rsidRPr="00C902DE" w14:paraId="4436B6BF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50DCE3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10 zamówienia w wysokości 20 000.00 zł brutto;</w:t>
            </w:r>
          </w:p>
        </w:tc>
      </w:tr>
      <w:tr w:rsidR="00FA7103" w:rsidRPr="00C902DE" w14:paraId="609D04A7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0DA5C4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11 zamówienia w wysokości 5 000.00 zł brutto;</w:t>
            </w:r>
          </w:p>
        </w:tc>
      </w:tr>
      <w:tr w:rsidR="00FA7103" w:rsidRPr="00C902DE" w14:paraId="5B395E12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C85A35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12 zamówienia w wysokości 50 000.00 zł brutto;</w:t>
            </w:r>
          </w:p>
        </w:tc>
      </w:tr>
      <w:tr w:rsidR="00FA7103" w:rsidRPr="00C902DE" w14:paraId="5E5B54FC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DAC8EF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4 000.00 zł brutto;</w:t>
            </w:r>
          </w:p>
        </w:tc>
      </w:tr>
      <w:tr w:rsidR="00FA7103" w:rsidRPr="00C902DE" w14:paraId="30ECC8F6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D8316B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14 zamówienia w wysokości 12 000.00 zł brutto;</w:t>
            </w:r>
          </w:p>
        </w:tc>
      </w:tr>
      <w:tr w:rsidR="00FA7103" w:rsidRPr="00C902DE" w14:paraId="4EDF45ED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E65F36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15 zamówienia w wysokości 25 000.00 zł brutto;</w:t>
            </w:r>
          </w:p>
        </w:tc>
      </w:tr>
      <w:tr w:rsidR="00FA7103" w:rsidRPr="00C902DE" w14:paraId="67BD7FA2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8A6E7C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16 zamówienia w wysokości 27 000.00 zł brutto;</w:t>
            </w:r>
          </w:p>
        </w:tc>
      </w:tr>
      <w:tr w:rsidR="00FA7103" w:rsidRPr="00C902DE" w14:paraId="19930513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D65BF7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17 zamówienia w wysokości 36 000.00 zł brutto;</w:t>
            </w:r>
          </w:p>
        </w:tc>
      </w:tr>
      <w:tr w:rsidR="00FA7103" w:rsidRPr="00C902DE" w14:paraId="19BD177F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366492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18 zamówienia w wysokości 6 000.00 zł brutto;</w:t>
            </w:r>
          </w:p>
        </w:tc>
      </w:tr>
      <w:tr w:rsidR="00FA7103" w:rsidRPr="00C902DE" w14:paraId="27C1E9F6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3B308B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19 zamówienia w wysokości 36 000.00 zł brutto;</w:t>
            </w:r>
          </w:p>
        </w:tc>
      </w:tr>
      <w:tr w:rsidR="00FA7103" w:rsidRPr="00C902DE" w14:paraId="138ABAD4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395550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20 zamówienia w wysokości 13 000.00 zł brutto;</w:t>
            </w:r>
          </w:p>
        </w:tc>
      </w:tr>
      <w:tr w:rsidR="00FA7103" w:rsidRPr="00C902DE" w14:paraId="1C979DFC" w14:textId="77777777" w:rsidTr="006103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2E058C" w14:textId="77777777" w:rsidR="00FA7103" w:rsidRPr="00C902DE" w:rsidRDefault="00FA7103" w:rsidP="006103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A7103">
              <w:rPr>
                <w:rFonts w:ascii="Arial" w:hAnsi="Arial" w:cs="Arial"/>
                <w:sz w:val="24"/>
                <w:szCs w:val="24"/>
              </w:rPr>
              <w:t>części 21 zamówienia w wysokości 13 000.00 zł brutto;</w:t>
            </w:r>
          </w:p>
        </w:tc>
      </w:tr>
    </w:tbl>
    <w:p w14:paraId="7F94830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7332A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16C0B5E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8FCB3A5" w14:textId="12D7AD2F" w:rsidR="00C236D3" w:rsidRDefault="002C1AB1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C016651" w14:textId="2703230E" w:rsidR="002C1AB1" w:rsidRPr="003E6519" w:rsidRDefault="002C1AB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2C1AB1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D31ED" w14:textId="77777777" w:rsidR="0051558E" w:rsidRDefault="0051558E">
      <w:r>
        <w:separator/>
      </w:r>
    </w:p>
  </w:endnote>
  <w:endnote w:type="continuationSeparator" w:id="0">
    <w:p w14:paraId="377BAEAB" w14:textId="77777777" w:rsidR="0051558E" w:rsidRDefault="0051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204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7FD5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5D2E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2084E8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1A6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FD780" w14:textId="77777777" w:rsidR="009F189D" w:rsidRDefault="009F189D">
    <w:pPr>
      <w:pStyle w:val="Stopka"/>
      <w:tabs>
        <w:tab w:val="clear" w:pos="4536"/>
      </w:tabs>
      <w:jc w:val="center"/>
    </w:pPr>
  </w:p>
  <w:p w14:paraId="3B3B26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2F482" w14:textId="77777777" w:rsidR="0051558E" w:rsidRDefault="0051558E">
      <w:r>
        <w:separator/>
      </w:r>
    </w:p>
  </w:footnote>
  <w:footnote w:type="continuationSeparator" w:id="0">
    <w:p w14:paraId="263D1C6B" w14:textId="77777777" w:rsidR="0051558E" w:rsidRDefault="00515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ADE7D" w14:textId="77777777" w:rsidR="00FA7103" w:rsidRDefault="00FA71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DEECB" w14:textId="77777777" w:rsidR="00FA7103" w:rsidRDefault="00FA71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6BC5B" w14:textId="77777777" w:rsidR="00FA7103" w:rsidRDefault="00FA71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58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C1AB1"/>
    <w:rsid w:val="003D72FD"/>
    <w:rsid w:val="003E6519"/>
    <w:rsid w:val="00423179"/>
    <w:rsid w:val="0049054E"/>
    <w:rsid w:val="00490DC0"/>
    <w:rsid w:val="00493F8C"/>
    <w:rsid w:val="004C7E9B"/>
    <w:rsid w:val="00510EC8"/>
    <w:rsid w:val="0051558E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A710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171268"/>
  <w15:chartTrackingRefBased/>
  <w15:docId w15:val="{FE200E88-0684-4BE5-9072-3A855980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2025-03-14T08:57:00Z</dcterms:created>
  <dcterms:modified xsi:type="dcterms:W3CDTF">2025-03-14T08:57:00Z</dcterms:modified>
</cp:coreProperties>
</file>