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8B566" w14:textId="77777777" w:rsidR="00986737" w:rsidRPr="009432A1" w:rsidRDefault="0034519C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34519C">
        <w:rPr>
          <w:rFonts w:ascii="Arial" w:hAnsi="Arial" w:cs="Arial"/>
          <w:sz w:val="24"/>
          <w:szCs w:val="24"/>
        </w:rPr>
        <w:t>Kolbuszowa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34519C">
        <w:rPr>
          <w:rFonts w:ascii="Arial" w:hAnsi="Arial" w:cs="Arial"/>
          <w:sz w:val="24"/>
          <w:szCs w:val="24"/>
        </w:rPr>
        <w:t>2025-03-14</w:t>
      </w:r>
    </w:p>
    <w:p w14:paraId="5833D9ED" w14:textId="77777777" w:rsidR="00986737" w:rsidRPr="009432A1" w:rsidRDefault="0034519C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4519C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583C4B10" w14:textId="77777777" w:rsidR="00986737" w:rsidRPr="009432A1" w:rsidRDefault="0034519C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34519C">
        <w:rPr>
          <w:rFonts w:ascii="Arial" w:hAnsi="Arial" w:cs="Arial"/>
          <w:sz w:val="24"/>
          <w:szCs w:val="24"/>
        </w:rPr>
        <w:t>Grunwaldzka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34519C">
        <w:rPr>
          <w:rFonts w:ascii="Arial" w:hAnsi="Arial" w:cs="Arial"/>
          <w:sz w:val="24"/>
          <w:szCs w:val="24"/>
        </w:rPr>
        <w:t>4</w:t>
      </w:r>
    </w:p>
    <w:p w14:paraId="1C188938" w14:textId="77777777" w:rsidR="00986737" w:rsidRPr="009432A1" w:rsidRDefault="0034519C" w:rsidP="00986737">
      <w:pPr>
        <w:rPr>
          <w:rFonts w:ascii="Arial" w:hAnsi="Arial" w:cs="Arial"/>
          <w:sz w:val="24"/>
          <w:szCs w:val="24"/>
        </w:rPr>
      </w:pPr>
      <w:r w:rsidRPr="0034519C">
        <w:rPr>
          <w:rFonts w:ascii="Arial" w:hAnsi="Arial" w:cs="Arial"/>
          <w:sz w:val="24"/>
          <w:szCs w:val="24"/>
        </w:rPr>
        <w:t>36-100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34519C">
        <w:rPr>
          <w:rFonts w:ascii="Arial" w:hAnsi="Arial" w:cs="Arial"/>
          <w:sz w:val="24"/>
          <w:szCs w:val="24"/>
        </w:rPr>
        <w:t>Kolbuszowa</w:t>
      </w:r>
    </w:p>
    <w:p w14:paraId="7454EC1A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8F29B93" w14:textId="77777777"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624544E1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E47599B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16706713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12EF6A0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0D53B678" w14:textId="77777777" w:rsidTr="005A632E">
        <w:tc>
          <w:tcPr>
            <w:tcW w:w="2269" w:type="dxa"/>
            <w:shd w:val="clear" w:color="auto" w:fill="auto"/>
          </w:tcPr>
          <w:p w14:paraId="31B85734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7F64222" w14:textId="77777777" w:rsidR="00986737" w:rsidRPr="004E4B64" w:rsidRDefault="0034519C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4519C">
              <w:rPr>
                <w:rFonts w:ascii="Arial" w:hAnsi="Arial" w:cs="Arial"/>
                <w:bCs/>
                <w:sz w:val="24"/>
                <w:szCs w:val="24"/>
              </w:rPr>
              <w:t>Dostawa wyrobów do pielęgnacji pacjenta i opatrunki specjalistyczne w 21 pakietach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4519C" w:rsidRPr="004E4B64" w14:paraId="64FD7F2C" w14:textId="77777777" w:rsidTr="00D568E2">
        <w:tc>
          <w:tcPr>
            <w:tcW w:w="2269" w:type="dxa"/>
            <w:shd w:val="clear" w:color="auto" w:fill="auto"/>
          </w:tcPr>
          <w:p w14:paraId="5F8BE233" w14:textId="77777777" w:rsidR="0034519C" w:rsidRPr="004E4B64" w:rsidRDefault="0034519C" w:rsidP="00D568E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47198BE" w14:textId="77777777" w:rsidR="0034519C" w:rsidRPr="004E4B64" w:rsidRDefault="0034519C" w:rsidP="00D568E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4519C">
              <w:rPr>
                <w:rFonts w:ascii="Arial" w:hAnsi="Arial" w:cs="Arial"/>
                <w:bCs/>
                <w:sz w:val="24"/>
                <w:szCs w:val="24"/>
              </w:rPr>
              <w:t>Eap-2412/6/25/M</w:t>
            </w:r>
          </w:p>
        </w:tc>
      </w:tr>
    </w:tbl>
    <w:p w14:paraId="6C04A621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09663674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34519C" w:rsidRPr="0034519C">
        <w:rPr>
          <w:rFonts w:ascii="Arial" w:hAnsi="Arial" w:cs="Arial"/>
          <w:sz w:val="24"/>
          <w:szCs w:val="24"/>
        </w:rPr>
        <w:t>(</w:t>
      </w:r>
      <w:proofErr w:type="spellStart"/>
      <w:r w:rsidR="0034519C" w:rsidRPr="0034519C">
        <w:rPr>
          <w:rFonts w:ascii="Arial" w:hAnsi="Arial" w:cs="Arial"/>
          <w:sz w:val="24"/>
          <w:szCs w:val="24"/>
        </w:rPr>
        <w:t>t.j</w:t>
      </w:r>
      <w:proofErr w:type="spellEnd"/>
      <w:r w:rsidR="0034519C" w:rsidRPr="0034519C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3143BA5C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34519C" w:rsidRPr="0034519C">
        <w:rPr>
          <w:rFonts w:ascii="Arial" w:hAnsi="Arial" w:cs="Arial"/>
          <w:sz w:val="24"/>
          <w:szCs w:val="24"/>
        </w:rPr>
        <w:t>14/03/2025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34519C" w:rsidRPr="0034519C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5848CBDB" w14:textId="77777777" w:rsidTr="005A632E">
        <w:tc>
          <w:tcPr>
            <w:tcW w:w="1276" w:type="dxa"/>
            <w:shd w:val="clear" w:color="auto" w:fill="F2F2F2"/>
            <w:vAlign w:val="center"/>
          </w:tcPr>
          <w:p w14:paraId="0E513A6F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D3B7416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4CE15FEF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7D2A3BE5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4519C" w:rsidRPr="00BB547B" w14:paraId="546728AA" w14:textId="77777777" w:rsidTr="00D568E2">
        <w:tc>
          <w:tcPr>
            <w:tcW w:w="1276" w:type="dxa"/>
            <w:shd w:val="clear" w:color="auto" w:fill="auto"/>
            <w:vAlign w:val="center"/>
          </w:tcPr>
          <w:p w14:paraId="7BC18093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6E7672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2DC2D4BF" w14:textId="77777777" w:rsidR="0034519C" w:rsidRPr="00986737" w:rsidRDefault="0034519C" w:rsidP="00D568E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 xml:space="preserve">BATIST </w:t>
            </w:r>
            <w:proofErr w:type="spellStart"/>
            <w:r w:rsidRPr="0034519C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34519C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26687B5B" w14:textId="77777777" w:rsidR="0034519C" w:rsidRPr="00986737" w:rsidRDefault="0034519C" w:rsidP="00D568E2">
            <w:pPr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Kolista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519C">
              <w:rPr>
                <w:rFonts w:ascii="Arial" w:hAnsi="Arial" w:cs="Arial"/>
                <w:sz w:val="24"/>
                <w:szCs w:val="24"/>
              </w:rPr>
              <w:t>25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1510EFA" w14:textId="77777777" w:rsidR="0034519C" w:rsidRPr="00986737" w:rsidRDefault="0034519C" w:rsidP="00D568E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40-486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519C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DB85A25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14 774.40 zł</w:t>
            </w:r>
          </w:p>
        </w:tc>
      </w:tr>
      <w:tr w:rsidR="0034519C" w:rsidRPr="00BB547B" w14:paraId="4A9C8D47" w14:textId="77777777" w:rsidTr="00D568E2">
        <w:tc>
          <w:tcPr>
            <w:tcW w:w="1276" w:type="dxa"/>
            <w:shd w:val="clear" w:color="auto" w:fill="auto"/>
            <w:vAlign w:val="center"/>
          </w:tcPr>
          <w:p w14:paraId="148FD8E7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80D2E8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022808F1" w14:textId="77777777" w:rsidR="0034519C" w:rsidRPr="00986737" w:rsidRDefault="0034519C" w:rsidP="00D568E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 xml:space="preserve">Lohmann &amp; </w:t>
            </w:r>
            <w:proofErr w:type="spellStart"/>
            <w:r w:rsidRPr="0034519C">
              <w:rPr>
                <w:rFonts w:ascii="Arial" w:hAnsi="Arial" w:cs="Arial"/>
                <w:sz w:val="24"/>
                <w:szCs w:val="24"/>
              </w:rPr>
              <w:t>Rauscher</w:t>
            </w:r>
            <w:proofErr w:type="spellEnd"/>
            <w:r w:rsidRPr="0034519C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54EBC65D" w14:textId="77777777" w:rsidR="0034519C" w:rsidRPr="00986737" w:rsidRDefault="0034519C" w:rsidP="00D568E2">
            <w:pPr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Moniuszki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519C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425BC32" w14:textId="77777777" w:rsidR="0034519C" w:rsidRPr="00986737" w:rsidRDefault="0034519C" w:rsidP="00D568E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95-200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519C">
              <w:rPr>
                <w:rFonts w:ascii="Arial" w:hAnsi="Arial" w:cs="Arial"/>
                <w:sz w:val="24"/>
                <w:szCs w:val="24"/>
              </w:rPr>
              <w:t>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6B1B5E9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11 851.92 zł</w:t>
            </w:r>
          </w:p>
        </w:tc>
      </w:tr>
      <w:tr w:rsidR="0034519C" w:rsidRPr="00BB547B" w14:paraId="64F77C19" w14:textId="77777777" w:rsidTr="00D568E2">
        <w:tc>
          <w:tcPr>
            <w:tcW w:w="1276" w:type="dxa"/>
            <w:shd w:val="clear" w:color="auto" w:fill="auto"/>
            <w:vAlign w:val="center"/>
          </w:tcPr>
          <w:p w14:paraId="72E4AA44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64EBDD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3FB94C2F" w14:textId="77777777" w:rsidR="0034519C" w:rsidRPr="00986737" w:rsidRDefault="0034519C" w:rsidP="00D568E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4519C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34519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4519C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34519C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42AC8B2E" w14:textId="77777777" w:rsidR="0034519C" w:rsidRPr="00986737" w:rsidRDefault="0034519C" w:rsidP="00D568E2">
            <w:pPr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519C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06430F6" w14:textId="77777777" w:rsidR="0034519C" w:rsidRPr="00986737" w:rsidRDefault="0034519C" w:rsidP="00D568E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519C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EB7319F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76 394.88 zł</w:t>
            </w:r>
          </w:p>
        </w:tc>
      </w:tr>
      <w:tr w:rsidR="0034519C" w:rsidRPr="00BB547B" w14:paraId="554C4480" w14:textId="77777777" w:rsidTr="00D568E2">
        <w:tc>
          <w:tcPr>
            <w:tcW w:w="1276" w:type="dxa"/>
            <w:shd w:val="clear" w:color="auto" w:fill="auto"/>
            <w:vAlign w:val="center"/>
          </w:tcPr>
          <w:p w14:paraId="0560B509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0DC799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14:paraId="2DAF34AA" w14:textId="77777777" w:rsidR="0034519C" w:rsidRPr="00986737" w:rsidRDefault="0034519C" w:rsidP="00D568E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 xml:space="preserve">Welland </w:t>
            </w:r>
            <w:proofErr w:type="spellStart"/>
            <w:r w:rsidRPr="0034519C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34519C">
              <w:rPr>
                <w:rFonts w:ascii="Arial" w:hAnsi="Arial" w:cs="Arial"/>
                <w:sz w:val="24"/>
                <w:szCs w:val="24"/>
              </w:rPr>
              <w:t xml:space="preserve"> Polska </w:t>
            </w:r>
            <w:proofErr w:type="spellStart"/>
            <w:r w:rsidRPr="0034519C">
              <w:rPr>
                <w:rFonts w:ascii="Arial" w:hAnsi="Arial" w:cs="Arial"/>
                <w:sz w:val="24"/>
                <w:szCs w:val="24"/>
              </w:rPr>
              <w:t>Kado</w:t>
            </w:r>
            <w:proofErr w:type="spellEnd"/>
            <w:r w:rsidRPr="0034519C">
              <w:rPr>
                <w:rFonts w:ascii="Arial" w:hAnsi="Arial" w:cs="Arial"/>
                <w:sz w:val="24"/>
                <w:szCs w:val="24"/>
              </w:rPr>
              <w:t xml:space="preserve"> Sp. k.</w:t>
            </w:r>
          </w:p>
          <w:p w14:paraId="35842FCE" w14:textId="77777777" w:rsidR="0034519C" w:rsidRPr="00986737" w:rsidRDefault="0034519C" w:rsidP="00D568E2">
            <w:pPr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lastRenderedPageBreak/>
              <w:t>ul. Gen. Sikorskiego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519C">
              <w:rPr>
                <w:rFonts w:ascii="Arial" w:hAnsi="Arial" w:cs="Arial"/>
                <w:sz w:val="24"/>
                <w:szCs w:val="24"/>
              </w:rPr>
              <w:t>4a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B2AC7B5" w14:textId="77777777" w:rsidR="0034519C" w:rsidRPr="00986737" w:rsidRDefault="0034519C" w:rsidP="00D568E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93-342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519C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33C2460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lastRenderedPageBreak/>
              <w:t>958.40 zł</w:t>
            </w:r>
          </w:p>
        </w:tc>
      </w:tr>
      <w:tr w:rsidR="0034519C" w:rsidRPr="00BB547B" w14:paraId="45A02AF4" w14:textId="77777777" w:rsidTr="00D568E2">
        <w:tc>
          <w:tcPr>
            <w:tcW w:w="1276" w:type="dxa"/>
            <w:shd w:val="clear" w:color="auto" w:fill="auto"/>
            <w:vAlign w:val="center"/>
          </w:tcPr>
          <w:p w14:paraId="69ECC33B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0A9B61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20F7B620" w14:textId="77777777" w:rsidR="0034519C" w:rsidRPr="00986737" w:rsidRDefault="0034519C" w:rsidP="00D568E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Toruńskie Zakłady Materiałów Opatrunkowych Spółka Akcyjna</w:t>
            </w:r>
          </w:p>
          <w:p w14:paraId="5A12B3F4" w14:textId="77777777" w:rsidR="0034519C" w:rsidRPr="00986737" w:rsidRDefault="0034519C" w:rsidP="00D568E2">
            <w:pPr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Żółkiewskiego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519C">
              <w:rPr>
                <w:rFonts w:ascii="Arial" w:hAnsi="Arial" w:cs="Arial"/>
                <w:sz w:val="24"/>
                <w:szCs w:val="24"/>
              </w:rPr>
              <w:t>20/26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A8E78AD" w14:textId="77777777" w:rsidR="0034519C" w:rsidRPr="00986737" w:rsidRDefault="0034519C" w:rsidP="00D568E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519C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6B840F0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29 488.32 zł</w:t>
            </w:r>
          </w:p>
        </w:tc>
      </w:tr>
      <w:tr w:rsidR="0034519C" w:rsidRPr="00BB547B" w14:paraId="0B027361" w14:textId="77777777" w:rsidTr="00D568E2">
        <w:tc>
          <w:tcPr>
            <w:tcW w:w="1276" w:type="dxa"/>
            <w:shd w:val="clear" w:color="auto" w:fill="auto"/>
            <w:vAlign w:val="center"/>
          </w:tcPr>
          <w:p w14:paraId="2C9C9E78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78348B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11846EE6" w14:textId="77777777" w:rsidR="0034519C" w:rsidRPr="00986737" w:rsidRDefault="0034519C" w:rsidP="00D568E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Toruńskie Zakłady Materiałów Opatrunkowych Spółka Akcyjna</w:t>
            </w:r>
          </w:p>
          <w:p w14:paraId="209F1C16" w14:textId="77777777" w:rsidR="0034519C" w:rsidRPr="00986737" w:rsidRDefault="0034519C" w:rsidP="00D568E2">
            <w:pPr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Żółkiewskiego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519C">
              <w:rPr>
                <w:rFonts w:ascii="Arial" w:hAnsi="Arial" w:cs="Arial"/>
                <w:sz w:val="24"/>
                <w:szCs w:val="24"/>
              </w:rPr>
              <w:t>20/26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3054A1E" w14:textId="77777777" w:rsidR="0034519C" w:rsidRPr="00986737" w:rsidRDefault="0034519C" w:rsidP="00D568E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519C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CF9175F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248 122.50 zł</w:t>
            </w:r>
          </w:p>
        </w:tc>
      </w:tr>
      <w:tr w:rsidR="0034519C" w:rsidRPr="00BB547B" w14:paraId="6052507E" w14:textId="77777777" w:rsidTr="00D568E2">
        <w:tc>
          <w:tcPr>
            <w:tcW w:w="1276" w:type="dxa"/>
            <w:shd w:val="clear" w:color="auto" w:fill="auto"/>
            <w:vAlign w:val="center"/>
          </w:tcPr>
          <w:p w14:paraId="7810F7DF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022996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740237D4" w14:textId="77777777" w:rsidR="0034519C" w:rsidRPr="00986737" w:rsidRDefault="0034519C" w:rsidP="00D568E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Toruńskie Zakłady Materiałów Opatrunkowych Spółka Akcyjna</w:t>
            </w:r>
          </w:p>
          <w:p w14:paraId="1424C624" w14:textId="77777777" w:rsidR="0034519C" w:rsidRPr="00986737" w:rsidRDefault="0034519C" w:rsidP="00D568E2">
            <w:pPr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Żółkiewskiego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519C">
              <w:rPr>
                <w:rFonts w:ascii="Arial" w:hAnsi="Arial" w:cs="Arial"/>
                <w:sz w:val="24"/>
                <w:szCs w:val="24"/>
              </w:rPr>
              <w:t>20/26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1D20BF2" w14:textId="77777777" w:rsidR="0034519C" w:rsidRPr="00986737" w:rsidRDefault="0034519C" w:rsidP="00D568E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519C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2213DF2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66 588.06 zł</w:t>
            </w:r>
          </w:p>
        </w:tc>
      </w:tr>
      <w:tr w:rsidR="0034519C" w:rsidRPr="00BB547B" w14:paraId="0BFB5A3F" w14:textId="77777777" w:rsidTr="00D568E2">
        <w:tc>
          <w:tcPr>
            <w:tcW w:w="1276" w:type="dxa"/>
            <w:shd w:val="clear" w:color="auto" w:fill="auto"/>
            <w:vAlign w:val="center"/>
          </w:tcPr>
          <w:p w14:paraId="50E6DAF9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6B5D32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08E31FBC" w14:textId="77777777" w:rsidR="0034519C" w:rsidRPr="00986737" w:rsidRDefault="0034519C" w:rsidP="00D568E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Toruńskie Zakłady Materiałów Opatrunkowych Spółka Akcyjna</w:t>
            </w:r>
          </w:p>
          <w:p w14:paraId="0C45173D" w14:textId="77777777" w:rsidR="0034519C" w:rsidRPr="00986737" w:rsidRDefault="0034519C" w:rsidP="00D568E2">
            <w:pPr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Żółkiewskiego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519C">
              <w:rPr>
                <w:rFonts w:ascii="Arial" w:hAnsi="Arial" w:cs="Arial"/>
                <w:sz w:val="24"/>
                <w:szCs w:val="24"/>
              </w:rPr>
              <w:t>20/26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1992B84" w14:textId="77777777" w:rsidR="0034519C" w:rsidRPr="00986737" w:rsidRDefault="0034519C" w:rsidP="00D568E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519C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C27552B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17 560.80 zł</w:t>
            </w:r>
          </w:p>
        </w:tc>
      </w:tr>
      <w:tr w:rsidR="0034519C" w:rsidRPr="00BB547B" w14:paraId="15D67590" w14:textId="77777777" w:rsidTr="00D568E2">
        <w:tc>
          <w:tcPr>
            <w:tcW w:w="1276" w:type="dxa"/>
            <w:shd w:val="clear" w:color="auto" w:fill="auto"/>
            <w:vAlign w:val="center"/>
          </w:tcPr>
          <w:p w14:paraId="44C1CDAC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FC0E75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35C38994" w14:textId="77777777" w:rsidR="0034519C" w:rsidRPr="00986737" w:rsidRDefault="0034519C" w:rsidP="00D568E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Toruńskie Zakłady Materiałów Opatrunkowych Spółka Akcyjna</w:t>
            </w:r>
          </w:p>
          <w:p w14:paraId="2981BBE6" w14:textId="77777777" w:rsidR="0034519C" w:rsidRPr="00986737" w:rsidRDefault="0034519C" w:rsidP="00D568E2">
            <w:pPr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Żółkiewskiego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519C">
              <w:rPr>
                <w:rFonts w:ascii="Arial" w:hAnsi="Arial" w:cs="Arial"/>
                <w:sz w:val="24"/>
                <w:szCs w:val="24"/>
              </w:rPr>
              <w:t>20/26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11224D1" w14:textId="77777777" w:rsidR="0034519C" w:rsidRPr="00986737" w:rsidRDefault="0034519C" w:rsidP="00D568E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519C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01B63F4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2 999.61 zł</w:t>
            </w:r>
          </w:p>
        </w:tc>
      </w:tr>
      <w:tr w:rsidR="0034519C" w:rsidRPr="00BB547B" w14:paraId="518428E3" w14:textId="77777777" w:rsidTr="00D568E2">
        <w:tc>
          <w:tcPr>
            <w:tcW w:w="1276" w:type="dxa"/>
            <w:shd w:val="clear" w:color="auto" w:fill="auto"/>
            <w:vAlign w:val="center"/>
          </w:tcPr>
          <w:p w14:paraId="5F68DAB2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9AC025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4FCA3158" w14:textId="77777777" w:rsidR="0034519C" w:rsidRPr="00986737" w:rsidRDefault="0034519C" w:rsidP="00D568E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4519C">
              <w:rPr>
                <w:rFonts w:ascii="Arial" w:hAnsi="Arial" w:cs="Arial"/>
                <w:sz w:val="24"/>
                <w:szCs w:val="24"/>
              </w:rPr>
              <w:t>Polmil</w:t>
            </w:r>
            <w:proofErr w:type="spellEnd"/>
            <w:r w:rsidRPr="0034519C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</w:p>
          <w:p w14:paraId="1AD3D802" w14:textId="77777777" w:rsidR="0034519C" w:rsidRPr="00986737" w:rsidRDefault="0034519C" w:rsidP="00D568E2">
            <w:pPr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Przemysłowa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519C">
              <w:rPr>
                <w:rFonts w:ascii="Arial" w:hAnsi="Arial" w:cs="Arial"/>
                <w:sz w:val="24"/>
                <w:szCs w:val="24"/>
              </w:rPr>
              <w:t>8 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C1292CD" w14:textId="77777777" w:rsidR="0034519C" w:rsidRPr="00986737" w:rsidRDefault="0034519C" w:rsidP="00D568E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85-758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519C">
              <w:rPr>
                <w:rFonts w:ascii="Arial" w:hAnsi="Arial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F96A6A6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13 488.12 zł</w:t>
            </w:r>
          </w:p>
        </w:tc>
      </w:tr>
      <w:tr w:rsidR="0034519C" w:rsidRPr="00BB547B" w14:paraId="698A72D6" w14:textId="77777777" w:rsidTr="00D568E2">
        <w:tc>
          <w:tcPr>
            <w:tcW w:w="1276" w:type="dxa"/>
            <w:shd w:val="clear" w:color="auto" w:fill="auto"/>
            <w:vAlign w:val="center"/>
          </w:tcPr>
          <w:p w14:paraId="56216C99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500525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27E234EF" w14:textId="77777777" w:rsidR="0034519C" w:rsidRPr="00986737" w:rsidRDefault="0034519C" w:rsidP="00D568E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4519C">
              <w:rPr>
                <w:rFonts w:ascii="Arial" w:hAnsi="Arial" w:cs="Arial"/>
                <w:sz w:val="24"/>
                <w:szCs w:val="24"/>
              </w:rPr>
              <w:t>Mölnlycke</w:t>
            </w:r>
            <w:proofErr w:type="spellEnd"/>
            <w:r w:rsidRPr="0034519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4519C">
              <w:rPr>
                <w:rFonts w:ascii="Arial" w:hAnsi="Arial" w:cs="Arial"/>
                <w:sz w:val="24"/>
                <w:szCs w:val="24"/>
              </w:rPr>
              <w:t>Health</w:t>
            </w:r>
            <w:proofErr w:type="spellEnd"/>
            <w:r w:rsidRPr="0034519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4519C">
              <w:rPr>
                <w:rFonts w:ascii="Arial" w:hAnsi="Arial" w:cs="Arial"/>
                <w:sz w:val="24"/>
                <w:szCs w:val="24"/>
              </w:rPr>
              <w:t>Care</w:t>
            </w:r>
            <w:proofErr w:type="spellEnd"/>
            <w:r w:rsidRPr="0034519C">
              <w:rPr>
                <w:rFonts w:ascii="Arial" w:hAnsi="Arial" w:cs="Arial"/>
                <w:sz w:val="24"/>
                <w:szCs w:val="24"/>
              </w:rPr>
              <w:t xml:space="preserve"> Polska z o.o.</w:t>
            </w:r>
          </w:p>
          <w:p w14:paraId="2C157C28" w14:textId="77777777" w:rsidR="0034519C" w:rsidRPr="00986737" w:rsidRDefault="0034519C" w:rsidP="00D568E2">
            <w:pPr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Okopowa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519C">
              <w:rPr>
                <w:rFonts w:ascii="Arial" w:hAnsi="Arial" w:cs="Arial"/>
                <w:sz w:val="24"/>
                <w:szCs w:val="24"/>
              </w:rPr>
              <w:t>58/72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F48E15F" w14:textId="77777777" w:rsidR="0034519C" w:rsidRPr="00986737" w:rsidRDefault="0034519C" w:rsidP="00D568E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01-042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519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9FAE75B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33 622.56 zł</w:t>
            </w:r>
          </w:p>
        </w:tc>
      </w:tr>
      <w:tr w:rsidR="0034519C" w:rsidRPr="00BB547B" w14:paraId="56EC236A" w14:textId="77777777" w:rsidTr="00D568E2">
        <w:tc>
          <w:tcPr>
            <w:tcW w:w="1276" w:type="dxa"/>
            <w:shd w:val="clear" w:color="auto" w:fill="auto"/>
            <w:vAlign w:val="center"/>
          </w:tcPr>
          <w:p w14:paraId="7F646157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F7527F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5324B0C5" w14:textId="77777777" w:rsidR="0034519C" w:rsidRPr="00986737" w:rsidRDefault="0034519C" w:rsidP="00D568E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34519C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34519C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komandytowa</w:t>
            </w:r>
          </w:p>
          <w:p w14:paraId="419E5F37" w14:textId="77777777" w:rsidR="0034519C" w:rsidRPr="00986737" w:rsidRDefault="0034519C" w:rsidP="00D568E2">
            <w:pPr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519C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3B79F2A" w14:textId="77777777" w:rsidR="0034519C" w:rsidRPr="00986737" w:rsidRDefault="0034519C" w:rsidP="00D568E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519C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661F475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11 671.56 zł</w:t>
            </w:r>
          </w:p>
        </w:tc>
      </w:tr>
      <w:tr w:rsidR="0034519C" w:rsidRPr="00BB547B" w14:paraId="5903F0CA" w14:textId="77777777" w:rsidTr="00D568E2">
        <w:tc>
          <w:tcPr>
            <w:tcW w:w="1276" w:type="dxa"/>
            <w:shd w:val="clear" w:color="auto" w:fill="auto"/>
            <w:vAlign w:val="center"/>
          </w:tcPr>
          <w:p w14:paraId="3C177D76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34FD8B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14:paraId="47EFA9FE" w14:textId="77777777" w:rsidR="0034519C" w:rsidRPr="00986737" w:rsidRDefault="0034519C" w:rsidP="00D568E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34519C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34519C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komandytowa</w:t>
            </w:r>
          </w:p>
          <w:p w14:paraId="50594FB6" w14:textId="77777777" w:rsidR="0034519C" w:rsidRPr="00986737" w:rsidRDefault="0034519C" w:rsidP="00D568E2">
            <w:pPr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519C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D53DC2D" w14:textId="77777777" w:rsidR="0034519C" w:rsidRPr="00986737" w:rsidRDefault="0034519C" w:rsidP="00D568E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519C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53262C4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12 131.10 zł</w:t>
            </w:r>
          </w:p>
        </w:tc>
      </w:tr>
      <w:tr w:rsidR="0034519C" w:rsidRPr="00BB547B" w14:paraId="05300CC9" w14:textId="77777777" w:rsidTr="00D568E2">
        <w:tc>
          <w:tcPr>
            <w:tcW w:w="1276" w:type="dxa"/>
            <w:shd w:val="clear" w:color="auto" w:fill="auto"/>
            <w:vAlign w:val="center"/>
          </w:tcPr>
          <w:p w14:paraId="07394B54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0B961B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14:paraId="238A5351" w14:textId="77777777" w:rsidR="0034519C" w:rsidRPr="00986737" w:rsidRDefault="0034519C" w:rsidP="00D568E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 xml:space="preserve">Roche </w:t>
            </w:r>
            <w:proofErr w:type="spellStart"/>
            <w:r w:rsidRPr="0034519C">
              <w:rPr>
                <w:rFonts w:ascii="Arial" w:hAnsi="Arial" w:cs="Arial"/>
                <w:sz w:val="24"/>
                <w:szCs w:val="24"/>
              </w:rPr>
              <w:t>Diabetes</w:t>
            </w:r>
            <w:proofErr w:type="spellEnd"/>
            <w:r w:rsidRPr="0034519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4519C">
              <w:rPr>
                <w:rFonts w:ascii="Arial" w:hAnsi="Arial" w:cs="Arial"/>
                <w:sz w:val="24"/>
                <w:szCs w:val="24"/>
              </w:rPr>
              <w:t>Care</w:t>
            </w:r>
            <w:proofErr w:type="spellEnd"/>
            <w:r w:rsidRPr="0034519C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0CAB052C" w14:textId="77777777" w:rsidR="0034519C" w:rsidRPr="00986737" w:rsidRDefault="0034519C" w:rsidP="00D568E2">
            <w:pPr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Wybrzeże Gdyńskie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519C">
              <w:rPr>
                <w:rFonts w:ascii="Arial" w:hAnsi="Arial" w:cs="Arial"/>
                <w:sz w:val="24"/>
                <w:szCs w:val="24"/>
              </w:rPr>
              <w:t>6B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7F22C0C" w14:textId="77777777" w:rsidR="0034519C" w:rsidRPr="00986737" w:rsidRDefault="0034519C" w:rsidP="00D568E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lastRenderedPageBreak/>
              <w:t>01-531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519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09091A4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lastRenderedPageBreak/>
              <w:t>29 939.45 zł</w:t>
            </w:r>
          </w:p>
        </w:tc>
      </w:tr>
      <w:tr w:rsidR="0034519C" w:rsidRPr="00BB547B" w14:paraId="08AAD713" w14:textId="77777777" w:rsidTr="00D568E2">
        <w:tc>
          <w:tcPr>
            <w:tcW w:w="1276" w:type="dxa"/>
            <w:shd w:val="clear" w:color="auto" w:fill="auto"/>
            <w:vAlign w:val="center"/>
          </w:tcPr>
          <w:p w14:paraId="1F672415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E001C9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14:paraId="76B152C9" w14:textId="77777777" w:rsidR="0034519C" w:rsidRPr="00986737" w:rsidRDefault="0034519C" w:rsidP="00D568E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4519C">
              <w:rPr>
                <w:rFonts w:ascii="Arial" w:hAnsi="Arial" w:cs="Arial"/>
                <w:sz w:val="24"/>
                <w:szCs w:val="24"/>
              </w:rPr>
              <w:t>Solventum</w:t>
            </w:r>
            <w:proofErr w:type="spellEnd"/>
            <w:r w:rsidRPr="0034519C">
              <w:rPr>
                <w:rFonts w:ascii="Arial" w:hAnsi="Arial" w:cs="Arial"/>
                <w:sz w:val="24"/>
                <w:szCs w:val="24"/>
              </w:rPr>
              <w:t xml:space="preserve"> Poland Sp. z o.o.</w:t>
            </w:r>
          </w:p>
          <w:p w14:paraId="0BC1CFE6" w14:textId="77777777" w:rsidR="0034519C" w:rsidRPr="00986737" w:rsidRDefault="0034519C" w:rsidP="00D568E2">
            <w:pPr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Kwidzyńska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519C">
              <w:rPr>
                <w:rFonts w:ascii="Arial" w:hAnsi="Arial" w:cs="Arial"/>
                <w:sz w:val="24"/>
                <w:szCs w:val="24"/>
              </w:rPr>
              <w:t>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5516D2B" w14:textId="77777777" w:rsidR="0034519C" w:rsidRPr="00986737" w:rsidRDefault="0034519C" w:rsidP="00D568E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51-416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519C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FD5D074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25 449.12 zł</w:t>
            </w:r>
          </w:p>
        </w:tc>
      </w:tr>
      <w:tr w:rsidR="0034519C" w:rsidRPr="00BB547B" w14:paraId="5A75569D" w14:textId="77777777" w:rsidTr="00D568E2">
        <w:tc>
          <w:tcPr>
            <w:tcW w:w="1276" w:type="dxa"/>
            <w:shd w:val="clear" w:color="auto" w:fill="auto"/>
            <w:vAlign w:val="center"/>
          </w:tcPr>
          <w:p w14:paraId="1D099AB8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813BC5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3CDEAD83" w14:textId="77777777" w:rsidR="0034519C" w:rsidRPr="00986737" w:rsidRDefault="0034519C" w:rsidP="00D568E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HEN MEDICAL SPÓŁKA Z OGRANICZONĄ ODPOWIEDZIALNOŚCIĄ</w:t>
            </w:r>
          </w:p>
          <w:p w14:paraId="45B3563A" w14:textId="77777777" w:rsidR="0034519C" w:rsidRPr="00986737" w:rsidRDefault="0034519C" w:rsidP="00D568E2">
            <w:pPr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Tuwima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519C">
              <w:rPr>
                <w:rFonts w:ascii="Arial" w:hAnsi="Arial" w:cs="Arial"/>
                <w:sz w:val="24"/>
                <w:szCs w:val="24"/>
              </w:rPr>
              <w:t>6/14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BFFCE88" w14:textId="77777777" w:rsidR="0034519C" w:rsidRPr="00986737" w:rsidRDefault="0034519C" w:rsidP="00D568E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41-800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519C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FA2FA9D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19 753.20 zł</w:t>
            </w:r>
          </w:p>
        </w:tc>
      </w:tr>
      <w:tr w:rsidR="0034519C" w:rsidRPr="00BB547B" w14:paraId="1C75AE1B" w14:textId="77777777" w:rsidTr="00D568E2">
        <w:tc>
          <w:tcPr>
            <w:tcW w:w="1276" w:type="dxa"/>
            <w:shd w:val="clear" w:color="auto" w:fill="auto"/>
            <w:vAlign w:val="center"/>
          </w:tcPr>
          <w:p w14:paraId="6288AF5B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BC2C99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3E07AAB2" w14:textId="77777777" w:rsidR="0034519C" w:rsidRPr="00986737" w:rsidRDefault="0034519C" w:rsidP="00D568E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Paul Hartmann Polska Sp. z o.o.</w:t>
            </w:r>
          </w:p>
          <w:p w14:paraId="472C4295" w14:textId="77777777" w:rsidR="0034519C" w:rsidRPr="00986737" w:rsidRDefault="0034519C" w:rsidP="00D568E2">
            <w:pPr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Żeromskiego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519C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80338C1" w14:textId="77777777" w:rsidR="0034519C" w:rsidRPr="00986737" w:rsidRDefault="0034519C" w:rsidP="00D568E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95200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519C">
              <w:rPr>
                <w:rFonts w:ascii="Arial" w:hAnsi="Arial" w:cs="Arial"/>
                <w:sz w:val="24"/>
                <w:szCs w:val="24"/>
              </w:rPr>
              <w:t>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EA509CB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115 733.69 zł</w:t>
            </w:r>
          </w:p>
        </w:tc>
      </w:tr>
      <w:tr w:rsidR="0034519C" w:rsidRPr="00BB547B" w14:paraId="3FC0139E" w14:textId="77777777" w:rsidTr="00D568E2">
        <w:tc>
          <w:tcPr>
            <w:tcW w:w="1276" w:type="dxa"/>
            <w:shd w:val="clear" w:color="auto" w:fill="auto"/>
            <w:vAlign w:val="center"/>
          </w:tcPr>
          <w:p w14:paraId="69A4F0F0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BC0AB0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03F30A89" w14:textId="77777777" w:rsidR="0034519C" w:rsidRPr="00986737" w:rsidRDefault="0034519C" w:rsidP="00D568E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Paul Hartmann Polska Sp. z o.o.</w:t>
            </w:r>
          </w:p>
          <w:p w14:paraId="1DE7E258" w14:textId="77777777" w:rsidR="0034519C" w:rsidRPr="00986737" w:rsidRDefault="0034519C" w:rsidP="00D568E2">
            <w:pPr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Żeromskiego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519C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3E302C3" w14:textId="77777777" w:rsidR="0034519C" w:rsidRPr="00986737" w:rsidRDefault="0034519C" w:rsidP="00D568E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95200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519C">
              <w:rPr>
                <w:rFonts w:ascii="Arial" w:hAnsi="Arial" w:cs="Arial"/>
                <w:sz w:val="24"/>
                <w:szCs w:val="24"/>
              </w:rPr>
              <w:t>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6EDE6E8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125 608.98 zł</w:t>
            </w:r>
          </w:p>
        </w:tc>
      </w:tr>
      <w:tr w:rsidR="0034519C" w:rsidRPr="00BB547B" w14:paraId="0B17E24E" w14:textId="77777777" w:rsidTr="00D568E2">
        <w:tc>
          <w:tcPr>
            <w:tcW w:w="1276" w:type="dxa"/>
            <w:shd w:val="clear" w:color="auto" w:fill="auto"/>
            <w:vAlign w:val="center"/>
          </w:tcPr>
          <w:p w14:paraId="46BD7D39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79D1F7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5278DDE6" w14:textId="77777777" w:rsidR="0034519C" w:rsidRPr="00986737" w:rsidRDefault="0034519C" w:rsidP="00D568E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Paul Hartmann Polska Sp. z o.o.</w:t>
            </w:r>
          </w:p>
          <w:p w14:paraId="01E5B36D" w14:textId="77777777" w:rsidR="0034519C" w:rsidRPr="00986737" w:rsidRDefault="0034519C" w:rsidP="00D568E2">
            <w:pPr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Żeromskiego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519C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420FB2B" w14:textId="77777777" w:rsidR="0034519C" w:rsidRPr="00986737" w:rsidRDefault="0034519C" w:rsidP="00D568E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95200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519C">
              <w:rPr>
                <w:rFonts w:ascii="Arial" w:hAnsi="Arial" w:cs="Arial"/>
                <w:sz w:val="24"/>
                <w:szCs w:val="24"/>
              </w:rPr>
              <w:t>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0507EA8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42 835.39 zł</w:t>
            </w:r>
          </w:p>
        </w:tc>
      </w:tr>
      <w:tr w:rsidR="0034519C" w:rsidRPr="00BB547B" w14:paraId="1D1FFCB5" w14:textId="77777777" w:rsidTr="00D568E2">
        <w:tc>
          <w:tcPr>
            <w:tcW w:w="1276" w:type="dxa"/>
            <w:shd w:val="clear" w:color="auto" w:fill="auto"/>
            <w:vAlign w:val="center"/>
          </w:tcPr>
          <w:p w14:paraId="2E5173B3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D057B2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14:paraId="24C10DF3" w14:textId="77777777" w:rsidR="0034519C" w:rsidRPr="00986737" w:rsidRDefault="0034519C" w:rsidP="00D568E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Paul Hartmann Polska Sp. z o.o.</w:t>
            </w:r>
          </w:p>
          <w:p w14:paraId="1D40E54B" w14:textId="77777777" w:rsidR="0034519C" w:rsidRPr="00986737" w:rsidRDefault="0034519C" w:rsidP="00D568E2">
            <w:pPr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Żeromskiego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519C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DA922B2" w14:textId="77777777" w:rsidR="0034519C" w:rsidRPr="00986737" w:rsidRDefault="0034519C" w:rsidP="00D568E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95200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519C">
              <w:rPr>
                <w:rFonts w:ascii="Arial" w:hAnsi="Arial" w:cs="Arial"/>
                <w:sz w:val="24"/>
                <w:szCs w:val="24"/>
              </w:rPr>
              <w:t>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CA4E633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44 324.06 zł</w:t>
            </w:r>
          </w:p>
        </w:tc>
      </w:tr>
      <w:tr w:rsidR="0034519C" w:rsidRPr="00BB547B" w14:paraId="1698E610" w14:textId="77777777" w:rsidTr="00D568E2">
        <w:tc>
          <w:tcPr>
            <w:tcW w:w="1276" w:type="dxa"/>
            <w:shd w:val="clear" w:color="auto" w:fill="auto"/>
            <w:vAlign w:val="center"/>
          </w:tcPr>
          <w:p w14:paraId="6F2E7ED9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C53587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14:paraId="59A36F0F" w14:textId="77777777" w:rsidR="0034519C" w:rsidRPr="00986737" w:rsidRDefault="0034519C" w:rsidP="00D568E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Paul Hartmann Polska Sp. z o.o.</w:t>
            </w:r>
          </w:p>
          <w:p w14:paraId="6DE86551" w14:textId="77777777" w:rsidR="0034519C" w:rsidRPr="00986737" w:rsidRDefault="0034519C" w:rsidP="00D568E2">
            <w:pPr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Żeromskiego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519C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783D096" w14:textId="77777777" w:rsidR="0034519C" w:rsidRPr="00986737" w:rsidRDefault="0034519C" w:rsidP="00D568E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95200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519C">
              <w:rPr>
                <w:rFonts w:ascii="Arial" w:hAnsi="Arial" w:cs="Arial"/>
                <w:sz w:val="24"/>
                <w:szCs w:val="24"/>
              </w:rPr>
              <w:t>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6E5BD37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8 424.00 zł</w:t>
            </w:r>
          </w:p>
        </w:tc>
      </w:tr>
      <w:tr w:rsidR="0034519C" w:rsidRPr="00BB547B" w14:paraId="10EBB1AB" w14:textId="77777777" w:rsidTr="00D568E2">
        <w:tc>
          <w:tcPr>
            <w:tcW w:w="1276" w:type="dxa"/>
            <w:shd w:val="clear" w:color="auto" w:fill="auto"/>
            <w:vAlign w:val="center"/>
          </w:tcPr>
          <w:p w14:paraId="02BEA9B1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808F6A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4A0AC47B" w14:textId="77777777" w:rsidR="0034519C" w:rsidRPr="00986737" w:rsidRDefault="0034519C" w:rsidP="00D568E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INTRA-MED Sp. z o.o.</w:t>
            </w:r>
          </w:p>
          <w:p w14:paraId="1A206D8A" w14:textId="77777777" w:rsidR="0034519C" w:rsidRPr="00986737" w:rsidRDefault="0034519C" w:rsidP="00D568E2">
            <w:pPr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Sielecka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519C">
              <w:rPr>
                <w:rFonts w:ascii="Arial" w:hAnsi="Arial" w:cs="Arial"/>
                <w:sz w:val="24"/>
                <w:szCs w:val="24"/>
              </w:rPr>
              <w:t>61C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9170C37" w14:textId="77777777" w:rsidR="0034519C" w:rsidRPr="00986737" w:rsidRDefault="0034519C" w:rsidP="00D568E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42-500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519C">
              <w:rPr>
                <w:rFonts w:ascii="Arial" w:hAnsi="Arial" w:cs="Arial"/>
                <w:sz w:val="24"/>
                <w:szCs w:val="24"/>
              </w:rPr>
              <w:t>Będzin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43C85F4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12 150.00 zł</w:t>
            </w:r>
          </w:p>
        </w:tc>
      </w:tr>
      <w:tr w:rsidR="0034519C" w:rsidRPr="00BB547B" w14:paraId="30536CE5" w14:textId="77777777" w:rsidTr="00D568E2">
        <w:tc>
          <w:tcPr>
            <w:tcW w:w="1276" w:type="dxa"/>
            <w:shd w:val="clear" w:color="auto" w:fill="auto"/>
            <w:vAlign w:val="center"/>
          </w:tcPr>
          <w:p w14:paraId="3D0BA04C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115FC6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14:paraId="6F93F270" w14:textId="77777777" w:rsidR="0034519C" w:rsidRPr="00986737" w:rsidRDefault="0034519C" w:rsidP="00D568E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INTRA-MED Sp. z o.o.</w:t>
            </w:r>
          </w:p>
          <w:p w14:paraId="19C8A5C8" w14:textId="77777777" w:rsidR="0034519C" w:rsidRPr="00986737" w:rsidRDefault="0034519C" w:rsidP="00D568E2">
            <w:pPr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Sielecka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519C">
              <w:rPr>
                <w:rFonts w:ascii="Arial" w:hAnsi="Arial" w:cs="Arial"/>
                <w:sz w:val="24"/>
                <w:szCs w:val="24"/>
              </w:rPr>
              <w:t>61C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18CB436" w14:textId="77777777" w:rsidR="0034519C" w:rsidRPr="00986737" w:rsidRDefault="0034519C" w:rsidP="00D568E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42-500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519C">
              <w:rPr>
                <w:rFonts w:ascii="Arial" w:hAnsi="Arial" w:cs="Arial"/>
                <w:sz w:val="24"/>
                <w:szCs w:val="24"/>
              </w:rPr>
              <w:t>Będzin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DEA4B31" w14:textId="77777777" w:rsidR="0034519C" w:rsidRPr="00986737" w:rsidRDefault="0034519C" w:rsidP="00D568E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519C">
              <w:rPr>
                <w:rFonts w:ascii="Arial" w:hAnsi="Arial" w:cs="Arial"/>
                <w:sz w:val="24"/>
                <w:szCs w:val="24"/>
              </w:rPr>
              <w:t>29 203.20 zł</w:t>
            </w:r>
          </w:p>
        </w:tc>
      </w:tr>
    </w:tbl>
    <w:p w14:paraId="0B855BB8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1268EBAA" w14:textId="66658D7B" w:rsidR="00F54F3D" w:rsidRDefault="0034519C" w:rsidP="00F54F3D">
      <w:pPr>
        <w:jc w:val="right"/>
        <w:rPr>
          <w:rFonts w:ascii="Arial" w:hAnsi="Arial" w:cs="Arial"/>
          <w:sz w:val="24"/>
          <w:szCs w:val="24"/>
        </w:rPr>
      </w:pPr>
      <w:r w:rsidRPr="0034519C">
        <w:rPr>
          <w:rFonts w:ascii="Arial" w:hAnsi="Arial" w:cs="Arial"/>
          <w:sz w:val="24"/>
          <w:szCs w:val="24"/>
        </w:rPr>
        <w:t xml:space="preserve">  </w:t>
      </w:r>
      <w:bookmarkEnd w:id="0"/>
      <w:r w:rsidR="00F54F3D">
        <w:rPr>
          <w:rFonts w:ascii="Arial" w:hAnsi="Arial" w:cs="Arial"/>
          <w:sz w:val="24"/>
          <w:szCs w:val="24"/>
        </w:rPr>
        <w:t>Dyrektor SP ZOZ Kolbuszowa</w:t>
      </w:r>
    </w:p>
    <w:p w14:paraId="2F2A7F03" w14:textId="06698D7F" w:rsidR="00F54F3D" w:rsidRPr="00F54F3D" w:rsidRDefault="00F54F3D" w:rsidP="00F54F3D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Zbigniew Strzelczyk </w:t>
      </w:r>
    </w:p>
    <w:sectPr w:rsidR="00F54F3D" w:rsidRPr="00F54F3D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08CFA1" w14:textId="77777777" w:rsidR="00323582" w:rsidRDefault="00323582">
      <w:r>
        <w:separator/>
      </w:r>
    </w:p>
  </w:endnote>
  <w:endnote w:type="continuationSeparator" w:id="0">
    <w:p w14:paraId="1BA129DB" w14:textId="77777777" w:rsidR="00323582" w:rsidRDefault="00323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85BA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B14B1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1EA34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0EDB9B2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272BAD0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1717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BA866D" w14:textId="77777777" w:rsidR="009F189D" w:rsidRDefault="009F189D">
    <w:pPr>
      <w:pStyle w:val="Stopka"/>
      <w:tabs>
        <w:tab w:val="clear" w:pos="4536"/>
      </w:tabs>
      <w:jc w:val="center"/>
    </w:pPr>
  </w:p>
  <w:p w14:paraId="75C3ACC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86013F" w14:textId="77777777" w:rsidR="00323582" w:rsidRDefault="00323582">
      <w:r>
        <w:separator/>
      </w:r>
    </w:p>
  </w:footnote>
  <w:footnote w:type="continuationSeparator" w:id="0">
    <w:p w14:paraId="501019DD" w14:textId="77777777" w:rsidR="00323582" w:rsidRDefault="003235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4C0A9" w14:textId="77777777" w:rsidR="0034519C" w:rsidRDefault="003451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E190A" w14:textId="77777777" w:rsidR="0034519C" w:rsidRDefault="003451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03F45" w14:textId="77777777" w:rsidR="0034519C" w:rsidRDefault="003451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3582"/>
    <w:rsid w:val="00007727"/>
    <w:rsid w:val="00017720"/>
    <w:rsid w:val="00035488"/>
    <w:rsid w:val="000D7F25"/>
    <w:rsid w:val="000E00E5"/>
    <w:rsid w:val="00173B20"/>
    <w:rsid w:val="001C69FF"/>
    <w:rsid w:val="0023318D"/>
    <w:rsid w:val="00323582"/>
    <w:rsid w:val="0034519C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54F3D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A09EC7"/>
  <w15:chartTrackingRefBased/>
  <w15:docId w15:val="{3ED91417-2A5E-41B5-B2C2-02470C4A5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460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2025-03-14T10:32:00Z</dcterms:created>
  <dcterms:modified xsi:type="dcterms:W3CDTF">2025-03-14T10:32:00Z</dcterms:modified>
</cp:coreProperties>
</file>