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D0500" w14:textId="77777777" w:rsidR="00D34297" w:rsidRPr="00471F3F" w:rsidRDefault="006E0358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E0358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6E0358">
        <w:rPr>
          <w:rFonts w:ascii="Arial" w:hAnsi="Arial" w:cs="Arial"/>
          <w:sz w:val="24"/>
          <w:szCs w:val="24"/>
        </w:rPr>
        <w:t>2025-03-27</w:t>
      </w:r>
    </w:p>
    <w:p w14:paraId="31C5C5AA" w14:textId="77777777" w:rsidR="00D34297" w:rsidRPr="00471F3F" w:rsidRDefault="006E0358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E0358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B3CDD8F" w14:textId="77777777" w:rsidR="00D34297" w:rsidRPr="00471F3F" w:rsidRDefault="006E0358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6E0358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6E0358">
        <w:rPr>
          <w:rFonts w:ascii="Arial" w:hAnsi="Arial" w:cs="Arial"/>
          <w:sz w:val="24"/>
          <w:szCs w:val="24"/>
        </w:rPr>
        <w:t>4</w:t>
      </w:r>
    </w:p>
    <w:p w14:paraId="390C5F69" w14:textId="77777777" w:rsidR="00D34297" w:rsidRPr="00471F3F" w:rsidRDefault="006E0358" w:rsidP="00D34297">
      <w:pPr>
        <w:rPr>
          <w:rFonts w:ascii="Arial" w:hAnsi="Arial" w:cs="Arial"/>
          <w:sz w:val="24"/>
          <w:szCs w:val="24"/>
        </w:rPr>
      </w:pPr>
      <w:r w:rsidRPr="006E0358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6E0358">
        <w:rPr>
          <w:rFonts w:ascii="Arial" w:hAnsi="Arial" w:cs="Arial"/>
          <w:sz w:val="24"/>
          <w:szCs w:val="24"/>
        </w:rPr>
        <w:t>Kolbuszowa</w:t>
      </w:r>
    </w:p>
    <w:p w14:paraId="2AB51C48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10AC788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159569ED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200D6172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0D84BDD5" w14:textId="77777777" w:rsidTr="00D34297">
        <w:tc>
          <w:tcPr>
            <w:tcW w:w="9180" w:type="dxa"/>
            <w:shd w:val="clear" w:color="auto" w:fill="F2F2F2"/>
            <w:hideMark/>
          </w:tcPr>
          <w:p w14:paraId="3C60282C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4FF1E255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38735DE2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3CE58836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25F26BFA" w14:textId="77777777" w:rsidTr="00310284">
        <w:tc>
          <w:tcPr>
            <w:tcW w:w="2269" w:type="dxa"/>
            <w:shd w:val="clear" w:color="auto" w:fill="auto"/>
          </w:tcPr>
          <w:p w14:paraId="4CA742AD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B5D67E" w14:textId="77777777" w:rsidR="00D34297" w:rsidRPr="00D34297" w:rsidRDefault="006E0358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E0358">
              <w:rPr>
                <w:rFonts w:ascii="Arial" w:hAnsi="Arial" w:cs="Arial"/>
                <w:bCs/>
                <w:sz w:val="24"/>
                <w:szCs w:val="24"/>
              </w:rPr>
              <w:t>Dostawa wyrobów do pielęgnacji pacjenta i opatrunki specjalistyczne w 21 pakietach</w:t>
            </w:r>
          </w:p>
        </w:tc>
      </w:tr>
      <w:tr w:rsidR="006E0358" w:rsidRPr="00D34297" w14:paraId="43123EC3" w14:textId="77777777" w:rsidTr="00227E0A">
        <w:tc>
          <w:tcPr>
            <w:tcW w:w="2269" w:type="dxa"/>
            <w:shd w:val="clear" w:color="auto" w:fill="auto"/>
          </w:tcPr>
          <w:p w14:paraId="6025253E" w14:textId="77777777" w:rsidR="006E0358" w:rsidRPr="00D34297" w:rsidRDefault="006E0358" w:rsidP="00227E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12AA0C" w14:textId="77777777" w:rsidR="006E0358" w:rsidRPr="00D34297" w:rsidRDefault="006E0358" w:rsidP="00227E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E0358">
              <w:rPr>
                <w:rFonts w:ascii="Arial" w:hAnsi="Arial" w:cs="Arial"/>
                <w:bCs/>
                <w:sz w:val="24"/>
                <w:szCs w:val="24"/>
              </w:rPr>
              <w:t>Eap-2412/6/25/M</w:t>
            </w:r>
          </w:p>
        </w:tc>
      </w:tr>
    </w:tbl>
    <w:p w14:paraId="2DFEA5B8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1D284662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6E0358" w:rsidRPr="006E0358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6E0358" w:rsidRPr="006E0358">
        <w:rPr>
          <w:rFonts w:ascii="Arial" w:hAnsi="Arial" w:cs="Arial"/>
          <w:sz w:val="24"/>
          <w:szCs w:val="24"/>
        </w:rPr>
        <w:t>(</w:t>
      </w:r>
      <w:proofErr w:type="spellStart"/>
      <w:r w:rsidR="006E0358" w:rsidRPr="006E0358">
        <w:rPr>
          <w:rFonts w:ascii="Arial" w:hAnsi="Arial" w:cs="Arial"/>
          <w:sz w:val="24"/>
          <w:szCs w:val="24"/>
        </w:rPr>
        <w:t>t.j</w:t>
      </w:r>
      <w:proofErr w:type="spellEnd"/>
      <w:r w:rsidR="006E0358" w:rsidRPr="006E0358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13F48FD0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0DC78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AA47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5AAF58F5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6E0358" w:rsidRPr="00D34297" w14:paraId="3BEEC0D8" w14:textId="77777777" w:rsidTr="00227E0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DEC1D" w14:textId="77777777" w:rsidR="006E0358" w:rsidRPr="00D34297" w:rsidRDefault="006E0358" w:rsidP="00227E0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35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EE4C" w14:textId="77777777" w:rsidR="006E0358" w:rsidRPr="00D34297" w:rsidRDefault="006E0358" w:rsidP="00227E0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E0358">
              <w:rPr>
                <w:rFonts w:ascii="Arial" w:hAnsi="Arial" w:cs="Arial"/>
                <w:b/>
                <w:sz w:val="24"/>
                <w:szCs w:val="24"/>
              </w:rPr>
              <w:t xml:space="preserve">Pakiet VI -  </w:t>
            </w:r>
            <w:proofErr w:type="spellStart"/>
            <w:r w:rsidRPr="006E0358">
              <w:rPr>
                <w:rFonts w:ascii="Arial" w:hAnsi="Arial" w:cs="Arial"/>
                <w:b/>
                <w:sz w:val="24"/>
                <w:szCs w:val="24"/>
              </w:rPr>
              <w:t>Xeroform</w:t>
            </w:r>
            <w:proofErr w:type="spellEnd"/>
          </w:p>
          <w:p w14:paraId="619DCAAD" w14:textId="77777777" w:rsidR="006E0358" w:rsidRPr="00D34297" w:rsidRDefault="006E0358" w:rsidP="00227E0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D752C5B" w14:textId="77777777" w:rsidR="006E0358" w:rsidRPr="00D34297" w:rsidRDefault="006E0358" w:rsidP="00227E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358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6E035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3339347" w14:textId="77777777" w:rsidR="006E0358" w:rsidRPr="00D34297" w:rsidRDefault="006E0358" w:rsidP="00227E0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CA5B3C7" w14:textId="77777777" w:rsidR="006E0358" w:rsidRPr="00D34297" w:rsidRDefault="006E0358" w:rsidP="00227E0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358">
              <w:rPr>
                <w:rFonts w:ascii="Arial" w:hAnsi="Arial" w:cs="Arial"/>
                <w:sz w:val="24"/>
                <w:szCs w:val="24"/>
              </w:rPr>
              <w:t xml:space="preserve">Zamawiający unieważnił postępowanie w w/w Pakiecie, gdyż do terminu składania ofert, tj. do dnia 14.03.2025 r. godz. 09:00 nie złożono żadnej </w:t>
            </w:r>
            <w:r w:rsidRPr="006E0358">
              <w:rPr>
                <w:rFonts w:ascii="Arial" w:hAnsi="Arial" w:cs="Arial"/>
                <w:sz w:val="24"/>
                <w:szCs w:val="24"/>
              </w:rPr>
              <w:lastRenderedPageBreak/>
              <w:t>oferty w przedmiotowym pakiecie  postępowania.</w:t>
            </w:r>
          </w:p>
        </w:tc>
      </w:tr>
      <w:tr w:rsidR="006E0358" w:rsidRPr="00D34297" w14:paraId="1903D9FF" w14:textId="77777777" w:rsidTr="00227E0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8F95B" w14:textId="77777777" w:rsidR="006E0358" w:rsidRPr="00D34297" w:rsidRDefault="006E0358" w:rsidP="00227E0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358">
              <w:rPr>
                <w:rFonts w:ascii="Arial" w:hAnsi="Arial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2FE90" w14:textId="77777777" w:rsidR="006E0358" w:rsidRPr="00D34297" w:rsidRDefault="006E0358" w:rsidP="00227E0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E0358">
              <w:rPr>
                <w:rFonts w:ascii="Arial" w:hAnsi="Arial" w:cs="Arial"/>
                <w:b/>
                <w:sz w:val="24"/>
                <w:szCs w:val="24"/>
              </w:rPr>
              <w:t>Pakiet  VIII - Opatrunki specjalistyczne 2</w:t>
            </w:r>
          </w:p>
          <w:p w14:paraId="165CA060" w14:textId="77777777" w:rsidR="006E0358" w:rsidRPr="00D34297" w:rsidRDefault="006E0358" w:rsidP="00227E0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A812FFB" w14:textId="77777777" w:rsidR="006E0358" w:rsidRPr="00D34297" w:rsidRDefault="006E0358" w:rsidP="00227E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358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6E035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91A975C" w14:textId="77777777" w:rsidR="006E0358" w:rsidRPr="00D34297" w:rsidRDefault="006E0358" w:rsidP="00227E0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C2D82E9" w14:textId="77777777" w:rsidR="006E0358" w:rsidRPr="00D34297" w:rsidRDefault="006E0358" w:rsidP="00227E0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358">
              <w:rPr>
                <w:rFonts w:ascii="Arial" w:hAnsi="Arial" w:cs="Arial"/>
                <w:sz w:val="24"/>
                <w:szCs w:val="24"/>
              </w:rPr>
              <w:t>Zamawiający unieważnił postępowanie w w/w Pakiecie, gdyż do terminu składania ofert, tj. do dnia 14.03.2025 r. godz. 09:00 nie złożono żadnej oferty w przedmiotowym pakiecie  postępowania.</w:t>
            </w:r>
          </w:p>
        </w:tc>
      </w:tr>
      <w:tr w:rsidR="006E0358" w:rsidRPr="00D34297" w14:paraId="7546AC3A" w14:textId="77777777" w:rsidTr="00227E0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CBB3" w14:textId="77777777" w:rsidR="006E0358" w:rsidRPr="00D34297" w:rsidRDefault="006E0358" w:rsidP="00227E0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358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777A" w14:textId="77777777" w:rsidR="006E0358" w:rsidRPr="00D34297" w:rsidRDefault="006E0358" w:rsidP="00227E0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E0358">
              <w:rPr>
                <w:rFonts w:ascii="Arial" w:hAnsi="Arial" w:cs="Arial"/>
                <w:b/>
                <w:sz w:val="24"/>
                <w:szCs w:val="24"/>
              </w:rPr>
              <w:t>Pakiet  IX -Żel do endoskopii</w:t>
            </w:r>
          </w:p>
          <w:p w14:paraId="3C198146" w14:textId="77777777" w:rsidR="006E0358" w:rsidRPr="00D34297" w:rsidRDefault="006E0358" w:rsidP="00227E0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981414F" w14:textId="77777777" w:rsidR="006E0358" w:rsidRPr="00D34297" w:rsidRDefault="006E0358" w:rsidP="00227E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358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6E035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EB3363D" w14:textId="77777777" w:rsidR="006E0358" w:rsidRPr="00D34297" w:rsidRDefault="006E0358" w:rsidP="00227E0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C348107" w14:textId="77777777" w:rsidR="006E0358" w:rsidRPr="00D34297" w:rsidRDefault="006E0358" w:rsidP="00227E0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358">
              <w:rPr>
                <w:rFonts w:ascii="Arial" w:hAnsi="Arial" w:cs="Arial"/>
                <w:sz w:val="24"/>
                <w:szCs w:val="24"/>
              </w:rPr>
              <w:t>Zamawiający unieważnił postępowanie w w/w Pakiecie, gdyż do terminu składania ofert, tj. do dnia 14.03.2025 r. godz. 09:00 nie złożono żadnej oferty w przedmiotowym pakiecie  postępowania.</w:t>
            </w:r>
          </w:p>
        </w:tc>
      </w:tr>
      <w:tr w:rsidR="006E0358" w:rsidRPr="00D34297" w14:paraId="6083FC1C" w14:textId="77777777" w:rsidTr="00227E0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A203C" w14:textId="77777777" w:rsidR="006E0358" w:rsidRPr="00D34297" w:rsidRDefault="006E0358" w:rsidP="00227E0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358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37EAE" w14:textId="77777777" w:rsidR="006E0358" w:rsidRPr="00D34297" w:rsidRDefault="006E0358" w:rsidP="00227E0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E0358">
              <w:rPr>
                <w:rFonts w:ascii="Arial" w:hAnsi="Arial" w:cs="Arial"/>
                <w:b/>
                <w:sz w:val="24"/>
                <w:szCs w:val="24"/>
              </w:rPr>
              <w:t>Pakiet  XI - Opatrunki z jodem</w:t>
            </w:r>
          </w:p>
          <w:p w14:paraId="0FDFADBC" w14:textId="77777777" w:rsidR="006E0358" w:rsidRPr="00D34297" w:rsidRDefault="006E0358" w:rsidP="00227E0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318B494" w14:textId="77777777" w:rsidR="006E0358" w:rsidRPr="00D34297" w:rsidRDefault="006E0358" w:rsidP="00227E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358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6E035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5D45CD8" w14:textId="77777777" w:rsidR="006E0358" w:rsidRPr="00D34297" w:rsidRDefault="006E0358" w:rsidP="00227E0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EFAA476" w14:textId="77777777" w:rsidR="006E0358" w:rsidRPr="00D34297" w:rsidRDefault="006E0358" w:rsidP="00227E0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358">
              <w:rPr>
                <w:rFonts w:ascii="Arial" w:hAnsi="Arial" w:cs="Arial"/>
                <w:sz w:val="24"/>
                <w:szCs w:val="24"/>
              </w:rPr>
              <w:t>Zamawiający unieważnił postępowanie w w/w Pakiecie, gdyż do terminu składania ofert, tj. do dnia 14.03.2025 r. godz. 09:00 nie złożono żadnej oferty w przedmiotowym pakiecie  postępowania.</w:t>
            </w:r>
          </w:p>
        </w:tc>
      </w:tr>
      <w:tr w:rsidR="006E0358" w:rsidRPr="00D34297" w14:paraId="557F8DB4" w14:textId="77777777" w:rsidTr="00227E0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BB5AF" w14:textId="77777777" w:rsidR="006E0358" w:rsidRPr="00D34297" w:rsidRDefault="006E0358" w:rsidP="00227E0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358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C98D" w14:textId="77777777" w:rsidR="006E0358" w:rsidRPr="00D34297" w:rsidRDefault="006E0358" w:rsidP="00227E0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E0358">
              <w:rPr>
                <w:rFonts w:ascii="Arial" w:hAnsi="Arial" w:cs="Arial"/>
                <w:b/>
                <w:sz w:val="24"/>
                <w:szCs w:val="24"/>
              </w:rPr>
              <w:t>Pakiet  XIV - Sól fizjologiczna do przepłukiwania</w:t>
            </w:r>
          </w:p>
          <w:p w14:paraId="79B1EAEE" w14:textId="77777777" w:rsidR="006E0358" w:rsidRPr="00D34297" w:rsidRDefault="006E0358" w:rsidP="00227E0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98E9BF4" w14:textId="77777777" w:rsidR="006E0358" w:rsidRPr="00D34297" w:rsidRDefault="006E0358" w:rsidP="00227E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358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6E035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F01C445" w14:textId="77777777" w:rsidR="006E0358" w:rsidRPr="00D34297" w:rsidRDefault="006E0358" w:rsidP="00227E0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1D362BB" w14:textId="77777777" w:rsidR="006E0358" w:rsidRPr="00D34297" w:rsidRDefault="006E0358" w:rsidP="00227E0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358">
              <w:rPr>
                <w:rFonts w:ascii="Arial" w:hAnsi="Arial" w:cs="Arial"/>
                <w:sz w:val="24"/>
                <w:szCs w:val="24"/>
              </w:rPr>
              <w:t xml:space="preserve">Zamawiający unieważnił postępowanie w w/w Pakiecie, gdyż do terminu </w:t>
            </w:r>
            <w:r w:rsidRPr="006E0358">
              <w:rPr>
                <w:rFonts w:ascii="Arial" w:hAnsi="Arial" w:cs="Arial"/>
                <w:sz w:val="24"/>
                <w:szCs w:val="24"/>
              </w:rPr>
              <w:lastRenderedPageBreak/>
              <w:t>składania ofert, tj. do dnia 14.03.2025 r. godz. 09:00 nie złożono żadnej oferty w przedmiotowym pakiecie  postępowania.</w:t>
            </w:r>
          </w:p>
        </w:tc>
      </w:tr>
    </w:tbl>
    <w:p w14:paraId="196C1047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61B93E1F" w14:textId="6BF4AA9F" w:rsidR="002A7DFF" w:rsidRDefault="00C71956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24A06E9B" w14:textId="79108F65" w:rsidR="00C71956" w:rsidRDefault="00C71956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C71956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9E2F5" w14:textId="77777777" w:rsidR="004A69B8" w:rsidRDefault="004A69B8" w:rsidP="00D34297">
      <w:r>
        <w:separator/>
      </w:r>
    </w:p>
  </w:endnote>
  <w:endnote w:type="continuationSeparator" w:id="0">
    <w:p w14:paraId="5D7DA240" w14:textId="77777777" w:rsidR="004A69B8" w:rsidRDefault="004A69B8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391CF" w14:textId="77777777" w:rsidR="006E0358" w:rsidRDefault="006E03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F492F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EF75F59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84DB6" w14:textId="77777777" w:rsidR="006E0358" w:rsidRDefault="006E03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DFF04" w14:textId="77777777" w:rsidR="004A69B8" w:rsidRDefault="004A69B8" w:rsidP="00D34297">
      <w:r>
        <w:separator/>
      </w:r>
    </w:p>
  </w:footnote>
  <w:footnote w:type="continuationSeparator" w:id="0">
    <w:p w14:paraId="33D022B4" w14:textId="77777777" w:rsidR="004A69B8" w:rsidRDefault="004A69B8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C664" w14:textId="77777777" w:rsidR="006E0358" w:rsidRDefault="006E03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B85C6" w14:textId="77777777" w:rsidR="006E0358" w:rsidRDefault="006E03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62504" w14:textId="77777777" w:rsidR="006E0358" w:rsidRDefault="006E03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69B8"/>
    <w:rsid w:val="00010B31"/>
    <w:rsid w:val="00104963"/>
    <w:rsid w:val="00150F65"/>
    <w:rsid w:val="002A7DFF"/>
    <w:rsid w:val="00310284"/>
    <w:rsid w:val="004A69B8"/>
    <w:rsid w:val="004E2226"/>
    <w:rsid w:val="005464E2"/>
    <w:rsid w:val="006E0358"/>
    <w:rsid w:val="00823326"/>
    <w:rsid w:val="00856A3E"/>
    <w:rsid w:val="00894412"/>
    <w:rsid w:val="009462DF"/>
    <w:rsid w:val="009500EB"/>
    <w:rsid w:val="00993EFC"/>
    <w:rsid w:val="00AB3E72"/>
    <w:rsid w:val="00AC1A4B"/>
    <w:rsid w:val="00C71956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5493B1"/>
  <w15:chartTrackingRefBased/>
  <w15:docId w15:val="{08CFE44D-B3D9-406F-BB0B-4B7E9A05E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390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dcterms:created xsi:type="dcterms:W3CDTF">2025-03-27T08:12:00Z</dcterms:created>
  <dcterms:modified xsi:type="dcterms:W3CDTF">2025-03-27T08:12:00Z</dcterms:modified>
</cp:coreProperties>
</file>