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89FCF3" w14:textId="77777777" w:rsidR="009432A1" w:rsidRPr="009432A1" w:rsidRDefault="003C12EE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3C12EE">
        <w:rPr>
          <w:rFonts w:ascii="Arial" w:hAnsi="Arial" w:cs="Arial"/>
          <w:sz w:val="24"/>
          <w:szCs w:val="24"/>
        </w:rPr>
        <w:t>Kolbuszowa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3C12EE">
        <w:rPr>
          <w:rFonts w:ascii="Arial" w:hAnsi="Arial" w:cs="Arial"/>
          <w:sz w:val="24"/>
          <w:szCs w:val="24"/>
        </w:rPr>
        <w:t>2025-03-28</w:t>
      </w:r>
    </w:p>
    <w:p w14:paraId="58B9DBA7" w14:textId="77777777" w:rsidR="009432A1" w:rsidRPr="009432A1" w:rsidRDefault="003C12EE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C12EE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6D2C8CA7" w14:textId="77777777" w:rsidR="009432A1" w:rsidRPr="009432A1" w:rsidRDefault="003C12EE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3C12EE">
        <w:rPr>
          <w:rFonts w:ascii="Arial" w:hAnsi="Arial" w:cs="Arial"/>
          <w:sz w:val="24"/>
          <w:szCs w:val="24"/>
        </w:rPr>
        <w:t>Grunwaldzka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3C12EE">
        <w:rPr>
          <w:rFonts w:ascii="Arial" w:hAnsi="Arial" w:cs="Arial"/>
          <w:sz w:val="24"/>
          <w:szCs w:val="24"/>
        </w:rPr>
        <w:t>4</w:t>
      </w:r>
    </w:p>
    <w:p w14:paraId="611CCD97" w14:textId="77777777" w:rsidR="009432A1" w:rsidRPr="009432A1" w:rsidRDefault="003C12EE" w:rsidP="009432A1">
      <w:pPr>
        <w:rPr>
          <w:rFonts w:ascii="Arial" w:hAnsi="Arial" w:cs="Arial"/>
          <w:sz w:val="24"/>
          <w:szCs w:val="24"/>
        </w:rPr>
      </w:pPr>
      <w:r w:rsidRPr="003C12EE">
        <w:rPr>
          <w:rFonts w:ascii="Arial" w:hAnsi="Arial" w:cs="Arial"/>
          <w:sz w:val="24"/>
          <w:szCs w:val="24"/>
        </w:rPr>
        <w:t>36-100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3C12EE">
        <w:rPr>
          <w:rFonts w:ascii="Arial" w:hAnsi="Arial" w:cs="Arial"/>
          <w:sz w:val="24"/>
          <w:szCs w:val="24"/>
        </w:rPr>
        <w:t>Kolbuszowa</w:t>
      </w:r>
    </w:p>
    <w:p w14:paraId="2907FB7D" w14:textId="77777777"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247B7E3" w14:textId="77777777"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03765F66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4665244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646EA32A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6F367710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178284B2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4F697DEC" w14:textId="77777777" w:rsidTr="00A652DF">
        <w:tc>
          <w:tcPr>
            <w:tcW w:w="2269" w:type="dxa"/>
            <w:shd w:val="clear" w:color="auto" w:fill="auto"/>
          </w:tcPr>
          <w:p w14:paraId="05295917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E4B7238" w14:textId="77777777" w:rsidR="009432A1" w:rsidRPr="004E4B64" w:rsidRDefault="003C12EE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C12EE">
              <w:rPr>
                <w:rFonts w:ascii="Arial" w:hAnsi="Arial" w:cs="Arial"/>
                <w:bCs/>
                <w:sz w:val="24"/>
                <w:szCs w:val="24"/>
              </w:rPr>
              <w:t>Dostawa wyrobów do dializy nerkowej  - linie krwi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C12EE" w:rsidRPr="004E4B64" w14:paraId="7D3E8A28" w14:textId="77777777" w:rsidTr="007D10A3">
        <w:tc>
          <w:tcPr>
            <w:tcW w:w="2269" w:type="dxa"/>
            <w:shd w:val="clear" w:color="auto" w:fill="auto"/>
          </w:tcPr>
          <w:p w14:paraId="1D10ADB0" w14:textId="77777777" w:rsidR="003C12EE" w:rsidRPr="004E4B64" w:rsidRDefault="003C12EE" w:rsidP="007D10A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3E40272" w14:textId="77777777" w:rsidR="003C12EE" w:rsidRPr="004E4B64" w:rsidRDefault="003C12EE" w:rsidP="007D10A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C12EE">
              <w:rPr>
                <w:rFonts w:ascii="Arial" w:hAnsi="Arial" w:cs="Arial"/>
                <w:bCs/>
                <w:sz w:val="24"/>
                <w:szCs w:val="24"/>
              </w:rPr>
              <w:t>Eap-2412/7/25/M</w:t>
            </w:r>
          </w:p>
        </w:tc>
      </w:tr>
    </w:tbl>
    <w:p w14:paraId="634709F4" w14:textId="77777777"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3C12EE" w:rsidRPr="003C12EE">
        <w:rPr>
          <w:rFonts w:ascii="Arial" w:hAnsi="Arial" w:cs="Arial"/>
          <w:sz w:val="24"/>
          <w:szCs w:val="24"/>
        </w:rPr>
        <w:t>(</w:t>
      </w:r>
      <w:proofErr w:type="spellStart"/>
      <w:r w:rsidR="003C12EE" w:rsidRPr="003C12EE">
        <w:rPr>
          <w:rFonts w:ascii="Arial" w:hAnsi="Arial" w:cs="Arial"/>
          <w:sz w:val="24"/>
          <w:szCs w:val="24"/>
        </w:rPr>
        <w:t>t.j</w:t>
      </w:r>
      <w:proofErr w:type="spellEnd"/>
      <w:r w:rsidR="003C12EE" w:rsidRPr="003C12EE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3755C55C" w14:textId="77777777" w:rsidR="0069085C" w:rsidRPr="00382A4A" w:rsidRDefault="003C12EE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3C12EE">
        <w:rPr>
          <w:rFonts w:ascii="Arial" w:hAnsi="Arial" w:cs="Arial"/>
          <w:b/>
          <w:sz w:val="24"/>
          <w:szCs w:val="24"/>
        </w:rPr>
        <w:t>165 000.00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70812D97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6BEEB86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055E3C4A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0B3B96BD" w14:textId="77777777"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14:paraId="08127873" w14:textId="38A55B05" w:rsidR="00C236D3" w:rsidRDefault="003C12EE" w:rsidP="00173B20">
      <w:pPr>
        <w:jc w:val="right"/>
        <w:rPr>
          <w:rFonts w:ascii="Arial" w:hAnsi="Arial" w:cs="Arial"/>
          <w:sz w:val="24"/>
          <w:szCs w:val="24"/>
        </w:rPr>
      </w:pPr>
      <w:r w:rsidRPr="003C12EE">
        <w:rPr>
          <w:rFonts w:ascii="Arial" w:hAnsi="Arial" w:cs="Arial"/>
          <w:sz w:val="24"/>
          <w:szCs w:val="24"/>
        </w:rPr>
        <w:t xml:space="preserve">  </w:t>
      </w:r>
      <w:r w:rsidR="00844D52">
        <w:rPr>
          <w:rFonts w:ascii="Arial" w:hAnsi="Arial" w:cs="Arial"/>
          <w:sz w:val="24"/>
          <w:szCs w:val="24"/>
        </w:rPr>
        <w:t>Dyrektor SP ZOZ Kolbuszowa</w:t>
      </w:r>
    </w:p>
    <w:p w14:paraId="64186600" w14:textId="1693F679" w:rsidR="00844D52" w:rsidRPr="00382A4A" w:rsidRDefault="00844D52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Zbigniew Strzelczyk </w:t>
      </w:r>
    </w:p>
    <w:sectPr w:rsidR="00844D5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C80015" w14:textId="77777777" w:rsidR="00BE5D07" w:rsidRDefault="00BE5D07">
      <w:r>
        <w:separator/>
      </w:r>
    </w:p>
  </w:endnote>
  <w:endnote w:type="continuationSeparator" w:id="0">
    <w:p w14:paraId="516360B0" w14:textId="77777777" w:rsidR="00BE5D07" w:rsidRDefault="00BE5D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3B13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9285E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75936E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9A5BD54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1FD0A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D941F23" w14:textId="77777777" w:rsidR="009F189D" w:rsidRDefault="009F189D">
    <w:pPr>
      <w:pStyle w:val="Stopka"/>
      <w:tabs>
        <w:tab w:val="clear" w:pos="4536"/>
      </w:tabs>
      <w:jc w:val="center"/>
    </w:pPr>
  </w:p>
  <w:p w14:paraId="267B495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8855F5" w14:textId="77777777" w:rsidR="00BE5D07" w:rsidRDefault="00BE5D07">
      <w:r>
        <w:separator/>
      </w:r>
    </w:p>
  </w:footnote>
  <w:footnote w:type="continuationSeparator" w:id="0">
    <w:p w14:paraId="2A8BC8FC" w14:textId="77777777" w:rsidR="00BE5D07" w:rsidRDefault="00BE5D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672F32" w14:textId="77777777" w:rsidR="003C12EE" w:rsidRDefault="003C12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2745DB" w14:textId="77777777" w:rsidR="003C12EE" w:rsidRDefault="003C12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390811" w14:textId="77777777" w:rsidR="003C12EE" w:rsidRDefault="003C12E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5D07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C12EE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44D52"/>
    <w:rsid w:val="00861E75"/>
    <w:rsid w:val="00890B92"/>
    <w:rsid w:val="009432A1"/>
    <w:rsid w:val="009D19BD"/>
    <w:rsid w:val="009F189D"/>
    <w:rsid w:val="00A652DF"/>
    <w:rsid w:val="00A80738"/>
    <w:rsid w:val="00B426D2"/>
    <w:rsid w:val="00BE5D07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55F3A8"/>
  <w15:chartTrackingRefBased/>
  <w15:docId w15:val="{3CF28EB4-4669-4369-9A4F-1A5FF8403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89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</cp:revision>
  <dcterms:created xsi:type="dcterms:W3CDTF">2025-03-28T08:38:00Z</dcterms:created>
  <dcterms:modified xsi:type="dcterms:W3CDTF">2025-03-28T08:38:00Z</dcterms:modified>
</cp:coreProperties>
</file>