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8B358" w14:textId="77777777" w:rsidR="00986737" w:rsidRPr="009432A1" w:rsidRDefault="00011F4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94053717"/>
      <w:r w:rsidRPr="00011F40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11F40">
        <w:rPr>
          <w:rFonts w:ascii="Arial" w:hAnsi="Arial" w:cs="Arial"/>
          <w:sz w:val="24"/>
          <w:szCs w:val="24"/>
        </w:rPr>
        <w:t>2025-03-28</w:t>
      </w:r>
    </w:p>
    <w:p w14:paraId="40F53479" w14:textId="77777777" w:rsidR="00986737" w:rsidRPr="009432A1" w:rsidRDefault="00011F4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1F4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9EAE964" w14:textId="77777777" w:rsidR="00986737" w:rsidRPr="009432A1" w:rsidRDefault="00011F4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11F40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1F40">
        <w:rPr>
          <w:rFonts w:ascii="Arial" w:hAnsi="Arial" w:cs="Arial"/>
          <w:sz w:val="24"/>
          <w:szCs w:val="24"/>
        </w:rPr>
        <w:t>4</w:t>
      </w:r>
    </w:p>
    <w:p w14:paraId="6408563A" w14:textId="77777777" w:rsidR="00986737" w:rsidRPr="009432A1" w:rsidRDefault="00011F40" w:rsidP="00986737">
      <w:pPr>
        <w:rPr>
          <w:rFonts w:ascii="Arial" w:hAnsi="Arial" w:cs="Arial"/>
          <w:sz w:val="24"/>
          <w:szCs w:val="24"/>
        </w:rPr>
      </w:pPr>
      <w:r w:rsidRPr="00011F40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1F40">
        <w:rPr>
          <w:rFonts w:ascii="Arial" w:hAnsi="Arial" w:cs="Arial"/>
          <w:sz w:val="24"/>
          <w:szCs w:val="24"/>
        </w:rPr>
        <w:t>Kolbuszowa</w:t>
      </w:r>
    </w:p>
    <w:p w14:paraId="2EE0D20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E7148B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3F068E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0BC77B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8F4CDF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28D6B9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2168094" w14:textId="77777777" w:rsidTr="005A632E">
        <w:tc>
          <w:tcPr>
            <w:tcW w:w="2269" w:type="dxa"/>
            <w:shd w:val="clear" w:color="auto" w:fill="auto"/>
          </w:tcPr>
          <w:p w14:paraId="5665864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DD2664" w14:textId="77777777" w:rsidR="00986737" w:rsidRPr="00BB6125" w:rsidRDefault="00011F4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6125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BB6125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BB6125">
              <w:rPr>
                <w:rFonts w:ascii="Arial" w:hAnsi="Arial" w:cs="Arial"/>
                <w:b/>
                <w:sz w:val="24"/>
                <w:szCs w:val="24"/>
              </w:rPr>
              <w:t>, taśm poliestrowych i klipsów do zabiegów operacyjnych - 6 pakietów</w:t>
            </w:r>
            <w:r w:rsidR="00986737" w:rsidRPr="00BB612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011F40" w:rsidRPr="004E4B64" w14:paraId="35B83820" w14:textId="77777777" w:rsidTr="002D285E">
        <w:tc>
          <w:tcPr>
            <w:tcW w:w="2269" w:type="dxa"/>
            <w:shd w:val="clear" w:color="auto" w:fill="auto"/>
          </w:tcPr>
          <w:p w14:paraId="244F74BA" w14:textId="77777777" w:rsidR="00011F40" w:rsidRPr="004E4B64" w:rsidRDefault="00011F40" w:rsidP="002D28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3DB793" w14:textId="77777777" w:rsidR="00011F40" w:rsidRPr="00BB6125" w:rsidRDefault="00011F40" w:rsidP="002D28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6125">
              <w:rPr>
                <w:rFonts w:ascii="Arial" w:hAnsi="Arial" w:cs="Arial"/>
                <w:b/>
                <w:sz w:val="24"/>
                <w:szCs w:val="24"/>
              </w:rPr>
              <w:t>Eap-2412/8/25/M</w:t>
            </w:r>
          </w:p>
        </w:tc>
      </w:tr>
    </w:tbl>
    <w:p w14:paraId="774E068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75D604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11F40" w:rsidRPr="00011F40">
        <w:rPr>
          <w:rFonts w:ascii="Arial" w:hAnsi="Arial" w:cs="Arial"/>
          <w:sz w:val="24"/>
          <w:szCs w:val="24"/>
        </w:rPr>
        <w:t>(</w:t>
      </w:r>
      <w:proofErr w:type="spellStart"/>
      <w:r w:rsidR="00011F40" w:rsidRPr="00011F40">
        <w:rPr>
          <w:rFonts w:ascii="Arial" w:hAnsi="Arial" w:cs="Arial"/>
          <w:sz w:val="24"/>
          <w:szCs w:val="24"/>
        </w:rPr>
        <w:t>t.j</w:t>
      </w:r>
      <w:proofErr w:type="spellEnd"/>
      <w:r w:rsidR="00011F40" w:rsidRPr="00011F4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427728" w14:textId="77777777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11F40" w:rsidRPr="00011F40">
        <w:rPr>
          <w:rFonts w:ascii="Arial" w:hAnsi="Arial" w:cs="Arial"/>
          <w:sz w:val="24"/>
          <w:szCs w:val="24"/>
        </w:rPr>
        <w:t>28/03/2025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11F40" w:rsidRPr="00011F4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5A0F05D" w14:textId="77777777" w:rsidR="00BB6125" w:rsidRPr="00BB547B" w:rsidRDefault="00BB612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1DCAFC5" w14:textId="77777777" w:rsidTr="005A632E">
        <w:tc>
          <w:tcPr>
            <w:tcW w:w="1276" w:type="dxa"/>
            <w:shd w:val="clear" w:color="auto" w:fill="F2F2F2"/>
            <w:vAlign w:val="center"/>
          </w:tcPr>
          <w:p w14:paraId="24E1EF5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AA7536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036F00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6A422E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1F40" w:rsidRPr="00BB547B" w14:paraId="56E07BF9" w14:textId="77777777" w:rsidTr="002D285E">
        <w:tc>
          <w:tcPr>
            <w:tcW w:w="1276" w:type="dxa"/>
            <w:shd w:val="clear" w:color="auto" w:fill="auto"/>
            <w:vAlign w:val="center"/>
          </w:tcPr>
          <w:p w14:paraId="4A4FF1F5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2123A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2822D31" w14:textId="77777777" w:rsidR="00011F40" w:rsidRPr="00986737" w:rsidRDefault="00011F40" w:rsidP="002D285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011F40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011F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70C567D" w14:textId="77777777" w:rsidR="00011F40" w:rsidRPr="00986737" w:rsidRDefault="00011F40" w:rsidP="002D285E">
            <w:pPr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5EE144" w14:textId="77777777" w:rsidR="00011F40" w:rsidRPr="00986737" w:rsidRDefault="00011F40" w:rsidP="002D285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F4AEBE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30 119.04 zł</w:t>
            </w:r>
          </w:p>
        </w:tc>
      </w:tr>
      <w:tr w:rsidR="00011F40" w:rsidRPr="00BB547B" w14:paraId="30304322" w14:textId="77777777" w:rsidTr="002D285E">
        <w:tc>
          <w:tcPr>
            <w:tcW w:w="1276" w:type="dxa"/>
            <w:shd w:val="clear" w:color="auto" w:fill="auto"/>
            <w:vAlign w:val="center"/>
          </w:tcPr>
          <w:p w14:paraId="7D00EE33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BF0633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65DAD1D" w14:textId="77777777" w:rsidR="00011F40" w:rsidRPr="00986737" w:rsidRDefault="00011F40" w:rsidP="002D285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1F4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011F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1F4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011F4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2C72287" w14:textId="77777777" w:rsidR="00011F40" w:rsidRPr="00986737" w:rsidRDefault="00011F40" w:rsidP="002D285E">
            <w:pPr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846B96" w14:textId="77777777" w:rsidR="00011F40" w:rsidRPr="00986737" w:rsidRDefault="00011F40" w:rsidP="002D285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202B77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271 808.48 zł</w:t>
            </w:r>
          </w:p>
        </w:tc>
      </w:tr>
      <w:tr w:rsidR="00011F40" w:rsidRPr="00BB547B" w14:paraId="520D841C" w14:textId="77777777" w:rsidTr="002D285E">
        <w:tc>
          <w:tcPr>
            <w:tcW w:w="1276" w:type="dxa"/>
            <w:shd w:val="clear" w:color="auto" w:fill="auto"/>
            <w:vAlign w:val="center"/>
          </w:tcPr>
          <w:p w14:paraId="468C2D18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ABEF9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36D1459" w14:textId="77777777" w:rsidR="00011F40" w:rsidRPr="00986737" w:rsidRDefault="00011F40" w:rsidP="002D285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1AB27586" w14:textId="77777777" w:rsidR="00011F40" w:rsidRPr="00986737" w:rsidRDefault="00011F40" w:rsidP="002D285E">
            <w:pPr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534B54" w14:textId="77777777" w:rsidR="00011F40" w:rsidRPr="00986737" w:rsidRDefault="00011F40" w:rsidP="002D285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7DB174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8 779.89 zł</w:t>
            </w:r>
          </w:p>
        </w:tc>
      </w:tr>
      <w:tr w:rsidR="00011F40" w:rsidRPr="00BB547B" w14:paraId="63D6F6FE" w14:textId="77777777" w:rsidTr="002D285E">
        <w:tc>
          <w:tcPr>
            <w:tcW w:w="1276" w:type="dxa"/>
            <w:shd w:val="clear" w:color="auto" w:fill="auto"/>
            <w:vAlign w:val="center"/>
          </w:tcPr>
          <w:p w14:paraId="6B91FF42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FA860E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7F5A352" w14:textId="77777777" w:rsidR="00011F40" w:rsidRPr="00986737" w:rsidRDefault="00011F40" w:rsidP="002D285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1F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011F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58771A3" w14:textId="77777777" w:rsidR="00011F40" w:rsidRPr="00986737" w:rsidRDefault="00011F40" w:rsidP="002D285E">
            <w:pPr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1F1C75" w14:textId="77777777" w:rsidR="00011F40" w:rsidRPr="00986737" w:rsidRDefault="00011F40" w:rsidP="002D285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38EB8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307 470.88 zł</w:t>
            </w:r>
          </w:p>
        </w:tc>
      </w:tr>
      <w:tr w:rsidR="00011F40" w:rsidRPr="00BB547B" w14:paraId="055A06C3" w14:textId="77777777" w:rsidTr="002D285E">
        <w:tc>
          <w:tcPr>
            <w:tcW w:w="1276" w:type="dxa"/>
            <w:shd w:val="clear" w:color="auto" w:fill="auto"/>
            <w:vAlign w:val="center"/>
          </w:tcPr>
          <w:p w14:paraId="48CE596C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95456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B352163" w14:textId="77777777" w:rsidR="00011F40" w:rsidRPr="00986737" w:rsidRDefault="00011F40" w:rsidP="002D285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1F40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011F40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04EAB02" w14:textId="77777777" w:rsidR="00011F40" w:rsidRPr="00986737" w:rsidRDefault="00011F40" w:rsidP="002D285E">
            <w:pPr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032F9C" w14:textId="77777777" w:rsidR="00011F40" w:rsidRPr="00986737" w:rsidRDefault="00011F40" w:rsidP="002D285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F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46633D" w14:textId="77777777" w:rsidR="00011F40" w:rsidRPr="00986737" w:rsidRDefault="00011F40" w:rsidP="002D285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F40">
              <w:rPr>
                <w:rFonts w:ascii="Arial" w:hAnsi="Arial" w:cs="Arial"/>
                <w:sz w:val="24"/>
                <w:szCs w:val="24"/>
              </w:rPr>
              <w:t>77 679.00 zł</w:t>
            </w:r>
          </w:p>
        </w:tc>
      </w:tr>
    </w:tbl>
    <w:p w14:paraId="69C2140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586F1F6" w14:textId="532225BA" w:rsidR="00C236D3" w:rsidRDefault="00011F40" w:rsidP="00173B20">
      <w:pPr>
        <w:jc w:val="right"/>
        <w:rPr>
          <w:rFonts w:ascii="Arial" w:hAnsi="Arial" w:cs="Arial"/>
          <w:sz w:val="24"/>
          <w:szCs w:val="24"/>
        </w:rPr>
      </w:pPr>
      <w:r w:rsidRPr="00011F40">
        <w:rPr>
          <w:rFonts w:ascii="Arial" w:hAnsi="Arial" w:cs="Arial"/>
          <w:sz w:val="24"/>
          <w:szCs w:val="24"/>
        </w:rPr>
        <w:t xml:space="preserve">  </w:t>
      </w:r>
      <w:bookmarkEnd w:id="0"/>
      <w:r w:rsidR="00BB6125">
        <w:rPr>
          <w:rFonts w:ascii="Arial" w:hAnsi="Arial" w:cs="Arial"/>
          <w:sz w:val="24"/>
          <w:szCs w:val="24"/>
        </w:rPr>
        <w:t>Dyrektor SP ZOZ Kolbuszowa</w:t>
      </w:r>
    </w:p>
    <w:p w14:paraId="1A33132E" w14:textId="553B1830" w:rsidR="00BB6125" w:rsidRPr="00BB547B" w:rsidRDefault="00BB612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BB612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05A60" w14:textId="77777777" w:rsidR="005F7168" w:rsidRDefault="005F7168">
      <w:r>
        <w:separator/>
      </w:r>
    </w:p>
  </w:endnote>
  <w:endnote w:type="continuationSeparator" w:id="0">
    <w:p w14:paraId="16ED1CD2" w14:textId="77777777" w:rsidR="005F7168" w:rsidRDefault="005F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D9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9A72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C50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70D8E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848AD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214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3062E" w14:textId="77777777" w:rsidR="009F189D" w:rsidRDefault="009F189D">
    <w:pPr>
      <w:pStyle w:val="Stopka"/>
      <w:tabs>
        <w:tab w:val="clear" w:pos="4536"/>
      </w:tabs>
      <w:jc w:val="center"/>
    </w:pPr>
  </w:p>
  <w:p w14:paraId="10F0CB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3FA5" w14:textId="77777777" w:rsidR="005F7168" w:rsidRDefault="005F7168">
      <w:r>
        <w:separator/>
      </w:r>
    </w:p>
  </w:footnote>
  <w:footnote w:type="continuationSeparator" w:id="0">
    <w:p w14:paraId="01FC1D5B" w14:textId="77777777" w:rsidR="005F7168" w:rsidRDefault="005F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FDF96" w14:textId="77777777" w:rsidR="00011F40" w:rsidRDefault="00011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0D5B0" w14:textId="77777777" w:rsidR="00011F40" w:rsidRDefault="00011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A08C5" w14:textId="77777777" w:rsidR="00011F40" w:rsidRDefault="00011F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168"/>
    <w:rsid w:val="00007727"/>
    <w:rsid w:val="00011F40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F716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B6125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E23E9"/>
  <w15:chartTrackingRefBased/>
  <w15:docId w15:val="{185BD9A8-4D06-40F8-B389-4A5694F8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2025-03-28T10:27:00Z</cp:lastPrinted>
  <dcterms:created xsi:type="dcterms:W3CDTF">2025-03-28T10:28:00Z</dcterms:created>
  <dcterms:modified xsi:type="dcterms:W3CDTF">2025-03-28T10:28:00Z</dcterms:modified>
</cp:coreProperties>
</file>