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24CB0" w14:textId="77777777" w:rsidR="00B36EDA" w:rsidRPr="00353FDC" w:rsidRDefault="00AB3CA5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B3CA5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AB3CA5">
        <w:rPr>
          <w:rFonts w:ascii="Arial" w:hAnsi="Arial" w:cs="Arial"/>
        </w:rPr>
        <w:t>2025-03-31</w:t>
      </w:r>
    </w:p>
    <w:p w14:paraId="2974DD45" w14:textId="77777777" w:rsidR="00B36EDA" w:rsidRPr="00353FDC" w:rsidRDefault="00AB3CA5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B3CA5">
        <w:rPr>
          <w:rFonts w:ascii="Arial" w:hAnsi="Arial" w:cs="Arial"/>
          <w:b/>
          <w:bCs/>
        </w:rPr>
        <w:t>Samodzielny Publiczny Zespół Opieki Zdrowotnej w Kolbuszowej</w:t>
      </w:r>
    </w:p>
    <w:p w14:paraId="03597809" w14:textId="77777777" w:rsidR="00B36EDA" w:rsidRPr="00353FDC" w:rsidRDefault="00AB3CA5" w:rsidP="00B36EDA">
      <w:pPr>
        <w:spacing w:line="360" w:lineRule="auto"/>
        <w:ind w:right="3969"/>
        <w:rPr>
          <w:rFonts w:ascii="Arial" w:hAnsi="Arial" w:cs="Arial"/>
        </w:rPr>
      </w:pPr>
      <w:r w:rsidRPr="00AB3CA5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AB3CA5">
        <w:rPr>
          <w:rFonts w:ascii="Arial" w:hAnsi="Arial" w:cs="Arial"/>
        </w:rPr>
        <w:t>4</w:t>
      </w:r>
    </w:p>
    <w:p w14:paraId="1A5EAE30" w14:textId="77777777" w:rsidR="00B36EDA" w:rsidRPr="00353FDC" w:rsidRDefault="00AB3CA5" w:rsidP="00B36EDA">
      <w:pPr>
        <w:ind w:right="3969"/>
        <w:rPr>
          <w:rFonts w:ascii="Arial" w:hAnsi="Arial" w:cs="Arial"/>
        </w:rPr>
      </w:pPr>
      <w:r w:rsidRPr="00AB3CA5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AB3CA5">
        <w:rPr>
          <w:rFonts w:ascii="Arial" w:hAnsi="Arial" w:cs="Arial"/>
        </w:rPr>
        <w:t>Kolbuszowa</w:t>
      </w:r>
    </w:p>
    <w:p w14:paraId="3D4D34C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5EE0810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7B824E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45DE25D" w14:textId="77777777" w:rsidTr="00B36EDA">
        <w:tc>
          <w:tcPr>
            <w:tcW w:w="9923" w:type="dxa"/>
            <w:shd w:val="clear" w:color="auto" w:fill="F2F2F2"/>
            <w:hideMark/>
          </w:tcPr>
          <w:p w14:paraId="5E6BA820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31DAC0A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0C1BE6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3B1A312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6F265EF" w14:textId="77777777" w:rsidTr="00B36EDA">
        <w:tc>
          <w:tcPr>
            <w:tcW w:w="2269" w:type="dxa"/>
            <w:shd w:val="clear" w:color="auto" w:fill="auto"/>
          </w:tcPr>
          <w:p w14:paraId="10C9D1D8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983F8F4" w14:textId="77777777" w:rsidR="00B36EDA" w:rsidRPr="00353FDC" w:rsidRDefault="00AB3CA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Dostawa wyrobów do pielęgnacji pacjenta i opatrunki specjalistyczne w 21 pakietach</w:t>
            </w:r>
          </w:p>
        </w:tc>
      </w:tr>
      <w:tr w:rsidR="00AB3CA5" w:rsidRPr="00353FDC" w14:paraId="15A782C0" w14:textId="77777777" w:rsidTr="00DD1082">
        <w:tc>
          <w:tcPr>
            <w:tcW w:w="2269" w:type="dxa"/>
            <w:shd w:val="clear" w:color="auto" w:fill="auto"/>
          </w:tcPr>
          <w:p w14:paraId="5C3D4BA1" w14:textId="77777777" w:rsidR="00AB3CA5" w:rsidRPr="00353FDC" w:rsidRDefault="00AB3CA5" w:rsidP="00DD10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68B361B" w14:textId="77777777" w:rsidR="00AB3CA5" w:rsidRPr="00353FDC" w:rsidRDefault="00AB3CA5" w:rsidP="00DD10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Eap-2412/6/25/M</w:t>
            </w:r>
          </w:p>
        </w:tc>
      </w:tr>
    </w:tbl>
    <w:p w14:paraId="564FCA87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E198185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B3CA5" w:rsidRPr="00AB3CA5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B3CA5" w:rsidRPr="00AB3CA5">
        <w:rPr>
          <w:rFonts w:ascii="Arial" w:hAnsi="Arial" w:cs="Arial"/>
        </w:rPr>
        <w:t>(</w:t>
      </w:r>
      <w:proofErr w:type="spellStart"/>
      <w:r w:rsidR="00AB3CA5" w:rsidRPr="00AB3CA5">
        <w:rPr>
          <w:rFonts w:ascii="Arial" w:hAnsi="Arial" w:cs="Arial"/>
        </w:rPr>
        <w:t>t.j</w:t>
      </w:r>
      <w:proofErr w:type="spellEnd"/>
      <w:r w:rsidR="00AB3CA5" w:rsidRPr="00AB3CA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B3CA5" w14:paraId="2E0ABA75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BB69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I - Kompresy włókninowe</w:t>
            </w:r>
          </w:p>
          <w:p w14:paraId="3C447ACB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AB3CA5">
              <w:rPr>
                <w:rFonts w:ascii="Arial" w:hAnsi="Arial" w:cs="Arial"/>
                <w:b/>
              </w:rPr>
              <w:t>Group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2A279ACF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C6AC19A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Zabrze</w:t>
            </w:r>
          </w:p>
          <w:p w14:paraId="369218F2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11 671.56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D3DA40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689706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E76AFD9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A44FC89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7398F267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4D98431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6551C18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C798C5E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1DF0FA0E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FD8D8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II - Opaski , gaza , wata</w:t>
            </w:r>
          </w:p>
          <w:p w14:paraId="4B4EB51A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>Paul Hartmann Polska Sp. z o.o.</w:t>
            </w:r>
          </w:p>
          <w:p w14:paraId="2586902C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55A6C6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Pabianice</w:t>
            </w:r>
          </w:p>
          <w:p w14:paraId="0EEBDC04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115 733.69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643004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92C385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063BCC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5D4D001E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6E0A6E17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- 15 punktów</w:t>
            </w:r>
          </w:p>
          <w:p w14:paraId="212E577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09DEA530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D73C8F3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15D60FB4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B484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III - Serwety, kompresy gazowe</w:t>
            </w:r>
          </w:p>
          <w:p w14:paraId="15DB0618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>Paul Hartmann Polska Sp. z o.o.</w:t>
            </w:r>
          </w:p>
          <w:p w14:paraId="0E858DE7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4A19FD3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Pabianice</w:t>
            </w:r>
          </w:p>
          <w:p w14:paraId="377D3160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125 608.98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DC13E7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DF4719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5B589AF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06FFFC0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73B34848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3FE8E2B3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644DC045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AB3CA5" w14:paraId="3D4D0DBB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530CD" w14:textId="77777777" w:rsidR="00AB3CA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IV - Pieluchy,  podkłady</w:t>
            </w:r>
          </w:p>
          <w:p w14:paraId="28B770EB" w14:textId="77777777" w:rsidR="00625253" w:rsidRPr="00625253" w:rsidRDefault="00625253" w:rsidP="006252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625253">
              <w:rPr>
                <w:rFonts w:ascii="Arial" w:hAnsi="Arial" w:cs="Arial"/>
                <w:b/>
              </w:rPr>
              <w:t>Konsorcjum w składzie:</w:t>
            </w:r>
          </w:p>
          <w:p w14:paraId="2073B4A0" w14:textId="77777777" w:rsidR="00625253" w:rsidRPr="00625253" w:rsidRDefault="00625253" w:rsidP="006252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proofErr w:type="spellStart"/>
            <w:r w:rsidRPr="00625253">
              <w:rPr>
                <w:rFonts w:ascii="Arial" w:hAnsi="Arial" w:cs="Arial"/>
                <w:b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</w:rPr>
              <w:t xml:space="preserve"> Kraków Sp. z o.o.- lider</w:t>
            </w:r>
          </w:p>
          <w:p w14:paraId="11E53306" w14:textId="77777777" w:rsidR="00625253" w:rsidRPr="00625253" w:rsidRDefault="00625253" w:rsidP="00625253">
            <w:pPr>
              <w:spacing w:before="120" w:after="24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Ul. Gromadzka 52 </w:t>
            </w:r>
          </w:p>
          <w:p w14:paraId="20E318F1" w14:textId="77777777" w:rsidR="00625253" w:rsidRPr="00625253" w:rsidRDefault="00625253" w:rsidP="00625253">
            <w:pPr>
              <w:spacing w:before="120" w:after="24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30-719 Kraków </w:t>
            </w:r>
          </w:p>
          <w:p w14:paraId="43408C06" w14:textId="77777777" w:rsidR="00625253" w:rsidRPr="00625253" w:rsidRDefault="00625253" w:rsidP="0062525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625253">
              <w:rPr>
                <w:rFonts w:ascii="Arial" w:hAnsi="Arial" w:cs="Arial"/>
                <w:b/>
              </w:rPr>
              <w:t xml:space="preserve">Toruńskie Zakłady Materiałów Opatrunkowych Spółka Akcyjna- członek </w:t>
            </w:r>
          </w:p>
          <w:p w14:paraId="1E489E0B" w14:textId="77777777" w:rsidR="00625253" w:rsidRPr="00625253" w:rsidRDefault="00625253" w:rsidP="00625253">
            <w:pPr>
              <w:spacing w:before="120" w:after="24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Żółkiewskiego 20/26 </w:t>
            </w:r>
          </w:p>
          <w:p w14:paraId="02985311" w14:textId="4CE9A459" w:rsidR="00625253" w:rsidRPr="00625253" w:rsidRDefault="00625253" w:rsidP="00DD1082">
            <w:pPr>
              <w:spacing w:before="120" w:after="24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>87-100 Toruń</w:t>
            </w:r>
          </w:p>
          <w:p w14:paraId="1333C656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248 122.50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44C8E75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0207B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0EE5F2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C44D8E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3CE00EE3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7AA7ED2F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1743124C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321A895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199DB51F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A237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 V  -  Opatrunki specjalistyczne, chusteczki nawilżające</w:t>
            </w:r>
          </w:p>
          <w:p w14:paraId="3A52BF60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25253">
              <w:rPr>
                <w:rFonts w:ascii="Arial" w:hAnsi="Arial" w:cs="Arial"/>
                <w:b/>
              </w:rPr>
              <w:t>Konsorcjum w składzie:</w:t>
            </w:r>
          </w:p>
          <w:p w14:paraId="1384A5F0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5253">
              <w:rPr>
                <w:rFonts w:ascii="Arial" w:hAnsi="Arial" w:cs="Arial"/>
                <w:b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</w:rPr>
              <w:t xml:space="preserve"> Kraków Sp. z o.o.- lider</w:t>
            </w:r>
          </w:p>
          <w:p w14:paraId="62DE966B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Ul. Gromadzka 52 </w:t>
            </w:r>
          </w:p>
          <w:p w14:paraId="103D637C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30-719 Kraków </w:t>
            </w:r>
          </w:p>
          <w:p w14:paraId="1E1E5302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25253">
              <w:rPr>
                <w:rFonts w:ascii="Arial" w:hAnsi="Arial" w:cs="Arial"/>
                <w:b/>
              </w:rPr>
              <w:t xml:space="preserve">Toruńskie Zakłady Materiałów Opatrunkowych Spółka Akcyjna- członek </w:t>
            </w:r>
          </w:p>
          <w:p w14:paraId="0C6327BB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Żółkiewskiego 20/26 </w:t>
            </w:r>
          </w:p>
          <w:p w14:paraId="52F7E6A8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>87-100 Toruń</w:t>
            </w:r>
          </w:p>
          <w:p w14:paraId="0E0AE118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66 588.06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6A00CD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ADA35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B5F5B60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44162DE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1B7AB53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4D85EAC6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258C7CD5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AB3CA5" w14:paraId="4E54FB6A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A3383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 VII - Opatrunki specjalistyczne 1</w:t>
            </w:r>
          </w:p>
          <w:p w14:paraId="1DD70CD9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B3CA5">
              <w:rPr>
                <w:rFonts w:ascii="Arial" w:hAnsi="Arial" w:cs="Arial"/>
                <w:b/>
              </w:rPr>
              <w:t>Aesculap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</w:rPr>
              <w:t>Chifa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E1495A8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BE2A0B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Nowy Tomyśl</w:t>
            </w:r>
          </w:p>
          <w:p w14:paraId="585FC3EF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76 394.88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EC7CCA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7C50D6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735FA89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3CD9169D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6F454B6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506A2AAC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- 1 punkt</w:t>
            </w:r>
          </w:p>
          <w:p w14:paraId="13F3DF5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DCB6100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28A3F53D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F71D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 X - Lignina</w:t>
            </w:r>
          </w:p>
          <w:p w14:paraId="540BC6BD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25253">
              <w:rPr>
                <w:rFonts w:ascii="Arial" w:hAnsi="Arial" w:cs="Arial"/>
                <w:b/>
              </w:rPr>
              <w:t>Konsorcjum w składzie:</w:t>
            </w:r>
          </w:p>
          <w:p w14:paraId="62D42357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5253">
              <w:rPr>
                <w:rFonts w:ascii="Arial" w:hAnsi="Arial" w:cs="Arial"/>
                <w:b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</w:rPr>
              <w:t xml:space="preserve"> Kraków Sp. z o.o.- lider</w:t>
            </w:r>
          </w:p>
          <w:p w14:paraId="7F5CA2E8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Ul. Gromadzka 52 </w:t>
            </w:r>
          </w:p>
          <w:p w14:paraId="1FE2AA79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30-719 Kraków </w:t>
            </w:r>
          </w:p>
          <w:p w14:paraId="55B2B81A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25253">
              <w:rPr>
                <w:rFonts w:ascii="Arial" w:hAnsi="Arial" w:cs="Arial"/>
                <w:b/>
              </w:rPr>
              <w:t xml:space="preserve">Toruńskie Zakłady Materiałów Opatrunkowych Spółka Akcyjna- członek </w:t>
            </w:r>
          </w:p>
          <w:p w14:paraId="444D969C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Żółkiewskiego 20/26 </w:t>
            </w:r>
          </w:p>
          <w:p w14:paraId="6F97BE5A" w14:textId="77777777" w:rsidR="00625253" w:rsidRPr="00625253" w:rsidRDefault="00625253" w:rsidP="0062525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>87-100 Toruń</w:t>
            </w:r>
          </w:p>
          <w:p w14:paraId="79D65649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17 560.80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EB93AB6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0E2C4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1C4DF8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8BF378D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7AC2CDF9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1E64BAAD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195A440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6EFCD4E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4A34DA5D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FF13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 XII - Opatrunki specjalistyczne 3</w:t>
            </w:r>
          </w:p>
          <w:p w14:paraId="755D548A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>Paul Hartmann Polska Sp. z o.o.</w:t>
            </w:r>
          </w:p>
          <w:p w14:paraId="18812DC4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C586F4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Pabianice</w:t>
            </w:r>
          </w:p>
          <w:p w14:paraId="6AD714CE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42 835.39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461EB1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144FE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74953F0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325F8ED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42CB74A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12476C10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59094E2B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508B5D7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44A8664A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F2C8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 XIII - Neutralizator zapachu</w:t>
            </w:r>
          </w:p>
          <w:p w14:paraId="1E70B7ED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/>
                <w:bCs/>
              </w:rPr>
            </w:pPr>
            <w:r w:rsidRPr="00625253">
              <w:rPr>
                <w:rFonts w:ascii="Arial" w:hAnsi="Arial" w:cs="Arial"/>
                <w:b/>
                <w:bCs/>
              </w:rPr>
              <w:t>Konsorcjum w składzie:</w:t>
            </w:r>
          </w:p>
          <w:p w14:paraId="654CB27F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625253">
              <w:rPr>
                <w:rFonts w:ascii="Arial" w:hAnsi="Arial" w:cs="Arial"/>
                <w:b/>
                <w:bCs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  <w:bCs/>
              </w:rPr>
              <w:t xml:space="preserve"> Kraków Sp. z o.o.- lider</w:t>
            </w:r>
          </w:p>
          <w:p w14:paraId="4A68A334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Ul. Gromadzka 52 </w:t>
            </w:r>
          </w:p>
          <w:p w14:paraId="2B49DF67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30-719 Kraków </w:t>
            </w:r>
          </w:p>
          <w:p w14:paraId="4C0C4045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/>
                <w:bCs/>
              </w:rPr>
            </w:pPr>
            <w:r w:rsidRPr="00625253">
              <w:rPr>
                <w:rFonts w:ascii="Arial" w:hAnsi="Arial" w:cs="Arial"/>
                <w:b/>
                <w:bCs/>
              </w:rPr>
              <w:t xml:space="preserve">Toruńskie Zakłady Materiałów Opatrunkowych Spółka Akcyjna- członek </w:t>
            </w:r>
          </w:p>
          <w:p w14:paraId="0D0A6658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 xml:space="preserve">Żółkiewskiego 20/26 </w:t>
            </w:r>
          </w:p>
          <w:p w14:paraId="6304F830" w14:textId="77777777" w:rsidR="00625253" w:rsidRPr="00625253" w:rsidRDefault="00625253" w:rsidP="0062525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5253">
              <w:rPr>
                <w:rFonts w:ascii="Arial" w:hAnsi="Arial" w:cs="Arial"/>
                <w:bCs/>
              </w:rPr>
              <w:t>87-100 Toruń</w:t>
            </w:r>
          </w:p>
          <w:p w14:paraId="0DC72DCD" w14:textId="4A724FEB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</w:p>
          <w:p w14:paraId="2D34D6C8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2 999.61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20912B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6E08A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B4E7C9B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0F180E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571AB17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36162C85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0BB6B67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B81FBDE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71FA0327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8FB6E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 xml:space="preserve">Pakiet XV- Opatrunki </w:t>
            </w:r>
            <w:proofErr w:type="spellStart"/>
            <w:r w:rsidRPr="00AB3CA5">
              <w:rPr>
                <w:rFonts w:ascii="Arial" w:hAnsi="Arial" w:cs="Arial"/>
              </w:rPr>
              <w:t>spcjalistyczne</w:t>
            </w:r>
            <w:proofErr w:type="spellEnd"/>
            <w:r w:rsidRPr="00AB3CA5">
              <w:rPr>
                <w:rFonts w:ascii="Arial" w:hAnsi="Arial" w:cs="Arial"/>
              </w:rPr>
              <w:t xml:space="preserve"> IV</w:t>
            </w:r>
          </w:p>
          <w:p w14:paraId="55825691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B3CA5">
              <w:rPr>
                <w:rFonts w:ascii="Arial" w:hAnsi="Arial" w:cs="Arial"/>
                <w:b/>
              </w:rPr>
              <w:t>Mölnlycke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</w:rPr>
              <w:t>Health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</w:rPr>
              <w:t>Care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Polska z o.o.</w:t>
            </w:r>
          </w:p>
          <w:p w14:paraId="043FEDF1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Okopowa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/72</w:t>
            </w:r>
          </w:p>
          <w:p w14:paraId="2397F44B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01-042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Warszawa</w:t>
            </w:r>
          </w:p>
          <w:p w14:paraId="1783AE80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33 622.56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CA2264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296318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6F670F7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77588FA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1B8C6818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74821398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- 3 punkty</w:t>
            </w:r>
          </w:p>
          <w:p w14:paraId="3D3694DF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AB3CA5" w14:paraId="15E19FAD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7EEB3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 xml:space="preserve">Pakiet XVI- </w:t>
            </w:r>
            <w:proofErr w:type="spellStart"/>
            <w:r w:rsidRPr="00AB3CA5">
              <w:rPr>
                <w:rFonts w:ascii="Arial" w:hAnsi="Arial" w:cs="Arial"/>
              </w:rPr>
              <w:t>Upatrunki</w:t>
            </w:r>
            <w:proofErr w:type="spellEnd"/>
            <w:r w:rsidRPr="00AB3CA5">
              <w:rPr>
                <w:rFonts w:ascii="Arial" w:hAnsi="Arial" w:cs="Arial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</w:rPr>
              <w:t>specjalistcyzne</w:t>
            </w:r>
            <w:proofErr w:type="spellEnd"/>
            <w:r w:rsidRPr="00AB3CA5">
              <w:rPr>
                <w:rFonts w:ascii="Arial" w:hAnsi="Arial" w:cs="Arial"/>
              </w:rPr>
              <w:t xml:space="preserve"> V- 12 </w:t>
            </w:r>
            <w:proofErr w:type="spellStart"/>
            <w:r w:rsidRPr="00AB3CA5">
              <w:rPr>
                <w:rFonts w:ascii="Arial" w:hAnsi="Arial" w:cs="Arial"/>
              </w:rPr>
              <w:t>poz</w:t>
            </w:r>
            <w:proofErr w:type="spellEnd"/>
          </w:p>
          <w:p w14:paraId="0B6D0280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B3CA5">
              <w:rPr>
                <w:rFonts w:ascii="Arial" w:hAnsi="Arial" w:cs="Arial"/>
                <w:b/>
              </w:rPr>
              <w:t>Solventum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Poland Sp. z o.o.</w:t>
            </w:r>
          </w:p>
          <w:p w14:paraId="7005A830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Kwidzyńska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412226A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51-416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Wrocław</w:t>
            </w:r>
          </w:p>
          <w:p w14:paraId="66BF026A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25 449.12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CC8868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999C6D6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B6DDD67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50D3943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5FE97C49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1B51DDDB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- 3  punkty</w:t>
            </w:r>
          </w:p>
          <w:p w14:paraId="2EB8CC2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27D242E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26DD4D8F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774B6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XVII- Terapia podciśnieniowa 14 poz.</w:t>
            </w:r>
          </w:p>
          <w:p w14:paraId="180531D4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>Paul Hartmann Polska Sp. z o.o.</w:t>
            </w:r>
          </w:p>
          <w:p w14:paraId="1A553EFA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35DAFB2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Pabianice</w:t>
            </w:r>
          </w:p>
          <w:p w14:paraId="4C2A2651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44 324.06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0CC56D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FE8B76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C3915C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05E430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3E0FDE6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01D2FA05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15CE4FEF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AB3CA5" w14:paraId="2E203B32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5273E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 xml:space="preserve">Pakiet XVIII- Dezynfekcja </w:t>
            </w:r>
            <w:proofErr w:type="spellStart"/>
            <w:r w:rsidRPr="00AB3CA5">
              <w:rPr>
                <w:rFonts w:ascii="Arial" w:hAnsi="Arial" w:cs="Arial"/>
              </w:rPr>
              <w:t>stomii</w:t>
            </w:r>
            <w:proofErr w:type="spellEnd"/>
          </w:p>
          <w:p w14:paraId="61EF2327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 xml:space="preserve">Welland </w:t>
            </w:r>
            <w:proofErr w:type="spellStart"/>
            <w:r w:rsidRPr="00AB3CA5">
              <w:rPr>
                <w:rFonts w:ascii="Arial" w:hAnsi="Arial" w:cs="Arial"/>
                <w:b/>
              </w:rPr>
              <w:t>Medical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Polska </w:t>
            </w:r>
            <w:proofErr w:type="spellStart"/>
            <w:r w:rsidRPr="00AB3CA5">
              <w:rPr>
                <w:rFonts w:ascii="Arial" w:hAnsi="Arial" w:cs="Arial"/>
                <w:b/>
              </w:rPr>
              <w:t>Kado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Sp. k.</w:t>
            </w:r>
          </w:p>
          <w:p w14:paraId="2E2480C3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ul. Gen. Sikorskiego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4a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6C7A67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93-342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Łódź</w:t>
            </w:r>
          </w:p>
          <w:p w14:paraId="61A098C8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960.12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1228EA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B8874D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A2B7D3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516EDA7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24C0691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048B767D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- 3 punkty</w:t>
            </w:r>
          </w:p>
          <w:p w14:paraId="754D4D8F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1A550F9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34A0D1AD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C5BB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 xml:space="preserve">Pakiet XIX Paski do </w:t>
            </w:r>
            <w:proofErr w:type="spellStart"/>
            <w:r w:rsidRPr="00AB3CA5">
              <w:rPr>
                <w:rFonts w:ascii="Arial" w:hAnsi="Arial" w:cs="Arial"/>
              </w:rPr>
              <w:t>glukometrów</w:t>
            </w:r>
            <w:proofErr w:type="spellEnd"/>
          </w:p>
          <w:p w14:paraId="7E2D653B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 xml:space="preserve">Roche </w:t>
            </w:r>
            <w:proofErr w:type="spellStart"/>
            <w:r w:rsidRPr="00AB3CA5">
              <w:rPr>
                <w:rFonts w:ascii="Arial" w:hAnsi="Arial" w:cs="Arial"/>
                <w:b/>
              </w:rPr>
              <w:t>Diabetes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</w:rPr>
              <w:t>Care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Polska Sp. z o.o.</w:t>
            </w:r>
          </w:p>
          <w:p w14:paraId="2E918185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Wybrzeże Gdyńskie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F22932D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01-531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Warszawa</w:t>
            </w:r>
          </w:p>
          <w:p w14:paraId="0C74E03F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29 939.45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CB7B85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4E84B7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E4653CC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B09819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26BC63F4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24535E09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2D4B434E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B61DE7A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2631CBCF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AE25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>Pakiet XX- Opatrunki specjalistyczne VI</w:t>
            </w:r>
          </w:p>
          <w:p w14:paraId="345D822E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AB3CA5">
              <w:rPr>
                <w:rFonts w:ascii="Arial" w:hAnsi="Arial" w:cs="Arial"/>
                <w:b/>
              </w:rPr>
              <w:t>Group</w:t>
            </w:r>
            <w:proofErr w:type="spellEnd"/>
            <w:r w:rsidRPr="00AB3CA5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0257F628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8B0F09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Zabrze</w:t>
            </w:r>
          </w:p>
          <w:p w14:paraId="08CC9016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12 131.10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C04EDC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9E2551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40A6DBF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20D948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4A3C6F08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0B7C5183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3B4FCCA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F6A259C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B3CA5" w14:paraId="48D56532" w14:textId="77777777" w:rsidTr="00AB3CA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7AAC" w14:textId="77777777" w:rsidR="00AB3CA5" w:rsidRPr="00F245C5" w:rsidRDefault="00AB3CA5" w:rsidP="00DD108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B3CA5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B3CA5">
              <w:rPr>
                <w:rFonts w:ascii="Arial" w:hAnsi="Arial" w:cs="Arial"/>
              </w:rPr>
              <w:t xml:space="preserve">Pakiet XXI- Opatrunki </w:t>
            </w:r>
            <w:proofErr w:type="spellStart"/>
            <w:r w:rsidRPr="00AB3CA5">
              <w:rPr>
                <w:rFonts w:ascii="Arial" w:hAnsi="Arial" w:cs="Arial"/>
              </w:rPr>
              <w:t>folliowe</w:t>
            </w:r>
            <w:proofErr w:type="spellEnd"/>
          </w:p>
          <w:p w14:paraId="2CC2F459" w14:textId="77777777" w:rsidR="00AB3CA5" w:rsidRPr="00F245C5" w:rsidRDefault="00AB3CA5" w:rsidP="00DD108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B3CA5">
              <w:rPr>
                <w:rFonts w:ascii="Arial" w:hAnsi="Arial" w:cs="Arial"/>
                <w:b/>
              </w:rPr>
              <w:t>Paul Hartmann Polska Sp. z o.o.</w:t>
            </w:r>
          </w:p>
          <w:p w14:paraId="4E24C855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264216" w14:textId="77777777" w:rsidR="00AB3CA5" w:rsidRPr="00F245C5" w:rsidRDefault="00AB3CA5" w:rsidP="00DD108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B3CA5">
              <w:rPr>
                <w:rFonts w:ascii="Arial" w:hAnsi="Arial" w:cs="Arial"/>
                <w:bCs/>
              </w:rPr>
              <w:t>95200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B3CA5">
              <w:rPr>
                <w:rFonts w:ascii="Arial" w:hAnsi="Arial" w:cs="Arial"/>
                <w:bCs/>
              </w:rPr>
              <w:t>Pabianice</w:t>
            </w:r>
          </w:p>
          <w:p w14:paraId="7AC244B1" w14:textId="77777777" w:rsidR="00AB3CA5" w:rsidRPr="00F245C5" w:rsidRDefault="00AB3CA5" w:rsidP="00DD108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B3CA5">
              <w:rPr>
                <w:rFonts w:ascii="Arial" w:hAnsi="Arial" w:cs="Arial"/>
                <w:b/>
              </w:rPr>
              <w:t>8 424.00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D24080" w14:textId="77777777" w:rsidR="00AB3CA5" w:rsidRPr="00F245C5" w:rsidRDefault="00AB3CA5" w:rsidP="00DD10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012E43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258B048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</w:t>
            </w:r>
            <w:r w:rsidRPr="00AB3CA5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6FA23A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I. Kryterium: Cena oferty - 60 punktów</w:t>
            </w:r>
          </w:p>
          <w:p w14:paraId="78AF96BC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II. Warunki techniczne  - 35 punktów</w:t>
            </w:r>
          </w:p>
          <w:p w14:paraId="03369A52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III. Termin dostawy  - 5 punktów</w:t>
            </w:r>
          </w:p>
          <w:p w14:paraId="60CADE2E" w14:textId="77777777" w:rsidR="00AB3CA5" w:rsidRPr="00AB3CA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1BA72DD" w14:textId="77777777" w:rsidR="00AB3CA5" w:rsidRPr="00F245C5" w:rsidRDefault="00AB3CA5" w:rsidP="00DD108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3CA5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3D9811FF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95663B4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F72D8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99FE8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C6C8F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1803C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B3CA5" w14:paraId="33C57B16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CBE0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4843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HEN MEDICAL SPÓŁKA Z OGRANICZONĄ ODPOWIEDZIALNOŚCIĄ</w:t>
            </w:r>
          </w:p>
          <w:p w14:paraId="1E25FDCC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Tuwima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6/14</w:t>
            </w:r>
          </w:p>
          <w:p w14:paraId="32862B37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4A7FB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- 35.45</w:t>
            </w:r>
          </w:p>
          <w:p w14:paraId="5F1D4191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0693B69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D58D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73,45</w:t>
            </w:r>
          </w:p>
        </w:tc>
      </w:tr>
      <w:tr w:rsidR="00AB3CA5" w14:paraId="663D43D8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BC55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CB58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345DA6DE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7D75976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FA9EE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176F3CB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B736E9D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5BE6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1C01D914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A5A3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F34D5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F5AA852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3F81C92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CB29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- 59.09</w:t>
            </w:r>
          </w:p>
          <w:p w14:paraId="68BA8742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6E3E4FD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A66E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99,09</w:t>
            </w:r>
          </w:p>
        </w:tc>
      </w:tr>
      <w:tr w:rsidR="00AB3CA5" w14:paraId="285D31AF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8559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I - Kompresy </w:t>
            </w: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59D6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INTRA-MED Sp. z o.o.</w:t>
            </w:r>
          </w:p>
          <w:p w14:paraId="4DA42A8D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Sielecka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61C</w:t>
            </w:r>
          </w:p>
          <w:p w14:paraId="2E014BD3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42-500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6A70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1 - Cena - 57.64</w:t>
            </w:r>
          </w:p>
          <w:p w14:paraId="1A01CAE6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2 - Warunki techniczne - </w:t>
            </w: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35.00</w:t>
            </w:r>
          </w:p>
          <w:p w14:paraId="51D1A4DC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6B74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 xml:space="preserve">  97,64</w:t>
            </w:r>
          </w:p>
        </w:tc>
      </w:tr>
      <w:tr w:rsidR="00AB3CA5" w14:paraId="72102CA8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D9D2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C1F8F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1D39BB9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4E09DBD4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322C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- 51.92</w:t>
            </w:r>
          </w:p>
          <w:p w14:paraId="09998F60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31E0527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9A9D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91,92</w:t>
            </w:r>
          </w:p>
        </w:tc>
      </w:tr>
      <w:tr w:rsidR="00AB3CA5" w14:paraId="7C8574A6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2F00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E0A82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BATIST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DD612A5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Kolista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6895E954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40-486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52DDB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- 47.40</w:t>
            </w:r>
          </w:p>
          <w:p w14:paraId="5F5D0B70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F8CC293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30AF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87,40</w:t>
            </w:r>
          </w:p>
        </w:tc>
      </w:tr>
      <w:tr w:rsidR="00AB3CA5" w14:paraId="434FC2C7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04A9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F2561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Konsorcjum w składzie:</w:t>
            </w:r>
          </w:p>
          <w:p w14:paraId="18B9EC82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Kraków Sp. z o.o.- lider</w:t>
            </w:r>
          </w:p>
          <w:p w14:paraId="2FB2EAC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Ul. Gromadzka 52 </w:t>
            </w:r>
          </w:p>
          <w:p w14:paraId="7DE5ACE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30-719 Kraków </w:t>
            </w:r>
          </w:p>
          <w:p w14:paraId="6F28221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71B0C17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Żółkiewskiego 20/26 </w:t>
            </w:r>
          </w:p>
          <w:p w14:paraId="24FAEED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87-100 Toruń</w:t>
            </w:r>
          </w:p>
          <w:p w14:paraId="67F4EC6F" w14:textId="4C96D326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49C6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- 23.75</w:t>
            </w:r>
          </w:p>
          <w:p w14:paraId="5D5DF689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8C7DC27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C413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63,75</w:t>
            </w:r>
          </w:p>
        </w:tc>
      </w:tr>
      <w:tr w:rsidR="00AB3CA5" w14:paraId="0E4E42A0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16C5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II - Opaski , gaza , wata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7289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7A84CBFB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39250B2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EA7E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BEB8688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- 15.00</w:t>
            </w:r>
          </w:p>
          <w:p w14:paraId="0594EBCC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A329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AB3CA5" w14:paraId="2858A39A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EA8B9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III - Serwety, kompresy gazowe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BAEAE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08E90B3A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F606484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21D9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D087274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81B7FD8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41AE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0A915373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1A4B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IV - Pieluchy,  podkłady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B6A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Konsorcjum w składzie:</w:t>
            </w:r>
          </w:p>
          <w:p w14:paraId="31CDE8E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Kraków Sp. z o.o.- lider</w:t>
            </w:r>
          </w:p>
          <w:p w14:paraId="436DB825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Ul. Gromadzka 52 </w:t>
            </w:r>
          </w:p>
          <w:p w14:paraId="633E3A6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30-719 Kraków </w:t>
            </w:r>
          </w:p>
          <w:p w14:paraId="655489B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77351A8F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Żółkiewskiego 20/26 </w:t>
            </w:r>
          </w:p>
          <w:p w14:paraId="4B48C64D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87-100 Toruń</w:t>
            </w:r>
          </w:p>
          <w:p w14:paraId="048CDEE2" w14:textId="727C8A18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41EB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AA0A898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07088FE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2D7A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568A018A" w14:textId="77777777" w:rsidTr="006252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2A1D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 V  -  Opatrunki specjalistyczne, chusteczki nawilżające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D9BF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Konsorcjum w składzie:</w:t>
            </w:r>
          </w:p>
          <w:p w14:paraId="4C3D4D8D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Kraków Sp. z o.o.- lider</w:t>
            </w:r>
          </w:p>
          <w:p w14:paraId="66D4F9E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Ul. Gromadzka 52 </w:t>
            </w:r>
          </w:p>
          <w:p w14:paraId="13841166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30-719 Kraków </w:t>
            </w:r>
          </w:p>
          <w:p w14:paraId="4C9C40E8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Toruńskie Zakłady </w:t>
            </w: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 xml:space="preserve">Materiałów Opatrunkowych Spółka Akcyjna- członek </w:t>
            </w:r>
          </w:p>
          <w:p w14:paraId="2172EFBB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Żółkiewskiego 20/26 </w:t>
            </w:r>
          </w:p>
          <w:p w14:paraId="51639E8B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87-100 Toruń</w:t>
            </w:r>
          </w:p>
          <w:p w14:paraId="624978C0" w14:textId="443F4F8E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514A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1BFD612C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2858DEE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BF19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3BDD0D4E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F4B6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 VII - Opatrunki specjalistyczne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D9AF9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E8F066A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FF6070B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18A0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CB26D9E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42428C8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D4717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96,00</w:t>
            </w:r>
          </w:p>
        </w:tc>
      </w:tr>
      <w:tr w:rsidR="00AB3CA5" w14:paraId="3EC9C0B5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3BE9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01BA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Konsorcjum w składzie:</w:t>
            </w:r>
          </w:p>
          <w:p w14:paraId="7C14FE6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Kraków Sp. z o.o.- lider</w:t>
            </w:r>
          </w:p>
          <w:p w14:paraId="4C71B533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Ul. Gromadzka 52 </w:t>
            </w:r>
          </w:p>
          <w:p w14:paraId="41414D74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30-719 Kraków </w:t>
            </w:r>
          </w:p>
          <w:p w14:paraId="01453283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56AF771F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Żółkiewskiego 20/26 </w:t>
            </w:r>
          </w:p>
          <w:p w14:paraId="2479CE8F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87-100 Toruń</w:t>
            </w:r>
          </w:p>
          <w:p w14:paraId="387A4FD0" w14:textId="77AB8E46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A6B8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58CB79D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26CC28C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5DC3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35005D91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A270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 XII - Opatrunki specjalistyczne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95DA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8D7AD00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514CCEA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06C5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43EA4A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23EB85C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395A2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46E95A89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44F0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 XIII - Neutralizator zapachu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167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Konsorcjum w składzie:</w:t>
            </w:r>
          </w:p>
          <w:p w14:paraId="522C801D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>Citonet</w:t>
            </w:r>
            <w:proofErr w:type="spellEnd"/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Kraków Sp. z o.o.- lider</w:t>
            </w:r>
          </w:p>
          <w:p w14:paraId="103BAAD0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Ul. Gromadzka 52 </w:t>
            </w:r>
          </w:p>
          <w:p w14:paraId="5C14A29C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30-719 Kraków </w:t>
            </w:r>
          </w:p>
          <w:p w14:paraId="1EAF2B97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Toruńskie Zakłady Materiałów Opatrunkowych Spółka Akcyjna- członek </w:t>
            </w:r>
          </w:p>
          <w:p w14:paraId="41280F6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Żółkiewskiego 20/26 </w:t>
            </w:r>
          </w:p>
          <w:p w14:paraId="38E4C50E" w14:textId="77777777" w:rsidR="00625253" w:rsidRPr="00625253" w:rsidRDefault="00625253" w:rsidP="00625253">
            <w:pPr>
              <w:spacing w:after="40" w:line="276" w:lineRule="auto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2525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87-100 Toruń</w:t>
            </w:r>
          </w:p>
          <w:p w14:paraId="4B9D6CAC" w14:textId="7AD619D6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ED26E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DBBBEE5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69737A1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DC632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39CA6ADA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02AE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XV- Opatrunki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spcjalistyczne</w:t>
            </w:r>
            <w:proofErr w:type="spellEnd"/>
            <w:r w:rsidRPr="00AB3CA5">
              <w:rPr>
                <w:rFonts w:ascii="Arial" w:hAnsi="Arial" w:cs="Arial"/>
                <w:sz w:val="22"/>
                <w:szCs w:val="22"/>
              </w:rPr>
              <w:t xml:space="preserve">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7693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Mölnlycke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Health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Care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z o.o.</w:t>
            </w:r>
          </w:p>
          <w:p w14:paraId="2C33A312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Okopowa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58/72</w:t>
            </w:r>
          </w:p>
          <w:p w14:paraId="5403BB52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01-042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618D0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C62A17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ED8BA55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0499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AB3CA5" w14:paraId="4E461158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FE0B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XVI-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Upatrunki</w:t>
            </w:r>
            <w:proofErr w:type="spellEnd"/>
            <w:r w:rsidRPr="00AB3CA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specjalistcyzne</w:t>
            </w:r>
            <w:proofErr w:type="spellEnd"/>
            <w:r w:rsidRPr="00AB3CA5">
              <w:rPr>
                <w:rFonts w:ascii="Arial" w:hAnsi="Arial" w:cs="Arial"/>
                <w:sz w:val="22"/>
                <w:szCs w:val="22"/>
              </w:rPr>
              <w:t xml:space="preserve"> V- 12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C576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Solventum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7431510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Kwidzyńska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38BCE71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51-416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B7C4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6645B790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B9FF598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795F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lastRenderedPageBreak/>
              <w:t xml:space="preserve">  98,00</w:t>
            </w:r>
          </w:p>
        </w:tc>
      </w:tr>
      <w:tr w:rsidR="00AB3CA5" w14:paraId="3731F5CF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4305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XVI-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Upatrunki</w:t>
            </w:r>
            <w:proofErr w:type="spellEnd"/>
            <w:r w:rsidRPr="00AB3CA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specjalistcyzne</w:t>
            </w:r>
            <w:proofErr w:type="spellEnd"/>
            <w:r w:rsidRPr="00AB3CA5">
              <w:rPr>
                <w:rFonts w:ascii="Arial" w:hAnsi="Arial" w:cs="Arial"/>
                <w:sz w:val="22"/>
                <w:szCs w:val="22"/>
              </w:rPr>
              <w:t xml:space="preserve"> V- 12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BFFCB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INTRA-MED Sp. z o.o.</w:t>
            </w:r>
          </w:p>
          <w:p w14:paraId="3170D4A8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Sielecka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61C</w:t>
            </w:r>
          </w:p>
          <w:p w14:paraId="509AF690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42-500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E1BB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- 52.29</w:t>
            </w:r>
          </w:p>
          <w:p w14:paraId="516DA098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5B6C301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3EAC1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92,29</w:t>
            </w:r>
          </w:p>
        </w:tc>
      </w:tr>
      <w:tr w:rsidR="00AB3CA5" w14:paraId="1B203C5D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DE3E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XVII- Terapia podciśnieniowa 14 poz.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B468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D2EE959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BBAE700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EBE0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831DA66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B9455CB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2550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788C56FE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8E82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XVIII- Dezynfekcja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stomii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FD915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Welland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Kado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k.</w:t>
            </w:r>
          </w:p>
          <w:p w14:paraId="3177DBE3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ul. Gen. 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5E3B6476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93-342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9EA45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0ED2604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4D85632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A7FD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AB3CA5" w14:paraId="5774ECF0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2566B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XIX Paski do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glukometrów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A225B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Roche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Diabetes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Care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A34F4F2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Wybrzeże Gdyńskie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7CA5B35D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01-531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F39D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334BF8D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9A56542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5112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6EB21A1E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A561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>Pakiet XX- Opatrunki specjalistyczne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4D2F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1C0E0D5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F7E46A3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AD56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CCE9914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CD37021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6FFD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B3CA5" w14:paraId="65753663" w14:textId="77777777" w:rsidTr="00AB3C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EF9A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B3CA5">
              <w:rPr>
                <w:rFonts w:ascii="Arial" w:hAnsi="Arial" w:cs="Arial"/>
                <w:sz w:val="22"/>
                <w:szCs w:val="22"/>
              </w:rPr>
              <w:t xml:space="preserve">Pakiet XXI- Opatrunki </w:t>
            </w:r>
            <w:proofErr w:type="spellStart"/>
            <w:r w:rsidRPr="00AB3CA5">
              <w:rPr>
                <w:rFonts w:ascii="Arial" w:hAnsi="Arial" w:cs="Arial"/>
                <w:sz w:val="22"/>
                <w:szCs w:val="22"/>
              </w:rPr>
              <w:t>folliowe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4C6C7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CA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761AA658" w14:textId="77777777" w:rsidR="00AB3CA5" w:rsidRPr="007D7932" w:rsidRDefault="00AB3CA5" w:rsidP="00DD108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76C66F1" w14:textId="77777777" w:rsidR="00AB3CA5" w:rsidRPr="007D7932" w:rsidRDefault="00AB3CA5" w:rsidP="00DD108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95200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3CA5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17D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BCBF43" w14:textId="77777777" w:rsidR="00AB3CA5" w:rsidRPr="00AB3CA5" w:rsidRDefault="00AB3CA5" w:rsidP="00DD108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C023D5C" w14:textId="77777777" w:rsidR="00AB3CA5" w:rsidRPr="007D7932" w:rsidRDefault="00AB3CA5" w:rsidP="00DD108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F253" w14:textId="77777777" w:rsidR="00AB3CA5" w:rsidRPr="007D7932" w:rsidRDefault="00AB3CA5" w:rsidP="00DD10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3C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CB464CE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0F8C21CF" w14:textId="1AC6AF49" w:rsidR="008642B3" w:rsidRDefault="00A55F8D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Dyrektor SP ZOZ </w:t>
      </w:r>
      <w:r>
        <w:rPr>
          <w:rFonts w:ascii="Arial" w:hAnsi="Arial" w:cs="Arial"/>
        </w:rPr>
        <w:br/>
        <w:t>Kolbuszowa</w:t>
      </w:r>
    </w:p>
    <w:p w14:paraId="3F3E377E" w14:textId="4DA44C9F" w:rsidR="00A55F8D" w:rsidRPr="00B36EDA" w:rsidRDefault="00A55F8D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A55F8D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DACE8" w14:textId="77777777" w:rsidR="00CB40B9" w:rsidRDefault="00CB40B9">
      <w:r>
        <w:separator/>
      </w:r>
    </w:p>
  </w:endnote>
  <w:endnote w:type="continuationSeparator" w:id="0">
    <w:p w14:paraId="6E212E5D" w14:textId="77777777" w:rsidR="00CB40B9" w:rsidRDefault="00CB4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B5B8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B2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1B814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3BE52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4044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13A52" w14:textId="77777777" w:rsidR="00CB40B9" w:rsidRDefault="00CB40B9">
      <w:r>
        <w:separator/>
      </w:r>
    </w:p>
  </w:footnote>
  <w:footnote w:type="continuationSeparator" w:id="0">
    <w:p w14:paraId="6958F4F8" w14:textId="77777777" w:rsidR="00CB40B9" w:rsidRDefault="00CB4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8CD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757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91F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0B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5253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55F8D"/>
    <w:rsid w:val="00A91321"/>
    <w:rsid w:val="00AA02AC"/>
    <w:rsid w:val="00AB3CA5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40B9"/>
    <w:rsid w:val="00CF75AF"/>
    <w:rsid w:val="00D01E5B"/>
    <w:rsid w:val="00D04203"/>
    <w:rsid w:val="00D26ED6"/>
    <w:rsid w:val="00D42C90"/>
    <w:rsid w:val="00D8427E"/>
    <w:rsid w:val="00DD04E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893E4"/>
  <w15:chartTrackingRefBased/>
  <w15:docId w15:val="{7B66FE36-7E2F-40B0-9815-66038EB0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20</Pages>
  <Words>2884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1899-12-31T23:00:00Z</cp:lastPrinted>
  <dcterms:created xsi:type="dcterms:W3CDTF">2025-03-31T09:35:00Z</dcterms:created>
  <dcterms:modified xsi:type="dcterms:W3CDTF">2025-03-31T09:35:00Z</dcterms:modified>
</cp:coreProperties>
</file>