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D13" w:rsidRPr="00BB41D0" w:rsidRDefault="00B32D13" w:rsidP="00B32D13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B32D13" w:rsidRPr="00BB41D0" w:rsidRDefault="00B32D13" w:rsidP="00B32D13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B32D13" w:rsidRPr="00BB41D0" w:rsidRDefault="00B32D13" w:rsidP="00B32D1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B32D13" w:rsidRPr="00BB41D0" w:rsidRDefault="00B32D13" w:rsidP="00B32D13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232E64">
        <w:rPr>
          <w:sz w:val="24"/>
          <w:szCs w:val="24"/>
        </w:rPr>
        <w:t>03</w:t>
      </w:r>
      <w:r>
        <w:rPr>
          <w:sz w:val="24"/>
          <w:szCs w:val="24"/>
        </w:rPr>
        <w:t>.0</w:t>
      </w:r>
      <w:r w:rsidR="00232E64">
        <w:rPr>
          <w:sz w:val="24"/>
          <w:szCs w:val="24"/>
        </w:rPr>
        <w:t>4</w:t>
      </w:r>
      <w:r>
        <w:rPr>
          <w:sz w:val="24"/>
          <w:szCs w:val="24"/>
        </w:rPr>
        <w:t>.2025 r.</w:t>
      </w:r>
    </w:p>
    <w:p w:rsidR="00B32D13" w:rsidRPr="003F69B9" w:rsidRDefault="00B32D13" w:rsidP="00B32D13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232E64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5</w:t>
      </w:r>
      <w:r w:rsidRPr="003F69B9">
        <w:rPr>
          <w:sz w:val="22"/>
          <w:szCs w:val="22"/>
        </w:rPr>
        <w:tab/>
        <w:t xml:space="preserve"> </w:t>
      </w:r>
    </w:p>
    <w:p w:rsidR="00B32D13" w:rsidRPr="00CF07CB" w:rsidRDefault="00B32D13" w:rsidP="00B32D1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B32D13" w:rsidRDefault="00B32D13" w:rsidP="00B32D1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232E64" w:rsidRPr="007702C8" w:rsidRDefault="00232E64" w:rsidP="00B32D1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B32D13" w:rsidRPr="00A80738" w:rsidRDefault="00B32D13" w:rsidP="00B32D1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B32D13" w:rsidRPr="00BB18D2" w:rsidRDefault="00B32D13" w:rsidP="00B32D13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B32D13" w:rsidRDefault="00B32D13" w:rsidP="00B32D13">
      <w:pPr>
        <w:jc w:val="both"/>
        <w:rPr>
          <w:bCs/>
          <w:i/>
          <w:sz w:val="24"/>
          <w:szCs w:val="24"/>
        </w:rPr>
      </w:pPr>
    </w:p>
    <w:p w:rsidR="00232E64" w:rsidRDefault="00232E64" w:rsidP="00B32D13">
      <w:pPr>
        <w:jc w:val="both"/>
        <w:rPr>
          <w:bCs/>
          <w:i/>
          <w:sz w:val="24"/>
          <w:szCs w:val="24"/>
        </w:rPr>
      </w:pPr>
    </w:p>
    <w:p w:rsidR="00B32D13" w:rsidRPr="0009616C" w:rsidRDefault="00B32D13" w:rsidP="00B32D13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B32D13" w:rsidRPr="0009616C" w:rsidRDefault="00B32D13" w:rsidP="00B32D13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B32D13" w:rsidRPr="0009616C" w:rsidRDefault="00B32D13" w:rsidP="00B32D13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B32D13" w:rsidRPr="00232E64" w:rsidRDefault="00B32D13" w:rsidP="00B32D13">
      <w:pPr>
        <w:pStyle w:val="Tekstpodstawowywcity"/>
        <w:ind w:firstLine="0"/>
        <w:jc w:val="center"/>
        <w:rPr>
          <w:b/>
          <w:szCs w:val="24"/>
        </w:rPr>
      </w:pPr>
      <w:r w:rsidRPr="00232E64">
        <w:rPr>
          <w:b/>
          <w:szCs w:val="24"/>
        </w:rPr>
        <w:t>„</w:t>
      </w:r>
      <w:r w:rsidR="00232E64" w:rsidRPr="00232E64">
        <w:rPr>
          <w:b/>
          <w:bCs/>
          <w:szCs w:val="24"/>
        </w:rPr>
        <w:t>Dostawa produktów leczniczych - powtórzenie</w:t>
      </w:r>
      <w:r w:rsidRPr="00232E64">
        <w:rPr>
          <w:b/>
          <w:szCs w:val="24"/>
        </w:rPr>
        <w:t>”</w:t>
      </w:r>
    </w:p>
    <w:p w:rsidR="00B32D13" w:rsidRPr="00B300B0" w:rsidRDefault="00B32D13" w:rsidP="00B32D13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232E64">
        <w:rPr>
          <w:b/>
          <w:szCs w:val="24"/>
        </w:rPr>
        <w:t>09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B32D13" w:rsidRPr="00B300B0" w:rsidRDefault="00B32D13" w:rsidP="00B32D13">
      <w:pPr>
        <w:jc w:val="both"/>
        <w:rPr>
          <w:b/>
          <w:sz w:val="16"/>
          <w:szCs w:val="16"/>
        </w:rPr>
      </w:pPr>
    </w:p>
    <w:p w:rsidR="00B32D13" w:rsidRPr="00CE306D" w:rsidRDefault="00B32D13" w:rsidP="00B32D13">
      <w:pPr>
        <w:jc w:val="both"/>
        <w:rPr>
          <w:sz w:val="16"/>
          <w:szCs w:val="16"/>
        </w:rPr>
      </w:pPr>
    </w:p>
    <w:p w:rsidR="00B32D13" w:rsidRPr="00BB41D0" w:rsidRDefault="00B32D13" w:rsidP="00B32D1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BB41D0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B32D13" w:rsidRPr="00BB41D0" w:rsidRDefault="00B32D13" w:rsidP="00B32D13">
      <w:pPr>
        <w:jc w:val="both"/>
        <w:rPr>
          <w:sz w:val="24"/>
          <w:szCs w:val="24"/>
        </w:rPr>
      </w:pPr>
    </w:p>
    <w:p w:rsidR="00B32D13" w:rsidRDefault="00B32D13" w:rsidP="00B32D1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232E64">
        <w:rPr>
          <w:b/>
          <w:sz w:val="24"/>
          <w:szCs w:val="24"/>
        </w:rPr>
        <w:t>03</w:t>
      </w:r>
      <w:r>
        <w:rPr>
          <w:b/>
          <w:sz w:val="24"/>
          <w:szCs w:val="24"/>
        </w:rPr>
        <w:t>.0</w:t>
      </w:r>
      <w:r w:rsidR="00232E64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 r.</w:t>
      </w:r>
      <w:r w:rsidRPr="00BB41D0">
        <w:rPr>
          <w:b/>
          <w:sz w:val="24"/>
          <w:szCs w:val="24"/>
        </w:rPr>
        <w:t xml:space="preserve"> o godz. 10:</w:t>
      </w:r>
      <w:r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232E64" w:rsidRDefault="00232E64" w:rsidP="00B32D13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232E64" w:rsidTr="005A632E">
        <w:tc>
          <w:tcPr>
            <w:tcW w:w="1276" w:type="dxa"/>
            <w:shd w:val="clear" w:color="auto" w:fill="F2F2F2"/>
            <w:vAlign w:val="center"/>
          </w:tcPr>
          <w:p w:rsidR="006B27ED" w:rsidRPr="00232E64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Oferta n</w:t>
            </w:r>
            <w:r w:rsidR="006B27ED" w:rsidRPr="00232E64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32E64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232E64" w:rsidRDefault="006B27ED" w:rsidP="00232E6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 xml:space="preserve">Nazwa i adres </w:t>
            </w:r>
            <w:r w:rsidR="00232E64" w:rsidRPr="00232E64">
              <w:rPr>
                <w:sz w:val="24"/>
                <w:szCs w:val="24"/>
              </w:rPr>
              <w:t>W</w:t>
            </w:r>
            <w:r w:rsidRPr="00232E64">
              <w:rPr>
                <w:sz w:val="24"/>
                <w:szCs w:val="24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232E6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Cena oferty</w:t>
            </w:r>
            <w:r w:rsidR="00232E64" w:rsidRPr="00232E64">
              <w:rPr>
                <w:sz w:val="24"/>
                <w:szCs w:val="24"/>
              </w:rPr>
              <w:t xml:space="preserve"> brutto</w:t>
            </w:r>
          </w:p>
        </w:tc>
      </w:tr>
      <w:tr w:rsidR="008357A2" w:rsidRPr="00232E64" w:rsidTr="008C2897"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357A2" w:rsidRPr="001238B8" w:rsidRDefault="008357A2" w:rsidP="008C2897">
            <w:pPr>
              <w:spacing w:before="80" w:after="40"/>
              <w:rPr>
                <w:b/>
                <w:sz w:val="24"/>
                <w:szCs w:val="24"/>
              </w:rPr>
            </w:pPr>
            <w:r w:rsidRPr="001238B8">
              <w:rPr>
                <w:b/>
                <w:sz w:val="24"/>
                <w:szCs w:val="24"/>
              </w:rPr>
              <w:t>F</w:t>
            </w:r>
            <w:r w:rsidR="001238B8">
              <w:rPr>
                <w:b/>
                <w:sz w:val="24"/>
                <w:szCs w:val="24"/>
              </w:rPr>
              <w:t>AGRON</w:t>
            </w:r>
            <w:r w:rsidRPr="001238B8">
              <w:rPr>
                <w:b/>
                <w:sz w:val="24"/>
                <w:szCs w:val="24"/>
              </w:rPr>
              <w:t xml:space="preserve"> Sp. z o.o.</w:t>
            </w:r>
          </w:p>
          <w:p w:rsidR="008357A2" w:rsidRPr="00232E64" w:rsidRDefault="008357A2" w:rsidP="008C2897">
            <w:pPr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 xml:space="preserve">Pasternik 26 </w:t>
            </w:r>
          </w:p>
          <w:p w:rsidR="008357A2" w:rsidRDefault="008357A2" w:rsidP="008C2897">
            <w:pPr>
              <w:spacing w:after="80"/>
              <w:jc w:val="both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31-354 Kraków</w:t>
            </w:r>
          </w:p>
          <w:p w:rsidR="00CC77A1" w:rsidRPr="00232E64" w:rsidRDefault="00CC77A1" w:rsidP="001238B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1238B8">
              <w:rPr>
                <w:sz w:val="24"/>
                <w:szCs w:val="24"/>
              </w:rPr>
              <w:t>6790026473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43 050.00 zł</w:t>
            </w:r>
          </w:p>
        </w:tc>
      </w:tr>
      <w:tr w:rsidR="008357A2" w:rsidRPr="00232E64" w:rsidTr="008C2897"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357A2" w:rsidRPr="001238B8" w:rsidRDefault="008357A2" w:rsidP="008C2897">
            <w:pPr>
              <w:spacing w:before="80" w:after="40"/>
              <w:rPr>
                <w:b/>
                <w:sz w:val="24"/>
                <w:szCs w:val="24"/>
              </w:rPr>
            </w:pPr>
            <w:r w:rsidRPr="001238B8">
              <w:rPr>
                <w:b/>
                <w:sz w:val="24"/>
                <w:szCs w:val="24"/>
              </w:rPr>
              <w:t>A</w:t>
            </w:r>
            <w:r w:rsidR="001238B8">
              <w:rPr>
                <w:b/>
                <w:sz w:val="24"/>
                <w:szCs w:val="24"/>
              </w:rPr>
              <w:t>SCLEPIOS</w:t>
            </w:r>
            <w:r w:rsidRPr="001238B8">
              <w:rPr>
                <w:b/>
                <w:sz w:val="24"/>
                <w:szCs w:val="24"/>
              </w:rPr>
              <w:t xml:space="preserve"> S.A.</w:t>
            </w:r>
          </w:p>
          <w:p w:rsidR="008357A2" w:rsidRPr="00232E64" w:rsidRDefault="008357A2" w:rsidP="008C2897">
            <w:pPr>
              <w:rPr>
                <w:sz w:val="24"/>
                <w:szCs w:val="24"/>
              </w:rPr>
            </w:pPr>
            <w:proofErr w:type="spellStart"/>
            <w:r w:rsidRPr="00232E64">
              <w:rPr>
                <w:sz w:val="24"/>
                <w:szCs w:val="24"/>
              </w:rPr>
              <w:t>Hubska</w:t>
            </w:r>
            <w:proofErr w:type="spellEnd"/>
            <w:r w:rsidRPr="00232E64">
              <w:rPr>
                <w:sz w:val="24"/>
                <w:szCs w:val="24"/>
              </w:rPr>
              <w:t xml:space="preserve"> 44 </w:t>
            </w:r>
          </w:p>
          <w:p w:rsidR="008357A2" w:rsidRDefault="008357A2" w:rsidP="008C2897">
            <w:pPr>
              <w:spacing w:after="80"/>
              <w:jc w:val="both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50-502 Wrocław</w:t>
            </w:r>
          </w:p>
          <w:p w:rsidR="001238B8" w:rsidRPr="00232E64" w:rsidRDefault="001238B8" w:rsidP="001238B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6481008230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7 128.00 zł</w:t>
            </w:r>
          </w:p>
        </w:tc>
      </w:tr>
      <w:tr w:rsidR="008357A2" w:rsidRPr="00232E64" w:rsidTr="008C2897"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357A2" w:rsidRPr="001238B8" w:rsidRDefault="008357A2" w:rsidP="008C2897">
            <w:pPr>
              <w:spacing w:before="80" w:after="40"/>
              <w:rPr>
                <w:b/>
                <w:sz w:val="24"/>
                <w:szCs w:val="24"/>
              </w:rPr>
            </w:pPr>
            <w:r w:rsidRPr="001238B8">
              <w:rPr>
                <w:b/>
                <w:sz w:val="24"/>
                <w:szCs w:val="24"/>
              </w:rPr>
              <w:t>T</w:t>
            </w:r>
            <w:r w:rsidR="001238B8">
              <w:rPr>
                <w:b/>
                <w:sz w:val="24"/>
                <w:szCs w:val="24"/>
              </w:rPr>
              <w:t>RAMCO</w:t>
            </w:r>
            <w:r w:rsidRPr="001238B8">
              <w:rPr>
                <w:b/>
                <w:sz w:val="24"/>
                <w:szCs w:val="24"/>
              </w:rPr>
              <w:t xml:space="preserve"> Sp</w:t>
            </w:r>
            <w:r w:rsidR="001238B8">
              <w:rPr>
                <w:b/>
                <w:sz w:val="24"/>
                <w:szCs w:val="24"/>
              </w:rPr>
              <w:t>.</w:t>
            </w:r>
            <w:r w:rsidRPr="001238B8">
              <w:rPr>
                <w:b/>
                <w:sz w:val="24"/>
                <w:szCs w:val="24"/>
              </w:rPr>
              <w:t xml:space="preserve"> z o. o.</w:t>
            </w:r>
          </w:p>
          <w:p w:rsidR="008357A2" w:rsidRPr="00232E64" w:rsidRDefault="008357A2" w:rsidP="008C2897">
            <w:pPr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Wolskie, ul.</w:t>
            </w:r>
            <w:r w:rsidR="001217AD">
              <w:rPr>
                <w:sz w:val="24"/>
                <w:szCs w:val="24"/>
              </w:rPr>
              <w:t xml:space="preserve"> </w:t>
            </w:r>
            <w:r w:rsidRPr="00232E64">
              <w:rPr>
                <w:sz w:val="24"/>
                <w:szCs w:val="24"/>
              </w:rPr>
              <w:t xml:space="preserve">Wolska 14 </w:t>
            </w:r>
          </w:p>
          <w:p w:rsidR="008357A2" w:rsidRDefault="008357A2" w:rsidP="008C2897">
            <w:pPr>
              <w:spacing w:after="80"/>
              <w:jc w:val="both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05-860 Płochocin</w:t>
            </w:r>
          </w:p>
          <w:p w:rsidR="001238B8" w:rsidRPr="00232E64" w:rsidRDefault="001238B8" w:rsidP="001217A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1217AD">
              <w:rPr>
                <w:sz w:val="24"/>
                <w:szCs w:val="24"/>
              </w:rPr>
              <w:t>5242625887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3 939.84 zł</w:t>
            </w:r>
          </w:p>
        </w:tc>
      </w:tr>
      <w:tr w:rsidR="008357A2" w:rsidRPr="00232E64" w:rsidTr="008C2897"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357A2" w:rsidRPr="001217AD" w:rsidRDefault="008357A2" w:rsidP="008C2897">
            <w:pPr>
              <w:spacing w:before="80" w:after="40"/>
              <w:rPr>
                <w:b/>
                <w:sz w:val="24"/>
                <w:szCs w:val="24"/>
              </w:rPr>
            </w:pPr>
            <w:r w:rsidRPr="001217AD">
              <w:rPr>
                <w:b/>
                <w:sz w:val="24"/>
                <w:szCs w:val="24"/>
              </w:rPr>
              <w:t>Farmacol Logistyka Sp. z o.o.</w:t>
            </w:r>
          </w:p>
          <w:p w:rsidR="008357A2" w:rsidRPr="00232E64" w:rsidRDefault="008357A2" w:rsidP="008C2897">
            <w:pPr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 xml:space="preserve">Szopienicka 77 </w:t>
            </w:r>
          </w:p>
          <w:p w:rsidR="008357A2" w:rsidRDefault="008357A2" w:rsidP="008C2897">
            <w:pPr>
              <w:spacing w:after="80"/>
              <w:jc w:val="both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40-431 Katowice</w:t>
            </w:r>
          </w:p>
          <w:p w:rsidR="001217AD" w:rsidRDefault="001217AD" w:rsidP="001217A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5252409576</w:t>
            </w:r>
          </w:p>
          <w:p w:rsidR="001217AD" w:rsidRPr="00232E64" w:rsidRDefault="001217AD" w:rsidP="001217AD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3 471.94 zł</w:t>
            </w:r>
          </w:p>
        </w:tc>
      </w:tr>
      <w:tr w:rsidR="008357A2" w:rsidRPr="00232E64" w:rsidTr="008C2897"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217AD" w:rsidRPr="001217AD" w:rsidRDefault="001217AD" w:rsidP="001217AD">
            <w:pPr>
              <w:spacing w:before="80" w:after="40"/>
              <w:rPr>
                <w:b/>
                <w:sz w:val="24"/>
                <w:szCs w:val="24"/>
              </w:rPr>
            </w:pPr>
            <w:r w:rsidRPr="001217AD">
              <w:rPr>
                <w:b/>
                <w:sz w:val="24"/>
                <w:szCs w:val="24"/>
              </w:rPr>
              <w:t>Farmacol Logistyka Sp. z o.o.</w:t>
            </w:r>
          </w:p>
          <w:p w:rsidR="001217AD" w:rsidRPr="00232E64" w:rsidRDefault="001217AD" w:rsidP="001217AD">
            <w:pPr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 xml:space="preserve">Szopienicka 77 </w:t>
            </w:r>
          </w:p>
          <w:p w:rsidR="001217AD" w:rsidRDefault="001217AD" w:rsidP="001217AD">
            <w:pPr>
              <w:spacing w:after="80"/>
              <w:jc w:val="both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40-431 Katowice</w:t>
            </w:r>
          </w:p>
          <w:p w:rsidR="001217AD" w:rsidRDefault="001217AD" w:rsidP="001217AD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5252409576</w:t>
            </w:r>
          </w:p>
          <w:p w:rsidR="008357A2" w:rsidRPr="00232E64" w:rsidRDefault="008357A2" w:rsidP="008C2897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357A2" w:rsidRPr="00232E64" w:rsidRDefault="008357A2" w:rsidP="008C289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32E64">
              <w:rPr>
                <w:sz w:val="24"/>
                <w:szCs w:val="24"/>
              </w:rPr>
              <w:t>490.85 zł</w:t>
            </w:r>
          </w:p>
        </w:tc>
      </w:tr>
      <w:bookmarkEnd w:id="0"/>
    </w:tbl>
    <w:p w:rsidR="001238B8" w:rsidRDefault="001238B8" w:rsidP="001238B8">
      <w:pPr>
        <w:jc w:val="right"/>
        <w:rPr>
          <w:i/>
          <w:sz w:val="24"/>
          <w:szCs w:val="24"/>
        </w:rPr>
      </w:pPr>
    </w:p>
    <w:p w:rsidR="001238B8" w:rsidRDefault="001238B8" w:rsidP="001238B8">
      <w:pPr>
        <w:jc w:val="right"/>
        <w:rPr>
          <w:i/>
          <w:sz w:val="24"/>
          <w:szCs w:val="24"/>
        </w:rPr>
      </w:pPr>
    </w:p>
    <w:p w:rsidR="001238B8" w:rsidRDefault="001238B8" w:rsidP="001238B8">
      <w:pPr>
        <w:jc w:val="right"/>
        <w:rPr>
          <w:i/>
          <w:sz w:val="24"/>
          <w:szCs w:val="24"/>
        </w:rPr>
      </w:pPr>
    </w:p>
    <w:p w:rsidR="001238B8" w:rsidRDefault="001238B8" w:rsidP="001238B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1238B8" w:rsidRDefault="001238B8" w:rsidP="001238B8">
      <w:pPr>
        <w:jc w:val="right"/>
        <w:rPr>
          <w:i/>
          <w:sz w:val="24"/>
          <w:szCs w:val="24"/>
        </w:rPr>
      </w:pPr>
    </w:p>
    <w:p w:rsidR="001238B8" w:rsidRDefault="001238B8" w:rsidP="001238B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238B8" w:rsidRPr="00BB547B" w:rsidRDefault="001238B8" w:rsidP="001238B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C236D3" w:rsidRPr="00BB547B" w:rsidRDefault="00C236D3" w:rsidP="00232E64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32E6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276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B13" w:rsidRDefault="00916B13">
      <w:r>
        <w:separator/>
      </w:r>
    </w:p>
  </w:endnote>
  <w:endnote w:type="continuationSeparator" w:id="0">
    <w:p w:rsidR="00916B13" w:rsidRDefault="00916B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D3E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4D3E7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3F5E">
      <w:rPr>
        <w:rFonts w:ascii="Arial" w:eastAsia="Calibri" w:hAnsi="Arial"/>
        <w:noProof/>
        <w:sz w:val="18"/>
        <w:szCs w:val="18"/>
        <w:lang w:eastAsia="en-US"/>
      </w:rPr>
      <w:t>1</w: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73F5E">
      <w:rPr>
        <w:rFonts w:ascii="Arial" w:eastAsia="Calibri" w:hAnsi="Arial"/>
        <w:noProof/>
        <w:sz w:val="18"/>
        <w:szCs w:val="18"/>
        <w:lang w:eastAsia="en-US"/>
      </w:rPr>
      <w:t>2</w:t>
    </w:r>
    <w:r w:rsidR="004D3E7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D3E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3E76">
      <w:rPr>
        <w:rStyle w:val="Numerstrony"/>
      </w:rPr>
      <w:fldChar w:fldCharType="separate"/>
    </w:r>
    <w:r>
      <w:rPr>
        <w:rStyle w:val="Numerstrony"/>
        <w:noProof/>
      </w:rPr>
      <w:t>1</w:t>
    </w:r>
    <w:r w:rsidR="004D3E76">
      <w:rPr>
        <w:rStyle w:val="Numerstrony"/>
      </w:rPr>
      <w:fldChar w:fldCharType="end"/>
    </w:r>
    <w:r>
      <w:rPr>
        <w:rStyle w:val="Numerstrony"/>
      </w:rPr>
      <w:t>/</w:t>
    </w:r>
    <w:r w:rsidR="004D3E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3E76">
      <w:rPr>
        <w:rStyle w:val="Numerstrony"/>
      </w:rPr>
      <w:fldChar w:fldCharType="separate"/>
    </w:r>
    <w:r w:rsidR="001217AD">
      <w:rPr>
        <w:rStyle w:val="Numerstrony"/>
        <w:noProof/>
      </w:rPr>
      <w:t>2</w:t>
    </w:r>
    <w:r w:rsidR="004D3E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B13" w:rsidRDefault="00916B13">
      <w:r>
        <w:separator/>
      </w:r>
    </w:p>
  </w:footnote>
  <w:footnote w:type="continuationSeparator" w:id="0">
    <w:p w:rsidR="00916B13" w:rsidRDefault="00916B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E64" w:rsidRDefault="004D3E76" w:rsidP="00232E64">
    <w:pPr>
      <w:pStyle w:val="Nagwek"/>
      <w:tabs>
        <w:tab w:val="clear" w:pos="9072"/>
      </w:tabs>
      <w:rPr>
        <w:i/>
        <w:iCs/>
      </w:rPr>
    </w:pPr>
    <w:r w:rsidRPr="004D3E76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7A2"/>
    <w:rsid w:val="00007727"/>
    <w:rsid w:val="00017720"/>
    <w:rsid w:val="00035488"/>
    <w:rsid w:val="000D7F25"/>
    <w:rsid w:val="000E00E5"/>
    <w:rsid w:val="001217AD"/>
    <w:rsid w:val="001238B8"/>
    <w:rsid w:val="00173B20"/>
    <w:rsid w:val="001C69FF"/>
    <w:rsid w:val="00232E64"/>
    <w:rsid w:val="0023318D"/>
    <w:rsid w:val="003D72FD"/>
    <w:rsid w:val="00423179"/>
    <w:rsid w:val="00490DC0"/>
    <w:rsid w:val="00493F8C"/>
    <w:rsid w:val="004C7E9B"/>
    <w:rsid w:val="004D3E76"/>
    <w:rsid w:val="0050045A"/>
    <w:rsid w:val="005614F2"/>
    <w:rsid w:val="00577BC6"/>
    <w:rsid w:val="005A632E"/>
    <w:rsid w:val="0069085C"/>
    <w:rsid w:val="006B27ED"/>
    <w:rsid w:val="007E7B5E"/>
    <w:rsid w:val="008357A2"/>
    <w:rsid w:val="00843263"/>
    <w:rsid w:val="00861E75"/>
    <w:rsid w:val="00916B13"/>
    <w:rsid w:val="009700F1"/>
    <w:rsid w:val="00986737"/>
    <w:rsid w:val="009D19BD"/>
    <w:rsid w:val="009F189D"/>
    <w:rsid w:val="00A80738"/>
    <w:rsid w:val="00B32D13"/>
    <w:rsid w:val="00BB547B"/>
    <w:rsid w:val="00C236D3"/>
    <w:rsid w:val="00C659E2"/>
    <w:rsid w:val="00C82837"/>
    <w:rsid w:val="00CA3D66"/>
    <w:rsid w:val="00CB0802"/>
    <w:rsid w:val="00CC77A1"/>
    <w:rsid w:val="00D43BE3"/>
    <w:rsid w:val="00D665F5"/>
    <w:rsid w:val="00D7128F"/>
    <w:rsid w:val="00E73F5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32D13"/>
  </w:style>
  <w:style w:type="character" w:customStyle="1" w:styleId="TekstpodstawowywcityZnak">
    <w:name w:val="Tekst podstawowy wcięty Znak"/>
    <w:basedOn w:val="Domylnaczcionkaakapitu"/>
    <w:link w:val="Tekstpodstawowywcity"/>
    <w:rsid w:val="00B32D1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238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192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2025-04-03T09:35:00Z</cp:lastPrinted>
  <dcterms:created xsi:type="dcterms:W3CDTF">2025-04-03T10:45:00Z</dcterms:created>
  <dcterms:modified xsi:type="dcterms:W3CDTF">2025-04-03T10:45:00Z</dcterms:modified>
</cp:coreProperties>
</file>