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3A4AE" w14:textId="77777777" w:rsidR="00986737" w:rsidRPr="009432A1" w:rsidRDefault="0089493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95265809"/>
      <w:r w:rsidRPr="0089493F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9493F">
        <w:rPr>
          <w:rFonts w:ascii="Arial" w:hAnsi="Arial" w:cs="Arial"/>
          <w:sz w:val="24"/>
          <w:szCs w:val="24"/>
        </w:rPr>
        <w:t>2025-04-11</w:t>
      </w:r>
    </w:p>
    <w:p w14:paraId="5CC18492" w14:textId="77777777" w:rsidR="00986737" w:rsidRPr="009432A1" w:rsidRDefault="0089493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493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707BB52" w14:textId="77777777" w:rsidR="00986737" w:rsidRPr="009432A1" w:rsidRDefault="0089493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89493F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9493F">
        <w:rPr>
          <w:rFonts w:ascii="Arial" w:hAnsi="Arial" w:cs="Arial"/>
          <w:sz w:val="24"/>
          <w:szCs w:val="24"/>
        </w:rPr>
        <w:t>4</w:t>
      </w:r>
    </w:p>
    <w:p w14:paraId="4EA9E9F1" w14:textId="77777777" w:rsidR="00986737" w:rsidRPr="009432A1" w:rsidRDefault="0089493F" w:rsidP="00986737">
      <w:pPr>
        <w:rPr>
          <w:rFonts w:ascii="Arial" w:hAnsi="Arial" w:cs="Arial"/>
          <w:sz w:val="24"/>
          <w:szCs w:val="24"/>
        </w:rPr>
      </w:pPr>
      <w:r w:rsidRPr="0089493F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9493F">
        <w:rPr>
          <w:rFonts w:ascii="Arial" w:hAnsi="Arial" w:cs="Arial"/>
          <w:sz w:val="24"/>
          <w:szCs w:val="24"/>
        </w:rPr>
        <w:t>Kolbuszowa</w:t>
      </w:r>
    </w:p>
    <w:p w14:paraId="6780A262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CE26FA7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42379C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E242A5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00385D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233162C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4FF5F16" w14:textId="77777777" w:rsidTr="005A632E">
        <w:tc>
          <w:tcPr>
            <w:tcW w:w="2269" w:type="dxa"/>
            <w:shd w:val="clear" w:color="auto" w:fill="auto"/>
          </w:tcPr>
          <w:p w14:paraId="2CE67A3D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EC5180" w14:textId="269B701B" w:rsidR="00986737" w:rsidRPr="00EB4B5D" w:rsidRDefault="0089493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B4B5D">
              <w:rPr>
                <w:rFonts w:ascii="Arial" w:hAnsi="Arial" w:cs="Arial"/>
                <w:b/>
                <w:sz w:val="24"/>
                <w:szCs w:val="24"/>
              </w:rPr>
              <w:t xml:space="preserve">Dostawa materiałów </w:t>
            </w:r>
            <w:proofErr w:type="spellStart"/>
            <w:r w:rsidRPr="00EB4B5D">
              <w:rPr>
                <w:rFonts w:ascii="Arial" w:hAnsi="Arial" w:cs="Arial"/>
                <w:b/>
                <w:sz w:val="24"/>
                <w:szCs w:val="24"/>
              </w:rPr>
              <w:t>szewnych</w:t>
            </w:r>
            <w:proofErr w:type="spellEnd"/>
            <w:r w:rsidRPr="00EB4B5D">
              <w:rPr>
                <w:rFonts w:ascii="Arial" w:hAnsi="Arial" w:cs="Arial"/>
                <w:b/>
                <w:sz w:val="24"/>
                <w:szCs w:val="24"/>
              </w:rPr>
              <w:t xml:space="preserve"> do zabiegów operacyjnych w 2 pakietach - powtórzenie.</w:t>
            </w:r>
          </w:p>
        </w:tc>
      </w:tr>
      <w:tr w:rsidR="0089493F" w:rsidRPr="004E4B64" w14:paraId="1A027215" w14:textId="77777777" w:rsidTr="00894E6E">
        <w:tc>
          <w:tcPr>
            <w:tcW w:w="2269" w:type="dxa"/>
            <w:shd w:val="clear" w:color="auto" w:fill="auto"/>
          </w:tcPr>
          <w:p w14:paraId="73EFA2AF" w14:textId="77777777" w:rsidR="0089493F" w:rsidRPr="004E4B64" w:rsidRDefault="0089493F" w:rsidP="00894E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410FA8" w14:textId="77777777" w:rsidR="0089493F" w:rsidRPr="00EB4B5D" w:rsidRDefault="0089493F" w:rsidP="00894E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B4B5D">
              <w:rPr>
                <w:rFonts w:ascii="Arial" w:hAnsi="Arial" w:cs="Arial"/>
                <w:b/>
                <w:sz w:val="24"/>
                <w:szCs w:val="24"/>
              </w:rPr>
              <w:t>Eap-2412/9/25/M</w:t>
            </w:r>
          </w:p>
        </w:tc>
      </w:tr>
    </w:tbl>
    <w:p w14:paraId="6ADF3F2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185DB56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9493F" w:rsidRPr="0089493F">
        <w:rPr>
          <w:rFonts w:ascii="Arial" w:hAnsi="Arial" w:cs="Arial"/>
          <w:sz w:val="24"/>
          <w:szCs w:val="24"/>
        </w:rPr>
        <w:t>(</w:t>
      </w:r>
      <w:proofErr w:type="spellStart"/>
      <w:r w:rsidR="0089493F" w:rsidRPr="0089493F">
        <w:rPr>
          <w:rFonts w:ascii="Arial" w:hAnsi="Arial" w:cs="Arial"/>
          <w:sz w:val="24"/>
          <w:szCs w:val="24"/>
        </w:rPr>
        <w:t>t.j</w:t>
      </w:r>
      <w:proofErr w:type="spellEnd"/>
      <w:r w:rsidR="0089493F" w:rsidRPr="0089493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73C3FF1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9493F" w:rsidRPr="0089493F">
        <w:rPr>
          <w:rFonts w:ascii="Arial" w:hAnsi="Arial" w:cs="Arial"/>
          <w:sz w:val="24"/>
          <w:szCs w:val="24"/>
        </w:rPr>
        <w:t>11/04/2025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9493F" w:rsidRPr="0089493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29D799B" w14:textId="77777777" w:rsidTr="005A632E">
        <w:tc>
          <w:tcPr>
            <w:tcW w:w="1276" w:type="dxa"/>
            <w:shd w:val="clear" w:color="auto" w:fill="F2F2F2"/>
            <w:vAlign w:val="center"/>
          </w:tcPr>
          <w:p w14:paraId="3D6DE84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C73C81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0CF5F2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E82951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9493F" w:rsidRPr="00BB547B" w14:paraId="7790937F" w14:textId="77777777" w:rsidTr="00894E6E">
        <w:tc>
          <w:tcPr>
            <w:tcW w:w="1276" w:type="dxa"/>
            <w:shd w:val="clear" w:color="auto" w:fill="auto"/>
            <w:vAlign w:val="center"/>
          </w:tcPr>
          <w:p w14:paraId="0E4EED47" w14:textId="77777777" w:rsidR="0089493F" w:rsidRPr="00986737" w:rsidRDefault="0089493F" w:rsidP="00894E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F17897" w14:textId="77777777" w:rsidR="0089493F" w:rsidRPr="00986737" w:rsidRDefault="0089493F" w:rsidP="00894E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EABEA62" w14:textId="77777777" w:rsidR="0089493F" w:rsidRPr="00986737" w:rsidRDefault="0089493F" w:rsidP="00894E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493F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89493F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644B8DE9" w14:textId="77777777" w:rsidR="0089493F" w:rsidRPr="00986737" w:rsidRDefault="0089493F" w:rsidP="00894E6E">
            <w:pPr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493F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901B75" w14:textId="77777777" w:rsidR="0089493F" w:rsidRPr="00986737" w:rsidRDefault="0089493F" w:rsidP="00894E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493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7A1BFD" w14:textId="77777777" w:rsidR="0089493F" w:rsidRPr="00986737" w:rsidRDefault="0089493F" w:rsidP="00894E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307 016.18 zł</w:t>
            </w:r>
          </w:p>
        </w:tc>
      </w:tr>
      <w:tr w:rsidR="0089493F" w:rsidRPr="00BB547B" w14:paraId="509A779D" w14:textId="77777777" w:rsidTr="00894E6E">
        <w:tc>
          <w:tcPr>
            <w:tcW w:w="1276" w:type="dxa"/>
            <w:shd w:val="clear" w:color="auto" w:fill="auto"/>
            <w:vAlign w:val="center"/>
          </w:tcPr>
          <w:p w14:paraId="00776022" w14:textId="77777777" w:rsidR="0089493F" w:rsidRPr="00986737" w:rsidRDefault="0089493F" w:rsidP="00894E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AFA887" w14:textId="77777777" w:rsidR="0089493F" w:rsidRPr="00986737" w:rsidRDefault="0089493F" w:rsidP="00894E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3E13B61" w14:textId="77777777" w:rsidR="0089493F" w:rsidRPr="00986737" w:rsidRDefault="0089493F" w:rsidP="00894E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493F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89493F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62AFD2AD" w14:textId="77777777" w:rsidR="0089493F" w:rsidRPr="00986737" w:rsidRDefault="0089493F" w:rsidP="00894E6E">
            <w:pPr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493F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3219E8" w14:textId="77777777" w:rsidR="0089493F" w:rsidRPr="00986737" w:rsidRDefault="0089493F" w:rsidP="00894E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493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1891B4" w14:textId="77777777" w:rsidR="0089493F" w:rsidRPr="00986737" w:rsidRDefault="0089493F" w:rsidP="00894E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93F">
              <w:rPr>
                <w:rFonts w:ascii="Arial" w:hAnsi="Arial" w:cs="Arial"/>
                <w:sz w:val="24"/>
                <w:szCs w:val="24"/>
              </w:rPr>
              <w:t>132 433.06 zł</w:t>
            </w:r>
          </w:p>
        </w:tc>
      </w:tr>
    </w:tbl>
    <w:p w14:paraId="50EB97FA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93238C5" w14:textId="7B4A4169" w:rsidR="00C236D3" w:rsidRDefault="0089493F" w:rsidP="00173B20">
      <w:pPr>
        <w:jc w:val="right"/>
        <w:rPr>
          <w:rFonts w:ascii="Arial" w:hAnsi="Arial" w:cs="Arial"/>
          <w:sz w:val="24"/>
          <w:szCs w:val="24"/>
        </w:rPr>
      </w:pPr>
      <w:r w:rsidRPr="0089493F">
        <w:rPr>
          <w:rFonts w:ascii="Arial" w:hAnsi="Arial" w:cs="Arial"/>
          <w:sz w:val="24"/>
          <w:szCs w:val="24"/>
        </w:rPr>
        <w:t xml:space="preserve">  </w:t>
      </w:r>
      <w:bookmarkEnd w:id="0"/>
      <w:r w:rsidR="00EB4B5D">
        <w:rPr>
          <w:rFonts w:ascii="Arial" w:hAnsi="Arial" w:cs="Arial"/>
          <w:sz w:val="24"/>
          <w:szCs w:val="24"/>
        </w:rPr>
        <w:t>Dyrektor SP ZOZ Kolbuszowa</w:t>
      </w:r>
    </w:p>
    <w:p w14:paraId="56B0FD98" w14:textId="621D7276" w:rsidR="00EB4B5D" w:rsidRPr="00BB547B" w:rsidRDefault="00EB4B5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EB4B5D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C600A" w14:textId="77777777" w:rsidR="00925272" w:rsidRDefault="00925272">
      <w:r>
        <w:separator/>
      </w:r>
    </w:p>
  </w:endnote>
  <w:endnote w:type="continuationSeparator" w:id="0">
    <w:p w14:paraId="235FADCE" w14:textId="77777777" w:rsidR="00925272" w:rsidRDefault="00925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880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29D3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6EA7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B956E9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8FEDB4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46C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564A4D" w14:textId="77777777" w:rsidR="009F189D" w:rsidRDefault="009F189D">
    <w:pPr>
      <w:pStyle w:val="Stopka"/>
      <w:tabs>
        <w:tab w:val="clear" w:pos="4536"/>
      </w:tabs>
      <w:jc w:val="center"/>
    </w:pPr>
  </w:p>
  <w:p w14:paraId="696D59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64926" w14:textId="77777777" w:rsidR="00925272" w:rsidRDefault="00925272">
      <w:r>
        <w:separator/>
      </w:r>
    </w:p>
  </w:footnote>
  <w:footnote w:type="continuationSeparator" w:id="0">
    <w:p w14:paraId="2FBA12F7" w14:textId="77777777" w:rsidR="00925272" w:rsidRDefault="00925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45ADA" w14:textId="77777777" w:rsidR="0089493F" w:rsidRDefault="00894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291D8" w14:textId="77777777" w:rsidR="0089493F" w:rsidRDefault="008949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22D8" w14:textId="77777777" w:rsidR="0089493F" w:rsidRDefault="008949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27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9493F"/>
    <w:rsid w:val="00925272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4B5D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022EE7"/>
  <w15:chartTrackingRefBased/>
  <w15:docId w15:val="{46471DA5-2F4C-47A1-8E71-4745B4B99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2025-04-11T10:09:00Z</cp:lastPrinted>
  <dcterms:created xsi:type="dcterms:W3CDTF">2025-04-11T10:10:00Z</dcterms:created>
  <dcterms:modified xsi:type="dcterms:W3CDTF">2025-04-11T10:10:00Z</dcterms:modified>
</cp:coreProperties>
</file>