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92" w:rsidRDefault="00D50192" w:rsidP="00D50192">
      <w:pPr>
        <w:rPr>
          <w:b/>
          <w:bCs/>
        </w:rPr>
      </w:pPr>
      <w:r>
        <w:rPr>
          <w:b/>
          <w:bCs/>
        </w:rPr>
        <w:t xml:space="preserve">Okręgowy Szpital Kolejowy w Katowicach - </w:t>
      </w:r>
      <w:proofErr w:type="spellStart"/>
      <w:r>
        <w:rPr>
          <w:b/>
          <w:bCs/>
        </w:rPr>
        <w:t>s.p.z.o.z</w:t>
      </w:r>
      <w:proofErr w:type="spellEnd"/>
      <w:r>
        <w:rPr>
          <w:b/>
          <w:bCs/>
        </w:rPr>
        <w:t>.</w:t>
      </w:r>
    </w:p>
    <w:p w:rsidR="00D50192" w:rsidRDefault="00D50192" w:rsidP="00D50192">
      <w:pPr>
        <w:rPr>
          <w:b/>
          <w:bCs/>
        </w:rPr>
      </w:pPr>
      <w:proofErr w:type="spellStart"/>
      <w:r>
        <w:rPr>
          <w:b/>
          <w:bCs/>
        </w:rPr>
        <w:t>Panewnicka</w:t>
      </w:r>
      <w:proofErr w:type="spellEnd"/>
      <w:r>
        <w:rPr>
          <w:b/>
          <w:bCs/>
        </w:rPr>
        <w:t xml:space="preserve"> 65</w:t>
      </w:r>
    </w:p>
    <w:p w:rsidR="00D50192" w:rsidRDefault="00D50192" w:rsidP="00D50192">
      <w:pPr>
        <w:rPr>
          <w:b/>
          <w:bCs/>
        </w:rPr>
      </w:pPr>
      <w:r>
        <w:rPr>
          <w:b/>
          <w:bCs/>
        </w:rPr>
        <w:t>40-760 Katowice</w:t>
      </w:r>
    </w:p>
    <w:p w:rsidR="00D50192" w:rsidRDefault="00D50192" w:rsidP="00D50192">
      <w:pPr>
        <w:pStyle w:val="Nagwek"/>
        <w:tabs>
          <w:tab w:val="clear" w:pos="4536"/>
          <w:tab w:val="clear" w:pos="9072"/>
          <w:tab w:val="right" w:pos="9498"/>
        </w:tabs>
        <w:rPr>
          <w:b/>
          <w:bCs/>
        </w:rPr>
      </w:pPr>
    </w:p>
    <w:p w:rsidR="00D50192" w:rsidRDefault="00D50192" w:rsidP="00D50192">
      <w:pPr>
        <w:pStyle w:val="Nagwek"/>
        <w:tabs>
          <w:tab w:val="clear" w:pos="4536"/>
          <w:tab w:val="clear" w:pos="9072"/>
          <w:tab w:val="right" w:pos="9639"/>
        </w:tabs>
      </w:pPr>
      <w:r>
        <w:rPr>
          <w:b/>
          <w:bCs/>
        </w:rPr>
        <w:t>Pismo: AZP/0</w:t>
      </w:r>
      <w:r w:rsidR="00CB0EAF">
        <w:rPr>
          <w:b/>
          <w:bCs/>
        </w:rPr>
        <w:t>6</w:t>
      </w:r>
      <w:r>
        <w:rPr>
          <w:b/>
          <w:bCs/>
        </w:rPr>
        <w:t>/P/2025</w:t>
      </w:r>
      <w:r>
        <w:tab/>
        <w:t xml:space="preserve"> Katowice dnia: </w:t>
      </w:r>
      <w:r w:rsidR="00CB0EAF">
        <w:t>14</w:t>
      </w:r>
      <w:r>
        <w:t>.0</w:t>
      </w:r>
      <w:r w:rsidR="00CB0EAF">
        <w:t>4</w:t>
      </w:r>
      <w:r>
        <w:t>.2025 r.</w:t>
      </w:r>
    </w:p>
    <w:p w:rsidR="00D50192" w:rsidRDefault="00D50192" w:rsidP="00D5019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</w:p>
    <w:p w:rsidR="00D50192" w:rsidRDefault="00D50192" w:rsidP="00D50192">
      <w:pPr>
        <w:tabs>
          <w:tab w:val="left" w:pos="708"/>
          <w:tab w:val="center" w:pos="4536"/>
          <w:tab w:val="right" w:pos="9072"/>
        </w:tabs>
        <w:ind w:left="5812"/>
        <w:rPr>
          <w:b/>
          <w:sz w:val="16"/>
          <w:szCs w:val="16"/>
        </w:rPr>
      </w:pPr>
    </w:p>
    <w:p w:rsidR="00D50192" w:rsidRDefault="00D50192" w:rsidP="00D50192">
      <w:pPr>
        <w:rPr>
          <w:sz w:val="16"/>
          <w:szCs w:val="16"/>
        </w:rPr>
      </w:pPr>
    </w:p>
    <w:p w:rsidR="00D50192" w:rsidRDefault="00D50192" w:rsidP="00D50192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D50192" w:rsidRDefault="00D50192" w:rsidP="00D50192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D50192" w:rsidRDefault="00D50192" w:rsidP="00D50192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D50192" w:rsidRDefault="00D50192" w:rsidP="00D50192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1016"/>
        <w:gridCol w:w="8873"/>
      </w:tblGrid>
      <w:tr w:rsidR="00D50192" w:rsidTr="001C1F81">
        <w:trPr>
          <w:trHeight w:val="698"/>
        </w:trPr>
        <w:tc>
          <w:tcPr>
            <w:tcW w:w="1016" w:type="dxa"/>
            <w:hideMark/>
          </w:tcPr>
          <w:p w:rsidR="00D50192" w:rsidRDefault="00D50192" w:rsidP="001C1F81">
            <w:pPr>
              <w:spacing w:after="60" w:line="276" w:lineRule="auto"/>
              <w:jc w:val="both"/>
              <w:rPr>
                <w:i/>
              </w:rPr>
            </w:pPr>
            <w:r>
              <w:rPr>
                <w:i/>
              </w:rPr>
              <w:t>dotyczy:</w:t>
            </w:r>
          </w:p>
        </w:tc>
        <w:tc>
          <w:tcPr>
            <w:tcW w:w="8873" w:type="dxa"/>
            <w:hideMark/>
          </w:tcPr>
          <w:p w:rsidR="00D50192" w:rsidRPr="00CB0EAF" w:rsidRDefault="00D50192" w:rsidP="00E23E74">
            <w:pPr>
              <w:pStyle w:val="Tekstpodstawowywcity"/>
              <w:ind w:firstLine="0"/>
              <w:jc w:val="left"/>
              <w:rPr>
                <w:b/>
                <w:i/>
              </w:rPr>
            </w:pPr>
            <w:r w:rsidRPr="00CB0EAF">
              <w:rPr>
                <w:i/>
              </w:rPr>
              <w:t>postępowania o udzielenie zamówienia publicznego, prowadzonego w trybie podstawowym</w:t>
            </w:r>
            <w:r w:rsidRPr="00CB0EAF">
              <w:rPr>
                <w:b/>
                <w:i/>
              </w:rPr>
              <w:t xml:space="preserve"> </w:t>
            </w:r>
            <w:r w:rsidRPr="00CB0EAF">
              <w:rPr>
                <w:i/>
              </w:rPr>
              <w:t xml:space="preserve">(art. 275 </w:t>
            </w:r>
            <w:proofErr w:type="spellStart"/>
            <w:r w:rsidRPr="00CB0EAF">
              <w:rPr>
                <w:i/>
              </w:rPr>
              <w:t>pkt</w:t>
            </w:r>
            <w:proofErr w:type="spellEnd"/>
            <w:r w:rsidRPr="00CB0EAF">
              <w:rPr>
                <w:i/>
              </w:rPr>
              <w:t xml:space="preserve"> 1 ustawy </w:t>
            </w:r>
            <w:proofErr w:type="spellStart"/>
            <w:r w:rsidRPr="00CB0EAF">
              <w:rPr>
                <w:i/>
              </w:rPr>
              <w:t>Pzp</w:t>
            </w:r>
            <w:proofErr w:type="spellEnd"/>
            <w:r w:rsidRPr="00CB0EAF">
              <w:rPr>
                <w:i/>
              </w:rPr>
              <w:t>) pn.</w:t>
            </w:r>
            <w:r w:rsidRPr="00CB0EAF">
              <w:rPr>
                <w:b/>
                <w:i/>
              </w:rPr>
              <w:t xml:space="preserve"> </w:t>
            </w:r>
          </w:p>
          <w:p w:rsidR="00D50192" w:rsidRDefault="00D50192" w:rsidP="00CB0EAF">
            <w:pPr>
              <w:pStyle w:val="Tekstpodstawowywcity"/>
              <w:ind w:firstLine="0"/>
              <w:rPr>
                <w:i/>
              </w:rPr>
            </w:pPr>
            <w:r w:rsidRPr="008C0686">
              <w:rPr>
                <w:b/>
                <w:bCs/>
              </w:rPr>
              <w:t xml:space="preserve">”Dostawa </w:t>
            </w:r>
            <w:r w:rsidR="00CB0EAF">
              <w:rPr>
                <w:b/>
                <w:bCs/>
              </w:rPr>
              <w:t>materiałów opatrunkowych</w:t>
            </w:r>
            <w:r w:rsidRPr="008C0686">
              <w:rPr>
                <w:b/>
                <w:bCs/>
              </w:rPr>
              <w:t>”</w:t>
            </w:r>
            <w:r w:rsidRPr="008C0686">
              <w:rPr>
                <w:bCs/>
              </w:rPr>
              <w:t>; nr</w:t>
            </w:r>
            <w:r w:rsidRPr="00996A71">
              <w:rPr>
                <w:bCs/>
              </w:rPr>
              <w:t xml:space="preserve"> postępowania:</w:t>
            </w:r>
            <w:r w:rsidRPr="00996A71">
              <w:rPr>
                <w:b/>
              </w:rPr>
              <w:t xml:space="preserve"> AZP/</w:t>
            </w:r>
            <w:r>
              <w:rPr>
                <w:b/>
              </w:rPr>
              <w:t>0</w:t>
            </w:r>
            <w:r w:rsidR="00CB0EAF">
              <w:rPr>
                <w:b/>
              </w:rPr>
              <w:t>6</w:t>
            </w:r>
            <w:r w:rsidRPr="00996A71">
              <w:rPr>
                <w:b/>
              </w:rPr>
              <w:t>/P/202</w:t>
            </w:r>
            <w:r>
              <w:rPr>
                <w:b/>
              </w:rPr>
              <w:t>5</w:t>
            </w:r>
          </w:p>
        </w:tc>
      </w:tr>
    </w:tbl>
    <w:p w:rsidR="00D50192" w:rsidRDefault="00D50192" w:rsidP="00D50192">
      <w:pPr>
        <w:pStyle w:val="Nagwek"/>
        <w:tabs>
          <w:tab w:val="left" w:pos="708"/>
        </w:tabs>
        <w:rPr>
          <w:bCs/>
          <w:i/>
          <w:sz w:val="20"/>
          <w:szCs w:val="20"/>
        </w:rPr>
      </w:pPr>
    </w:p>
    <w:p w:rsidR="00CD0950" w:rsidRPr="00CD0950" w:rsidRDefault="00CD0950" w:rsidP="00D50192">
      <w:pPr>
        <w:pStyle w:val="Nagwek"/>
        <w:tabs>
          <w:tab w:val="left" w:pos="708"/>
        </w:tabs>
        <w:jc w:val="both"/>
        <w:rPr>
          <w:sz w:val="16"/>
          <w:szCs w:val="16"/>
        </w:rPr>
      </w:pPr>
    </w:p>
    <w:p w:rsidR="00D50192" w:rsidRDefault="00D50192" w:rsidP="00D50192">
      <w:pPr>
        <w:pStyle w:val="Nagwek"/>
        <w:tabs>
          <w:tab w:val="left" w:pos="708"/>
        </w:tabs>
        <w:jc w:val="both"/>
      </w:pPr>
      <w:r>
        <w:t xml:space="preserve">Zamawiający, </w:t>
      </w:r>
      <w:r>
        <w:rPr>
          <w:b/>
        </w:rPr>
        <w:t xml:space="preserve">Okręgowy Szpital Kolejowy w Katowicach - </w:t>
      </w:r>
      <w:proofErr w:type="spellStart"/>
      <w:r>
        <w:rPr>
          <w:b/>
        </w:rPr>
        <w:t>s.p.z.o.z</w:t>
      </w:r>
      <w:proofErr w:type="spellEnd"/>
      <w:r>
        <w:rPr>
          <w:b/>
        </w:rPr>
        <w:t>.</w:t>
      </w:r>
      <w:r>
        <w:t xml:space="preserve">, działając na podstawie                art. 253 ust. 1 ustawy z dnia 11 września 2019 r. </w:t>
      </w:r>
      <w:r w:rsidR="00CB0EAF">
        <w:t xml:space="preserve">– </w:t>
      </w:r>
      <w:r>
        <w:t>Prawo</w:t>
      </w:r>
      <w:r w:rsidR="00CB0EAF">
        <w:t xml:space="preserve"> </w:t>
      </w:r>
      <w:r>
        <w:t>zamówień publicznych (</w:t>
      </w:r>
      <w:proofErr w:type="spellStart"/>
      <w:r>
        <w:t>t.j</w:t>
      </w:r>
      <w:proofErr w:type="spellEnd"/>
      <w:r>
        <w:t xml:space="preserve">. Dz. U. z 2024 r.                 poz. 1320), zwanej dalej „ustawą </w:t>
      </w:r>
      <w:proofErr w:type="spellStart"/>
      <w:r>
        <w:t>Pzp</w:t>
      </w:r>
      <w:proofErr w:type="spellEnd"/>
      <w:r>
        <w:t>”, informuje, że w toczącym się postępowaniu o udzielenie zamówienia publicznego, jako najkorzystniejsza wybrana została oferta złożona przez Wykonawcę:</w:t>
      </w:r>
    </w:p>
    <w:p w:rsidR="00CB0EAF" w:rsidRDefault="00CB0EAF" w:rsidP="00D50192">
      <w:pPr>
        <w:pStyle w:val="Nagwek"/>
        <w:tabs>
          <w:tab w:val="left" w:pos="708"/>
        </w:tabs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1</w:t>
            </w:r>
            <w:r w:rsidRPr="00CB0EAF">
              <w:t xml:space="preserve">: </w:t>
            </w:r>
            <w:r w:rsidRPr="00046C2E">
              <w:rPr>
                <w:b/>
              </w:rPr>
              <w:t>Kompresy gazowe jałowe i niejałowe, gaza jałowa, lignina</w:t>
            </w:r>
          </w:p>
          <w:p w:rsidR="00584806" w:rsidRPr="00CB0EAF" w:rsidRDefault="00046C2E" w:rsidP="001C1F81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</w:t>
            </w:r>
            <w:r w:rsidR="00584806" w:rsidRPr="00CB0EAF">
              <w:rPr>
                <w:b/>
              </w:rPr>
              <w:t>p</w:t>
            </w:r>
            <w:r>
              <w:rPr>
                <w:b/>
              </w:rPr>
              <w:t>.</w:t>
            </w:r>
            <w:r w:rsidR="00584806" w:rsidRPr="00CB0EAF">
              <w:rPr>
                <w:b/>
              </w:rPr>
              <w:t xml:space="preserve"> z o</w:t>
            </w:r>
            <w:r>
              <w:rPr>
                <w:b/>
              </w:rPr>
              <w:t>.o. S</w:t>
            </w:r>
            <w:r w:rsidR="00584806" w:rsidRPr="00CB0EAF">
              <w:rPr>
                <w:b/>
              </w:rPr>
              <w:t>p</w:t>
            </w:r>
            <w:r>
              <w:rPr>
                <w:b/>
              </w:rPr>
              <w:t>. K.</w:t>
            </w:r>
          </w:p>
          <w:p w:rsidR="00584806" w:rsidRPr="00CB0EAF" w:rsidRDefault="00584806" w:rsidP="00046C2E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Pod Borem 18</w:t>
            </w:r>
            <w:r w:rsidR="00046C2E">
              <w:rPr>
                <w:bCs/>
              </w:rPr>
              <w:t xml:space="preserve">, </w:t>
            </w:r>
            <w:r w:rsidRPr="00CB0EAF">
              <w:rPr>
                <w:bCs/>
              </w:rPr>
              <w:t>41-808 Zabrze</w:t>
            </w:r>
          </w:p>
          <w:p w:rsidR="005417DE" w:rsidRDefault="005417DE" w:rsidP="005417DE">
            <w:pPr>
              <w:jc w:val="both"/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33 899.69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046C2E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oferta przy zadanym kryterium "cena" oraz "jakość".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2</w:t>
            </w:r>
            <w:r w:rsidRPr="00CB0EAF">
              <w:t xml:space="preserve">: </w:t>
            </w:r>
            <w:proofErr w:type="spellStart"/>
            <w:r w:rsidRPr="006219E6">
              <w:rPr>
                <w:b/>
              </w:rPr>
              <w:t>Tupfery</w:t>
            </w:r>
            <w:proofErr w:type="spellEnd"/>
            <w:r w:rsidRPr="006219E6">
              <w:rPr>
                <w:b/>
              </w:rPr>
              <w:t xml:space="preserve"> i setony jałowe, kompresy jałowe, opatrunki oczne</w:t>
            </w:r>
          </w:p>
          <w:p w:rsidR="0049530A" w:rsidRDefault="0049530A" w:rsidP="0049530A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  <w:u w:val="single"/>
              </w:rPr>
              <w:t>Konsorcjum Firm</w:t>
            </w:r>
            <w:r>
              <w:rPr>
                <w:b/>
              </w:rPr>
              <w:t>:</w:t>
            </w:r>
          </w:p>
          <w:p w:rsidR="0049530A" w:rsidRDefault="0049530A" w:rsidP="0049530A">
            <w:pPr>
              <w:spacing w:before="60" w:line="360" w:lineRule="auto"/>
              <w:jc w:val="both"/>
              <w:rPr>
                <w:bCs/>
              </w:rPr>
            </w:pPr>
            <w:r>
              <w:rPr>
                <w:b/>
              </w:rPr>
              <w:t xml:space="preserve">Toruńskie Zakłady Materiałów Opatrunkowych S.A., </w:t>
            </w:r>
            <w:r>
              <w:rPr>
                <w:bCs/>
              </w:rPr>
              <w:t>Żółkiewskiego 20 /26, 87-100 Toruń</w:t>
            </w:r>
          </w:p>
          <w:p w:rsidR="0049530A" w:rsidRDefault="0049530A" w:rsidP="0049530A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CITONET ŚLĄSKI Sp. z o.o., </w:t>
            </w:r>
            <w:proofErr w:type="spellStart"/>
            <w:r>
              <w:rPr>
                <w:bCs/>
              </w:rPr>
              <w:t>Wojkowicka</w:t>
            </w:r>
            <w:proofErr w:type="spellEnd"/>
            <w:r>
              <w:rPr>
                <w:bCs/>
              </w:rPr>
              <w:t xml:space="preserve"> 35, 41-250 Czeladź</w:t>
            </w:r>
          </w:p>
          <w:p w:rsidR="005417DE" w:rsidRPr="00B76665" w:rsidRDefault="005417DE" w:rsidP="005417DE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14 556.24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49530A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"jakość".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lastRenderedPageBreak/>
              <w:t>Część nr 3</w:t>
            </w:r>
            <w:r w:rsidRPr="00CB0EAF">
              <w:t xml:space="preserve">: </w:t>
            </w:r>
            <w:r w:rsidRPr="00000CE2">
              <w:rPr>
                <w:b/>
              </w:rPr>
              <w:t>Opatrunki specjalistyczne</w:t>
            </w:r>
            <w:r w:rsidR="004D632C">
              <w:rPr>
                <w:b/>
              </w:rPr>
              <w:t xml:space="preserve"> (1)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r w:rsidRPr="00CB0EAF">
              <w:rPr>
                <w:b/>
              </w:rPr>
              <w:t>PAUL HARTMANN POLSKA S</w:t>
            </w:r>
            <w:r w:rsidR="00000CE2">
              <w:rPr>
                <w:b/>
              </w:rPr>
              <w:t>p</w:t>
            </w:r>
            <w:r w:rsidRPr="00CB0EAF">
              <w:rPr>
                <w:b/>
              </w:rPr>
              <w:t xml:space="preserve">. </w:t>
            </w:r>
            <w:r w:rsidR="00000CE2">
              <w:rPr>
                <w:b/>
              </w:rPr>
              <w:t>z</w:t>
            </w:r>
            <w:r w:rsidRPr="00CB0EAF">
              <w:rPr>
                <w:b/>
              </w:rPr>
              <w:t xml:space="preserve"> </w:t>
            </w:r>
            <w:r w:rsidR="00000CE2">
              <w:rPr>
                <w:b/>
              </w:rPr>
              <w:t>o</w:t>
            </w:r>
            <w:r w:rsidRPr="00CB0EAF">
              <w:rPr>
                <w:b/>
              </w:rPr>
              <w:t>.</w:t>
            </w:r>
            <w:r w:rsidR="00000CE2">
              <w:rPr>
                <w:b/>
              </w:rPr>
              <w:t>o</w:t>
            </w:r>
            <w:r w:rsidRPr="00CB0EAF">
              <w:rPr>
                <w:b/>
              </w:rPr>
              <w:t>.</w:t>
            </w:r>
          </w:p>
          <w:p w:rsidR="00584806" w:rsidRPr="00CB0EAF" w:rsidRDefault="00584806" w:rsidP="002B64E2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ul. Żeromskiego 17</w:t>
            </w:r>
            <w:r w:rsidR="002B64E2">
              <w:rPr>
                <w:bCs/>
              </w:rPr>
              <w:t xml:space="preserve">, </w:t>
            </w:r>
            <w:r w:rsidRPr="00CB0EAF">
              <w:rPr>
                <w:bCs/>
              </w:rPr>
              <w:t>95-200 Pabianice</w:t>
            </w:r>
          </w:p>
          <w:p w:rsidR="005417DE" w:rsidRPr="00B76665" w:rsidRDefault="005417DE" w:rsidP="005417DE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9 384.12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4D632C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4D632C" w:rsidRDefault="00584806" w:rsidP="001C1F81">
            <w:pPr>
              <w:spacing w:before="120" w:after="240"/>
              <w:jc w:val="both"/>
              <w:rPr>
                <w:b/>
              </w:rPr>
            </w:pPr>
            <w:r w:rsidRPr="00CB0EAF">
              <w:rPr>
                <w:b/>
                <w:bCs/>
              </w:rPr>
              <w:t>Część nr 4</w:t>
            </w:r>
            <w:r w:rsidRPr="00CB0EAF">
              <w:t xml:space="preserve">: </w:t>
            </w:r>
            <w:r w:rsidRPr="004D632C">
              <w:rPr>
                <w:b/>
              </w:rPr>
              <w:t>Opatrunki, plastry, siatki</w:t>
            </w:r>
          </w:p>
          <w:p w:rsidR="004D632C" w:rsidRPr="00CB0EAF" w:rsidRDefault="004D632C" w:rsidP="004D632C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</w:t>
            </w:r>
            <w:r w:rsidRPr="00CB0EAF">
              <w:rPr>
                <w:b/>
              </w:rPr>
              <w:t>p</w:t>
            </w:r>
            <w:r>
              <w:rPr>
                <w:b/>
              </w:rPr>
              <w:t>.</w:t>
            </w:r>
            <w:r w:rsidRPr="00CB0EAF">
              <w:rPr>
                <w:b/>
              </w:rPr>
              <w:t xml:space="preserve"> z o</w:t>
            </w:r>
            <w:r>
              <w:rPr>
                <w:b/>
              </w:rPr>
              <w:t>.o. S</w:t>
            </w:r>
            <w:r w:rsidRPr="00CB0EAF">
              <w:rPr>
                <w:b/>
              </w:rPr>
              <w:t>p</w:t>
            </w:r>
            <w:r>
              <w:rPr>
                <w:b/>
              </w:rPr>
              <w:t>. K.</w:t>
            </w:r>
          </w:p>
          <w:p w:rsidR="004D632C" w:rsidRPr="00CB0EAF" w:rsidRDefault="004D632C" w:rsidP="004D632C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Pod Borem 18</w:t>
            </w:r>
            <w:r>
              <w:rPr>
                <w:bCs/>
              </w:rPr>
              <w:t xml:space="preserve">, </w:t>
            </w:r>
            <w:r w:rsidRPr="00CB0EAF">
              <w:rPr>
                <w:bCs/>
              </w:rPr>
              <w:t>41-808 Zabrze</w:t>
            </w:r>
          </w:p>
          <w:p w:rsidR="005417DE" w:rsidRPr="00B76665" w:rsidRDefault="005417DE" w:rsidP="005417DE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28 049.89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4D632C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5</w:t>
            </w:r>
            <w:r w:rsidRPr="00CB0EAF">
              <w:t xml:space="preserve">: </w:t>
            </w:r>
            <w:r w:rsidRPr="007116CA">
              <w:rPr>
                <w:b/>
              </w:rPr>
              <w:t>Opatrunki specjalistyczne (</w:t>
            </w:r>
            <w:r w:rsidR="004D632C" w:rsidRPr="007116CA">
              <w:rPr>
                <w:b/>
              </w:rPr>
              <w:t>2</w:t>
            </w:r>
            <w:r w:rsidRPr="007116CA">
              <w:rPr>
                <w:b/>
              </w:rPr>
              <w:t>)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r w:rsidRPr="00CB0EAF">
              <w:rPr>
                <w:b/>
              </w:rPr>
              <w:t>SKAMEX S</w:t>
            </w:r>
            <w:r w:rsidR="005417DE">
              <w:rPr>
                <w:b/>
              </w:rPr>
              <w:t>.</w:t>
            </w:r>
            <w:r w:rsidRPr="00CB0EAF">
              <w:rPr>
                <w:b/>
              </w:rPr>
              <w:t>A</w:t>
            </w:r>
            <w:r w:rsidR="005417DE">
              <w:rPr>
                <w:b/>
              </w:rPr>
              <w:t>.</w:t>
            </w:r>
          </w:p>
          <w:p w:rsidR="00584806" w:rsidRPr="00CB0EAF" w:rsidRDefault="00584806" w:rsidP="005417DE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ul. Częstochowska 38/52</w:t>
            </w:r>
            <w:r w:rsidR="005417DE">
              <w:rPr>
                <w:bCs/>
              </w:rPr>
              <w:t xml:space="preserve">, </w:t>
            </w:r>
            <w:r w:rsidRPr="00CB0EAF">
              <w:rPr>
                <w:bCs/>
              </w:rPr>
              <w:t>93-121 Łódź</w:t>
            </w:r>
          </w:p>
          <w:p w:rsidR="005417DE" w:rsidRPr="005417DE" w:rsidRDefault="005417DE" w:rsidP="005417DE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14 060.20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5417DE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lastRenderedPageBreak/>
              <w:t>Część nr 6</w:t>
            </w:r>
            <w:r w:rsidRPr="00CB0EAF">
              <w:t xml:space="preserve">: </w:t>
            </w:r>
            <w:r w:rsidRPr="00BF56AB">
              <w:rPr>
                <w:b/>
              </w:rPr>
              <w:t>Wchłaniana gąbka hemostatyczna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CB0EAF">
              <w:rPr>
                <w:b/>
              </w:rPr>
              <w:t>Medicus</w:t>
            </w:r>
            <w:proofErr w:type="spellEnd"/>
            <w:r w:rsidRPr="00CB0EAF">
              <w:rPr>
                <w:b/>
              </w:rPr>
              <w:t xml:space="preserve"> Sp</w:t>
            </w:r>
            <w:r w:rsidR="00BF56AB">
              <w:rPr>
                <w:b/>
              </w:rPr>
              <w:t>. z o.o. S.K.A.</w:t>
            </w:r>
          </w:p>
          <w:p w:rsidR="00584806" w:rsidRPr="00CB0EAF" w:rsidRDefault="00584806" w:rsidP="00BF56AB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Browarowa 21</w:t>
            </w:r>
            <w:r w:rsidR="00BF56AB">
              <w:rPr>
                <w:bCs/>
              </w:rPr>
              <w:t xml:space="preserve">, </w:t>
            </w:r>
            <w:r w:rsidRPr="00CB0EAF">
              <w:rPr>
                <w:bCs/>
              </w:rPr>
              <w:t>43-100 Tychy</w:t>
            </w:r>
          </w:p>
          <w:p w:rsidR="00BF56AB" w:rsidRPr="00BF56AB" w:rsidRDefault="00BF56AB" w:rsidP="00BF56AB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734.40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BF56AB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7</w:t>
            </w:r>
            <w:r w:rsidRPr="00CB0EAF">
              <w:t xml:space="preserve">: </w:t>
            </w:r>
            <w:proofErr w:type="spellStart"/>
            <w:r w:rsidRPr="00F63C3E">
              <w:rPr>
                <w:b/>
              </w:rPr>
              <w:t>Pieluchomajtki</w:t>
            </w:r>
            <w:proofErr w:type="spellEnd"/>
            <w:r w:rsidRPr="00F63C3E">
              <w:rPr>
                <w:b/>
              </w:rPr>
              <w:t xml:space="preserve"> dla dorosłych</w:t>
            </w:r>
          </w:p>
          <w:p w:rsidR="00F63C3E" w:rsidRDefault="00F63C3E" w:rsidP="00F63C3E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  <w:u w:val="single"/>
              </w:rPr>
              <w:t>Konsorcjum Firm</w:t>
            </w:r>
            <w:r>
              <w:rPr>
                <w:b/>
              </w:rPr>
              <w:t>:</w:t>
            </w:r>
          </w:p>
          <w:p w:rsidR="00F63C3E" w:rsidRDefault="00F63C3E" w:rsidP="00F63C3E">
            <w:pPr>
              <w:spacing w:before="60" w:line="360" w:lineRule="auto"/>
              <w:jc w:val="both"/>
              <w:rPr>
                <w:bCs/>
              </w:rPr>
            </w:pPr>
            <w:r>
              <w:rPr>
                <w:b/>
              </w:rPr>
              <w:t xml:space="preserve">Toruńskie Zakłady Materiałów Opatrunkowych S.A., </w:t>
            </w:r>
            <w:r>
              <w:rPr>
                <w:bCs/>
              </w:rPr>
              <w:t>Żółkiewskiego 20 /26, 87-100 Toruń</w:t>
            </w:r>
          </w:p>
          <w:p w:rsidR="00F63C3E" w:rsidRDefault="00F63C3E" w:rsidP="00F63C3E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CITONET ŚLĄSKI Sp. z o.o., </w:t>
            </w:r>
            <w:proofErr w:type="spellStart"/>
            <w:r>
              <w:rPr>
                <w:bCs/>
              </w:rPr>
              <w:t>Wojkowicka</w:t>
            </w:r>
            <w:proofErr w:type="spellEnd"/>
            <w:r>
              <w:rPr>
                <w:bCs/>
              </w:rPr>
              <w:t xml:space="preserve"> 35, 41-250 Czeladź</w:t>
            </w:r>
          </w:p>
          <w:p w:rsidR="007F0795" w:rsidRPr="007F0795" w:rsidRDefault="007F0795" w:rsidP="007F0795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4 139.10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7F0795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"jakość".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8</w:t>
            </w:r>
            <w:r w:rsidRPr="00CB0EAF">
              <w:t xml:space="preserve">: </w:t>
            </w:r>
            <w:r w:rsidRPr="0061193F">
              <w:rPr>
                <w:b/>
              </w:rPr>
              <w:t>Opaski dziane wiskozowe, elastyczne,</w:t>
            </w:r>
            <w:r w:rsidR="0061193F" w:rsidRPr="0061193F">
              <w:rPr>
                <w:b/>
              </w:rPr>
              <w:t xml:space="preserve"> </w:t>
            </w:r>
            <w:r w:rsidRPr="0061193F">
              <w:rPr>
                <w:b/>
              </w:rPr>
              <w:t>kohezyjne, opaski ortopedyczne</w:t>
            </w:r>
          </w:p>
          <w:p w:rsidR="007F0795" w:rsidRDefault="007F0795" w:rsidP="007F0795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  <w:u w:val="single"/>
              </w:rPr>
              <w:t>Konsorcjum Firm</w:t>
            </w:r>
            <w:r>
              <w:rPr>
                <w:b/>
              </w:rPr>
              <w:t>:</w:t>
            </w:r>
          </w:p>
          <w:p w:rsidR="007F0795" w:rsidRDefault="007F0795" w:rsidP="007F0795">
            <w:pPr>
              <w:spacing w:before="60" w:line="360" w:lineRule="auto"/>
              <w:jc w:val="both"/>
              <w:rPr>
                <w:bCs/>
              </w:rPr>
            </w:pPr>
            <w:r>
              <w:rPr>
                <w:b/>
              </w:rPr>
              <w:t xml:space="preserve">Toruńskie Zakłady Materiałów Opatrunkowych S.A., </w:t>
            </w:r>
            <w:r>
              <w:rPr>
                <w:bCs/>
              </w:rPr>
              <w:t>Żółkiewskiego 20 /26, 87-100 Toruń</w:t>
            </w:r>
          </w:p>
          <w:p w:rsidR="007F0795" w:rsidRDefault="007F0795" w:rsidP="007F0795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CITONET ŚLĄSKI Sp. z o.o., </w:t>
            </w:r>
            <w:proofErr w:type="spellStart"/>
            <w:r>
              <w:rPr>
                <w:bCs/>
              </w:rPr>
              <w:t>Wojkowicka</w:t>
            </w:r>
            <w:proofErr w:type="spellEnd"/>
            <w:r>
              <w:rPr>
                <w:bCs/>
              </w:rPr>
              <w:t xml:space="preserve"> 35, 41-250 Czeladź</w:t>
            </w:r>
          </w:p>
          <w:p w:rsidR="00236ECA" w:rsidRPr="00236ECA" w:rsidRDefault="00236ECA" w:rsidP="00236ECA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14 773.10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236ECA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lastRenderedPageBreak/>
              <w:t>Część nr 10</w:t>
            </w:r>
            <w:r w:rsidRPr="00CB0EAF">
              <w:t xml:space="preserve">: </w:t>
            </w:r>
            <w:r w:rsidRPr="00FE07E0">
              <w:rPr>
                <w:b/>
              </w:rPr>
              <w:t>Opatrunki specjalistyczne (</w:t>
            </w:r>
            <w:r w:rsidR="00FE07E0">
              <w:rPr>
                <w:b/>
              </w:rPr>
              <w:t>3</w:t>
            </w:r>
            <w:r w:rsidRPr="00FE07E0">
              <w:rPr>
                <w:b/>
              </w:rPr>
              <w:t>)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r w:rsidRPr="00CB0EAF">
              <w:rPr>
                <w:b/>
              </w:rPr>
              <w:t>NEOSET PROFI S</w:t>
            </w:r>
            <w:r w:rsidR="00FE07E0">
              <w:rPr>
                <w:b/>
              </w:rPr>
              <w:t>p. z o.o.</w:t>
            </w:r>
          </w:p>
          <w:p w:rsidR="00584806" w:rsidRPr="00CB0EAF" w:rsidRDefault="00584806" w:rsidP="00FE07E0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Szymanów 9E</w:t>
            </w:r>
            <w:r w:rsidR="00FE07E0">
              <w:rPr>
                <w:bCs/>
              </w:rPr>
              <w:t xml:space="preserve">, </w:t>
            </w:r>
            <w:r w:rsidRPr="00CB0EAF">
              <w:rPr>
                <w:bCs/>
              </w:rPr>
              <w:t>05-532 Góra Kalwaria</w:t>
            </w:r>
          </w:p>
          <w:p w:rsidR="00FE07E0" w:rsidRPr="00FE07E0" w:rsidRDefault="00FE07E0" w:rsidP="00FE07E0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3 007.60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FE07E0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11</w:t>
            </w:r>
            <w:r w:rsidRPr="00CB0EAF">
              <w:t xml:space="preserve">: </w:t>
            </w:r>
            <w:r w:rsidRPr="0004553C">
              <w:rPr>
                <w:b/>
              </w:rPr>
              <w:t xml:space="preserve">Opatrunki </w:t>
            </w:r>
            <w:proofErr w:type="spellStart"/>
            <w:r w:rsidRPr="0004553C">
              <w:rPr>
                <w:b/>
              </w:rPr>
              <w:t>poiniekcyjne</w:t>
            </w:r>
            <w:proofErr w:type="spellEnd"/>
            <w:r w:rsidRPr="0004553C">
              <w:rPr>
                <w:b/>
              </w:rPr>
              <w:t xml:space="preserve"> hemostatyczne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r w:rsidRPr="00CB0EAF">
              <w:rPr>
                <w:b/>
              </w:rPr>
              <w:t xml:space="preserve">J. </w:t>
            </w:r>
            <w:proofErr w:type="spellStart"/>
            <w:r w:rsidRPr="00CB0EAF">
              <w:rPr>
                <w:b/>
              </w:rPr>
              <w:t>Chodacki</w:t>
            </w:r>
            <w:proofErr w:type="spellEnd"/>
            <w:r w:rsidRPr="00CB0EAF">
              <w:rPr>
                <w:b/>
              </w:rPr>
              <w:t>, A. Misztal „</w:t>
            </w:r>
            <w:proofErr w:type="spellStart"/>
            <w:r w:rsidRPr="00CB0EAF">
              <w:rPr>
                <w:b/>
              </w:rPr>
              <w:t>Medica</w:t>
            </w:r>
            <w:proofErr w:type="spellEnd"/>
            <w:r w:rsidRPr="00CB0EAF">
              <w:rPr>
                <w:b/>
              </w:rPr>
              <w:t>” Sp</w:t>
            </w:r>
            <w:r w:rsidR="0004553C">
              <w:rPr>
                <w:b/>
              </w:rPr>
              <w:t>.</w:t>
            </w:r>
            <w:r w:rsidRPr="00CB0EAF">
              <w:rPr>
                <w:b/>
              </w:rPr>
              <w:t xml:space="preserve"> J</w:t>
            </w:r>
            <w:r w:rsidR="0004553C">
              <w:rPr>
                <w:b/>
              </w:rPr>
              <w:t>.</w:t>
            </w:r>
          </w:p>
          <w:p w:rsidR="00584806" w:rsidRPr="00CB0EAF" w:rsidRDefault="00584806" w:rsidP="0004553C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P</w:t>
            </w:r>
            <w:r w:rsidR="0004553C">
              <w:rPr>
                <w:bCs/>
              </w:rPr>
              <w:t xml:space="preserve">rzemysłowa 4A, </w:t>
            </w:r>
            <w:r w:rsidRPr="00CB0EAF">
              <w:rPr>
                <w:bCs/>
              </w:rPr>
              <w:t>59-300 L</w:t>
            </w:r>
            <w:r w:rsidR="0004553C">
              <w:rPr>
                <w:bCs/>
              </w:rPr>
              <w:t>ubin</w:t>
            </w:r>
          </w:p>
          <w:p w:rsidR="0004553C" w:rsidRPr="0004553C" w:rsidRDefault="0004553C" w:rsidP="0004553C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9 072.00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04553C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DC6607" w:rsidRDefault="00584806" w:rsidP="001C1F81">
            <w:pPr>
              <w:spacing w:before="120" w:after="240"/>
              <w:jc w:val="both"/>
              <w:rPr>
                <w:b/>
              </w:rPr>
            </w:pPr>
            <w:r w:rsidRPr="00CB0EAF">
              <w:rPr>
                <w:b/>
                <w:bCs/>
              </w:rPr>
              <w:t>Część nr 12</w:t>
            </w:r>
            <w:r w:rsidRPr="00CB0EAF">
              <w:t xml:space="preserve">: </w:t>
            </w:r>
            <w:r w:rsidRPr="00DC6607">
              <w:rPr>
                <w:b/>
              </w:rPr>
              <w:t>Opatrunki specjalistyczne (</w:t>
            </w:r>
            <w:r w:rsidR="00DC6607">
              <w:rPr>
                <w:b/>
              </w:rPr>
              <w:t>4</w:t>
            </w:r>
            <w:r w:rsidRPr="00DC6607">
              <w:rPr>
                <w:b/>
              </w:rPr>
              <w:t>)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proofErr w:type="spellStart"/>
            <w:r w:rsidRPr="00CB0EAF">
              <w:rPr>
                <w:b/>
              </w:rPr>
              <w:t>Aspironix</w:t>
            </w:r>
            <w:proofErr w:type="spellEnd"/>
            <w:r w:rsidRPr="00CB0EAF">
              <w:rPr>
                <w:b/>
              </w:rPr>
              <w:t xml:space="preserve"> Polska Sp. z o.o.</w:t>
            </w:r>
          </w:p>
          <w:p w:rsidR="00584806" w:rsidRPr="00CB0EAF" w:rsidRDefault="00584806" w:rsidP="00DC6607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Różyckiego 3</w:t>
            </w:r>
            <w:r w:rsidR="00DC6607">
              <w:rPr>
                <w:bCs/>
              </w:rPr>
              <w:t xml:space="preserve">, </w:t>
            </w:r>
            <w:r w:rsidRPr="00CB0EAF">
              <w:rPr>
                <w:bCs/>
              </w:rPr>
              <w:t>31-324 Kraków</w:t>
            </w:r>
          </w:p>
          <w:p w:rsidR="00DC6607" w:rsidRPr="00DC6607" w:rsidRDefault="00DC6607" w:rsidP="00DC6607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3 872.88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DC6607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lastRenderedPageBreak/>
              <w:t>Część nr 13</w:t>
            </w:r>
            <w:r w:rsidRPr="00CB0EAF">
              <w:t xml:space="preserve">: </w:t>
            </w:r>
            <w:r w:rsidRPr="00DC6607">
              <w:rPr>
                <w:b/>
              </w:rPr>
              <w:t>Opatrunki specjalistyczne (</w:t>
            </w:r>
            <w:r w:rsidR="00DC6607" w:rsidRPr="00DC6607">
              <w:rPr>
                <w:b/>
              </w:rPr>
              <w:t>5</w:t>
            </w:r>
            <w:r w:rsidRPr="00DC6607">
              <w:rPr>
                <w:b/>
              </w:rPr>
              <w:t>)</w:t>
            </w:r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r w:rsidRPr="00CB0EAF">
              <w:rPr>
                <w:b/>
              </w:rPr>
              <w:t>KIKGEL Sp. z o.o.</w:t>
            </w:r>
          </w:p>
          <w:p w:rsidR="00584806" w:rsidRPr="00CB0EAF" w:rsidRDefault="00584806" w:rsidP="008F65B4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Skłodowskiej 7</w:t>
            </w:r>
            <w:r w:rsidR="008F65B4">
              <w:rPr>
                <w:bCs/>
              </w:rPr>
              <w:t xml:space="preserve">, </w:t>
            </w:r>
            <w:r w:rsidRPr="00CB0EAF">
              <w:rPr>
                <w:bCs/>
              </w:rPr>
              <w:t>97-225 Ujazd</w:t>
            </w:r>
          </w:p>
          <w:p w:rsidR="008F65B4" w:rsidRPr="008F65B4" w:rsidRDefault="008F65B4" w:rsidP="008F65B4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7 393.68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8F65B4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(jedyna złożona w pakiecie)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14</w:t>
            </w:r>
            <w:r w:rsidRPr="00CB0EAF">
              <w:t xml:space="preserve">: </w:t>
            </w:r>
            <w:r w:rsidRPr="008F65B4">
              <w:rPr>
                <w:b/>
              </w:rPr>
              <w:t>Serwety operacyjne sterylne</w:t>
            </w:r>
          </w:p>
          <w:p w:rsidR="008F65B4" w:rsidRPr="00CB0EAF" w:rsidRDefault="008F65B4" w:rsidP="008F65B4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Group S</w:t>
            </w:r>
            <w:r w:rsidRPr="00CB0EAF">
              <w:rPr>
                <w:b/>
              </w:rPr>
              <w:t>p</w:t>
            </w:r>
            <w:r>
              <w:rPr>
                <w:b/>
              </w:rPr>
              <w:t>.</w:t>
            </w:r>
            <w:r w:rsidRPr="00CB0EAF">
              <w:rPr>
                <w:b/>
              </w:rPr>
              <w:t xml:space="preserve"> z o</w:t>
            </w:r>
            <w:r>
              <w:rPr>
                <w:b/>
              </w:rPr>
              <w:t>.o. S</w:t>
            </w:r>
            <w:r w:rsidRPr="00CB0EAF">
              <w:rPr>
                <w:b/>
              </w:rPr>
              <w:t>p</w:t>
            </w:r>
            <w:r>
              <w:rPr>
                <w:b/>
              </w:rPr>
              <w:t>. K.</w:t>
            </w:r>
          </w:p>
          <w:p w:rsidR="008F65B4" w:rsidRDefault="008F65B4" w:rsidP="008F65B4">
            <w:pPr>
              <w:spacing w:line="360" w:lineRule="auto"/>
              <w:jc w:val="both"/>
            </w:pPr>
            <w:r w:rsidRPr="00CB0EAF">
              <w:rPr>
                <w:bCs/>
              </w:rPr>
              <w:t>Pod Borem 18</w:t>
            </w:r>
            <w:r>
              <w:rPr>
                <w:bCs/>
              </w:rPr>
              <w:t xml:space="preserve">, </w:t>
            </w:r>
            <w:r w:rsidRPr="00CB0EAF">
              <w:rPr>
                <w:bCs/>
              </w:rPr>
              <w:t>41-808 Zabrze</w:t>
            </w:r>
            <w:r w:rsidRPr="00CB0EAF">
              <w:t xml:space="preserve"> </w:t>
            </w:r>
          </w:p>
          <w:p w:rsidR="008F65B4" w:rsidRPr="008F65B4" w:rsidRDefault="008F65B4" w:rsidP="008F65B4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8F65B4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804.60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8F65B4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oferta przy zadanym kryterium "cena" oraz "termin realizacji dostaw".</w:t>
            </w:r>
          </w:p>
        </w:tc>
      </w:tr>
      <w:tr w:rsidR="00584806" w:rsidRPr="00CB0EAF" w:rsidTr="001C1F8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120" w:after="240"/>
              <w:jc w:val="both"/>
            </w:pPr>
            <w:r w:rsidRPr="00CB0EAF">
              <w:rPr>
                <w:b/>
                <w:bCs/>
              </w:rPr>
              <w:t>Część nr 16</w:t>
            </w:r>
            <w:r w:rsidRPr="00CB0EAF">
              <w:t xml:space="preserve">: </w:t>
            </w:r>
            <w:r w:rsidRPr="008F65B4">
              <w:rPr>
                <w:b/>
              </w:rPr>
              <w:t xml:space="preserve">Produkty do Centralnej </w:t>
            </w:r>
            <w:proofErr w:type="spellStart"/>
            <w:r w:rsidRPr="008F65B4">
              <w:rPr>
                <w:b/>
              </w:rPr>
              <w:t>Sterylizatorni</w:t>
            </w:r>
            <w:proofErr w:type="spellEnd"/>
          </w:p>
          <w:p w:rsidR="00584806" w:rsidRPr="00CB0EAF" w:rsidRDefault="00584806" w:rsidP="001C1F81">
            <w:pPr>
              <w:spacing w:before="60" w:line="360" w:lineRule="auto"/>
              <w:jc w:val="both"/>
              <w:rPr>
                <w:b/>
              </w:rPr>
            </w:pPr>
            <w:r w:rsidRPr="00CB0EAF">
              <w:rPr>
                <w:b/>
              </w:rPr>
              <w:t>H</w:t>
            </w:r>
            <w:r w:rsidR="008F65B4">
              <w:rPr>
                <w:b/>
              </w:rPr>
              <w:t>urtownia</w:t>
            </w:r>
            <w:r w:rsidRPr="00CB0EAF">
              <w:rPr>
                <w:b/>
              </w:rPr>
              <w:t xml:space="preserve"> F</w:t>
            </w:r>
            <w:r w:rsidR="008F65B4">
              <w:rPr>
                <w:b/>
              </w:rPr>
              <w:t>armaceutyczna</w:t>
            </w:r>
            <w:r w:rsidRPr="00CB0EAF">
              <w:rPr>
                <w:b/>
              </w:rPr>
              <w:t xml:space="preserve"> MEDIFARM S</w:t>
            </w:r>
            <w:r w:rsidR="00880493">
              <w:rPr>
                <w:b/>
              </w:rPr>
              <w:t>p. z o.o.</w:t>
            </w:r>
          </w:p>
          <w:p w:rsidR="00584806" w:rsidRPr="00CB0EAF" w:rsidRDefault="00584806" w:rsidP="00880493">
            <w:pPr>
              <w:spacing w:line="360" w:lineRule="auto"/>
              <w:jc w:val="both"/>
              <w:rPr>
                <w:bCs/>
              </w:rPr>
            </w:pPr>
            <w:r w:rsidRPr="00CB0EAF">
              <w:rPr>
                <w:bCs/>
              </w:rPr>
              <w:t>Bławatków 6</w:t>
            </w:r>
            <w:r w:rsidR="00880493">
              <w:rPr>
                <w:bCs/>
              </w:rPr>
              <w:t xml:space="preserve">, </w:t>
            </w:r>
            <w:r w:rsidRPr="00CB0EAF">
              <w:rPr>
                <w:bCs/>
              </w:rPr>
              <w:t>43-100 Tychy</w:t>
            </w:r>
          </w:p>
          <w:p w:rsidR="00880493" w:rsidRPr="00880493" w:rsidRDefault="00880493" w:rsidP="00880493">
            <w:pPr>
              <w:jc w:val="both"/>
              <w:rPr>
                <w:sz w:val="16"/>
                <w:szCs w:val="16"/>
              </w:rPr>
            </w:pPr>
          </w:p>
          <w:p w:rsidR="00584806" w:rsidRPr="00CB0EAF" w:rsidRDefault="00584806" w:rsidP="001C1F81">
            <w:pPr>
              <w:spacing w:line="360" w:lineRule="auto"/>
              <w:jc w:val="both"/>
              <w:rPr>
                <w:bCs/>
              </w:rPr>
            </w:pPr>
            <w:r w:rsidRPr="00CB0EAF">
              <w:t xml:space="preserve">za cenę wykonania przedmiotu zamówienia w wysokości </w:t>
            </w:r>
            <w:r w:rsidRPr="00CB0EAF">
              <w:rPr>
                <w:b/>
              </w:rPr>
              <w:t>23 504.93 zł</w:t>
            </w:r>
            <w:r w:rsidRPr="00CB0EAF">
              <w:t xml:space="preserve"> </w:t>
            </w:r>
            <w:r w:rsidRPr="00CB0EAF">
              <w:rPr>
                <w:b/>
                <w:bCs/>
              </w:rPr>
              <w:t>brutto</w:t>
            </w:r>
            <w:r w:rsidRPr="00CB0EAF">
              <w:rPr>
                <w:bCs/>
              </w:rPr>
              <w:t>.</w:t>
            </w:r>
          </w:p>
          <w:p w:rsidR="00584806" w:rsidRPr="00CB0EAF" w:rsidRDefault="00584806" w:rsidP="001C1F81">
            <w:pPr>
              <w:spacing w:before="120" w:line="360" w:lineRule="auto"/>
              <w:jc w:val="both"/>
              <w:rPr>
                <w:color w:val="000000"/>
              </w:rPr>
            </w:pPr>
            <w:r w:rsidRPr="00CB0EAF">
              <w:rPr>
                <w:color w:val="000000"/>
                <w:u w:val="single"/>
              </w:rPr>
              <w:t>Uzasadnienie wyboru</w:t>
            </w:r>
            <w:r w:rsidRPr="00CB0EAF">
              <w:rPr>
                <w:color w:val="000000"/>
              </w:rPr>
              <w:t>:</w:t>
            </w:r>
          </w:p>
          <w:p w:rsidR="00584806" w:rsidRPr="00CB0EAF" w:rsidRDefault="00584806" w:rsidP="00880493">
            <w:pPr>
              <w:pStyle w:val="Nagwek"/>
              <w:tabs>
                <w:tab w:val="left" w:pos="708"/>
              </w:tabs>
              <w:jc w:val="both"/>
            </w:pPr>
            <w:r w:rsidRPr="00CB0EAF">
              <w:t>art. 239 ust. 1 ustawy z dnia 11 września 2019 r. - Prawo zamówień publicznych (</w:t>
            </w:r>
            <w:proofErr w:type="spellStart"/>
            <w:r w:rsidRPr="00CB0EAF">
              <w:t>t.j</w:t>
            </w:r>
            <w:proofErr w:type="spellEnd"/>
            <w:r w:rsidRPr="00CB0EAF">
              <w:t>. Dz. U. z 2024 r. poz. 1320) - najkorzystniejsza oferta przy zadanym kryterium "cena" oraz "termin realizacji dostaw".</w:t>
            </w:r>
          </w:p>
        </w:tc>
      </w:tr>
    </w:tbl>
    <w:p w:rsidR="00A02E94" w:rsidRPr="00CB0EAF" w:rsidRDefault="00F245C5" w:rsidP="00F245C5">
      <w:pPr>
        <w:spacing w:before="360" w:after="120" w:line="276" w:lineRule="auto"/>
        <w:jc w:val="both"/>
        <w:rPr>
          <w:color w:val="000000"/>
        </w:rPr>
      </w:pPr>
      <w:r w:rsidRPr="00CB0EAF">
        <w:rPr>
          <w:b/>
          <w:bCs/>
          <w:color w:val="000000"/>
        </w:rPr>
        <w:t>Punktacja przyznana ofertom w każdym kryterium oceny ofert wraz z łączną punktacją</w:t>
      </w:r>
      <w:r w:rsidRPr="00CB0EAF">
        <w:rPr>
          <w:color w:val="000000"/>
        </w:rPr>
        <w:t>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3544"/>
        <w:gridCol w:w="2835"/>
        <w:gridCol w:w="1842"/>
      </w:tblGrid>
      <w:tr w:rsidR="00A02E94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41C61" w:rsidRDefault="00F245C5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741C61">
              <w:rPr>
                <w:bCs/>
                <w:sz w:val="22"/>
                <w:szCs w:val="22"/>
              </w:rPr>
              <w:t>Część</w:t>
            </w:r>
            <w:r w:rsidR="00A02E94" w:rsidRPr="00741C61">
              <w:rPr>
                <w:bCs/>
                <w:sz w:val="22"/>
                <w:szCs w:val="22"/>
              </w:rPr>
              <w:t xml:space="preserve"> </w:t>
            </w:r>
            <w:r w:rsidR="007D7932" w:rsidRPr="00741C61">
              <w:rPr>
                <w:bCs/>
                <w:sz w:val="22"/>
                <w:szCs w:val="22"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41C61" w:rsidRDefault="007D7932" w:rsidP="005C35EA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741C61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41C61" w:rsidRDefault="007D7932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741C61">
              <w:rPr>
                <w:bCs/>
                <w:color w:val="000000"/>
                <w:sz w:val="22"/>
                <w:szCs w:val="22"/>
              </w:rPr>
              <w:t>K</w:t>
            </w:r>
            <w:r w:rsidR="00A02E94" w:rsidRPr="00741C61">
              <w:rPr>
                <w:bCs/>
                <w:color w:val="000000"/>
                <w:sz w:val="22"/>
                <w:szCs w:val="22"/>
              </w:rPr>
              <w:t xml:space="preserve">ryterium - </w:t>
            </w:r>
            <w:r w:rsidRPr="00741C61">
              <w:rPr>
                <w:bCs/>
                <w:color w:val="000000"/>
                <w:sz w:val="22"/>
                <w:szCs w:val="22"/>
              </w:rPr>
              <w:t>punktacja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741C61" w:rsidRDefault="00A02E94" w:rsidP="005C35EA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741C61">
              <w:rPr>
                <w:bCs/>
                <w:color w:val="000000"/>
                <w:sz w:val="22"/>
                <w:szCs w:val="22"/>
              </w:rPr>
              <w:t>Razem</w:t>
            </w:r>
            <w:r w:rsidR="00741C61" w:rsidRPr="00741C61">
              <w:rPr>
                <w:bCs/>
                <w:color w:val="000000"/>
                <w:sz w:val="22"/>
                <w:szCs w:val="22"/>
              </w:rPr>
              <w:t xml:space="preserve"> – ilość uzyskanych </w:t>
            </w:r>
            <w:proofErr w:type="spellStart"/>
            <w:r w:rsidR="00741C61" w:rsidRPr="00741C61">
              <w:rPr>
                <w:bCs/>
                <w:color w:val="000000"/>
                <w:sz w:val="22"/>
                <w:szCs w:val="22"/>
              </w:rPr>
              <w:t>pkt</w:t>
            </w:r>
            <w:proofErr w:type="spellEnd"/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Kompresy gazowe jałowe i niejałowe, gaza jałowa, lignina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2E32D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 xml:space="preserve">Zarys International Group </w:t>
            </w:r>
            <w:r w:rsidR="00741C61">
              <w:rPr>
                <w:b/>
                <w:bCs/>
                <w:sz w:val="22"/>
                <w:szCs w:val="22"/>
              </w:rPr>
              <w:t xml:space="preserve">                    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 w:rsidR="00741C61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z o</w:t>
            </w:r>
            <w:r w:rsidR="00741C61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o</w:t>
            </w:r>
            <w:r w:rsidR="00741C61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 w:rsidR="00741C61">
              <w:rPr>
                <w:b/>
                <w:bCs/>
                <w:sz w:val="22"/>
                <w:szCs w:val="22"/>
              </w:rPr>
              <w:t>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 w:rsidR="002E32DE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 w:rsidR="002E32DE">
              <w:rPr>
                <w:b/>
                <w:bCs/>
                <w:sz w:val="22"/>
                <w:szCs w:val="22"/>
              </w:rPr>
              <w:t>K.</w:t>
            </w:r>
          </w:p>
          <w:p w:rsidR="00584806" w:rsidRPr="00CB0EAF" w:rsidRDefault="00584806" w:rsidP="00F31105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Pod Borem 18</w:t>
            </w:r>
            <w:r w:rsidR="00F31105">
              <w:rPr>
                <w:sz w:val="22"/>
                <w:szCs w:val="22"/>
              </w:rPr>
              <w:t>, 4</w:t>
            </w:r>
            <w:r w:rsidRPr="00CB0EAF">
              <w:rPr>
                <w:sz w:val="22"/>
                <w:szCs w:val="22"/>
              </w:rPr>
              <w:t>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2E32D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Jakość - </w:t>
            </w:r>
            <w:r w:rsidR="002E32DE">
              <w:rPr>
                <w:sz w:val="22"/>
                <w:szCs w:val="22"/>
              </w:rPr>
              <w:t>3</w:t>
            </w:r>
            <w:r w:rsidRPr="00CB0EAF">
              <w:rPr>
                <w:sz w:val="22"/>
                <w:szCs w:val="22"/>
              </w:rPr>
              <w:t>5.</w:t>
            </w:r>
            <w:r w:rsidR="002E32DE">
              <w:rPr>
                <w:sz w:val="22"/>
                <w:szCs w:val="22"/>
              </w:rPr>
              <w:t>83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6C0F4A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6C0F4A">
              <w:rPr>
                <w:sz w:val="22"/>
                <w:szCs w:val="22"/>
              </w:rPr>
              <w:t>95</w:t>
            </w:r>
            <w:r w:rsidRPr="00CB0EAF">
              <w:rPr>
                <w:sz w:val="22"/>
                <w:szCs w:val="22"/>
              </w:rPr>
              <w:t>,</w:t>
            </w:r>
            <w:r w:rsidR="006C0F4A">
              <w:rPr>
                <w:sz w:val="22"/>
                <w:szCs w:val="22"/>
              </w:rPr>
              <w:t>83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Kompresy gazowe jałowe i niejałowe, gaza jałowa, lignina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2DE" w:rsidRPr="002E32DE" w:rsidRDefault="002E32DE" w:rsidP="002E32DE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  <w:u w:val="single"/>
              </w:rPr>
              <w:t>Konsorcjum Firm</w:t>
            </w:r>
            <w:r w:rsidRPr="002E32DE">
              <w:rPr>
                <w:b/>
                <w:sz w:val="22"/>
                <w:szCs w:val="22"/>
              </w:rPr>
              <w:t>:</w:t>
            </w:r>
          </w:p>
          <w:p w:rsidR="002E32DE" w:rsidRPr="002E32DE" w:rsidRDefault="002E32DE" w:rsidP="002E32DE">
            <w:pPr>
              <w:spacing w:line="276" w:lineRule="auto"/>
              <w:rPr>
                <w:bCs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</w:rPr>
              <w:t xml:space="preserve">Toruńskie Zakłady Materiałów Opatrunkowych S.A., </w:t>
            </w:r>
            <w:r w:rsidRPr="002E32DE">
              <w:rPr>
                <w:bCs/>
                <w:sz w:val="22"/>
                <w:szCs w:val="22"/>
              </w:rPr>
              <w:t>Żółkiewskiego 20 /26, 87-100 Toruń</w:t>
            </w:r>
          </w:p>
          <w:p w:rsidR="00CD0950" w:rsidRDefault="00CD0950" w:rsidP="002E32DE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:rsidR="00584806" w:rsidRPr="00CB0EAF" w:rsidRDefault="002E32DE" w:rsidP="002E32DE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2E32DE">
              <w:rPr>
                <w:b/>
                <w:bCs/>
                <w:sz w:val="22"/>
                <w:szCs w:val="22"/>
              </w:rPr>
              <w:lastRenderedPageBreak/>
              <w:t xml:space="preserve">CITONET ŚLĄSKI Sp. z o.o., </w:t>
            </w:r>
            <w:proofErr w:type="spellStart"/>
            <w:r w:rsidRPr="002E32DE">
              <w:rPr>
                <w:bCs/>
                <w:sz w:val="22"/>
                <w:szCs w:val="22"/>
              </w:rPr>
              <w:t>Wojkowicka</w:t>
            </w:r>
            <w:proofErr w:type="spellEnd"/>
            <w:r w:rsidRPr="002E32DE">
              <w:rPr>
                <w:bCs/>
                <w:sz w:val="22"/>
                <w:szCs w:val="22"/>
              </w:rPr>
              <w:t xml:space="preserve"> 35, 41-250 Czeladź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lastRenderedPageBreak/>
              <w:t>1 - Cena - 56.17</w:t>
            </w:r>
          </w:p>
          <w:p w:rsidR="00584806" w:rsidRPr="00CB0EAF" w:rsidRDefault="00584806" w:rsidP="006B7C0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Jakość - </w:t>
            </w:r>
            <w:r w:rsidR="006B7C05">
              <w:rPr>
                <w:sz w:val="22"/>
                <w:szCs w:val="22"/>
              </w:rPr>
              <w:t>32</w:t>
            </w:r>
            <w:r w:rsidRPr="00CB0EAF">
              <w:rPr>
                <w:sz w:val="22"/>
                <w:szCs w:val="22"/>
              </w:rPr>
              <w:t>.</w:t>
            </w:r>
            <w:r w:rsidR="006B7C05">
              <w:rPr>
                <w:sz w:val="22"/>
                <w:szCs w:val="22"/>
              </w:rPr>
              <w:t>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6B7C05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6B7C05">
              <w:rPr>
                <w:sz w:val="22"/>
                <w:szCs w:val="22"/>
              </w:rPr>
              <w:t>88</w:t>
            </w:r>
            <w:r w:rsidRPr="00CB0EAF">
              <w:rPr>
                <w:sz w:val="22"/>
                <w:szCs w:val="22"/>
              </w:rPr>
              <w:t>,</w:t>
            </w:r>
            <w:r w:rsidR="006B7C05">
              <w:rPr>
                <w:sz w:val="22"/>
                <w:szCs w:val="22"/>
              </w:rPr>
              <w:t>84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lastRenderedPageBreak/>
              <w:t xml:space="preserve">2 - </w:t>
            </w:r>
            <w:proofErr w:type="spellStart"/>
            <w:r w:rsidRPr="00CB0EAF">
              <w:rPr>
                <w:sz w:val="22"/>
                <w:szCs w:val="22"/>
              </w:rPr>
              <w:t>Tupfery</w:t>
            </w:r>
            <w:proofErr w:type="spellEnd"/>
            <w:r w:rsidRPr="00CB0EAF">
              <w:rPr>
                <w:sz w:val="22"/>
                <w:szCs w:val="22"/>
              </w:rPr>
              <w:t xml:space="preserve"> i setony jałowe, kompresy jałowe, opatrunki oczne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F4A" w:rsidRPr="002E32DE" w:rsidRDefault="006C0F4A" w:rsidP="006C0F4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  <w:u w:val="single"/>
              </w:rPr>
              <w:t>Konsorcjum Firm</w:t>
            </w:r>
            <w:r w:rsidRPr="002E32DE">
              <w:rPr>
                <w:b/>
                <w:sz w:val="22"/>
                <w:szCs w:val="22"/>
              </w:rPr>
              <w:t>:</w:t>
            </w:r>
          </w:p>
          <w:p w:rsidR="006C0F4A" w:rsidRPr="002E32DE" w:rsidRDefault="006C0F4A" w:rsidP="006C0F4A">
            <w:pPr>
              <w:spacing w:line="276" w:lineRule="auto"/>
              <w:rPr>
                <w:bCs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</w:rPr>
              <w:t xml:space="preserve">Toruńskie Zakłady Materiałów Opatrunkowych S.A., </w:t>
            </w:r>
            <w:r w:rsidRPr="002E32DE">
              <w:rPr>
                <w:bCs/>
                <w:sz w:val="22"/>
                <w:szCs w:val="22"/>
              </w:rPr>
              <w:t>Żółkiewskiego 20 /26, 87-100 Toruń</w:t>
            </w:r>
          </w:p>
          <w:p w:rsidR="00584806" w:rsidRPr="00CB0EAF" w:rsidRDefault="006C0F4A" w:rsidP="006C0F4A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E32DE">
              <w:rPr>
                <w:b/>
                <w:bCs/>
                <w:sz w:val="22"/>
                <w:szCs w:val="22"/>
              </w:rPr>
              <w:t xml:space="preserve">CITONET ŚLĄSKI Sp. z o.o., </w:t>
            </w:r>
            <w:proofErr w:type="spellStart"/>
            <w:r w:rsidRPr="002E32DE">
              <w:rPr>
                <w:bCs/>
                <w:sz w:val="22"/>
                <w:szCs w:val="22"/>
              </w:rPr>
              <w:t>Wojkowicka</w:t>
            </w:r>
            <w:proofErr w:type="spellEnd"/>
            <w:r w:rsidRPr="002E32DE">
              <w:rPr>
                <w:bCs/>
                <w:sz w:val="22"/>
                <w:szCs w:val="22"/>
              </w:rPr>
              <w:t xml:space="preserve"> 35, 41-250 Czeladź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6B7C0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Jakość - </w:t>
            </w:r>
            <w:r w:rsidR="006B7C05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6B7C05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6B7C05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6B7C05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6B7C05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3 - Opatrunki specjalistyczne</w:t>
            </w:r>
            <w:r w:rsidR="00126E1E">
              <w:rPr>
                <w:sz w:val="22"/>
                <w:szCs w:val="22"/>
              </w:rPr>
              <w:t xml:space="preserve"> (1)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 xml:space="preserve">PAUL HARTMANN POLSKA </w:t>
            </w:r>
            <w:r w:rsidR="006B7C05">
              <w:rPr>
                <w:b/>
                <w:bCs/>
                <w:sz w:val="22"/>
                <w:szCs w:val="22"/>
              </w:rPr>
              <w:t xml:space="preserve"> </w:t>
            </w:r>
            <w:r w:rsidRPr="00CB0EAF">
              <w:rPr>
                <w:b/>
                <w:bCs/>
                <w:sz w:val="22"/>
                <w:szCs w:val="22"/>
              </w:rPr>
              <w:t>S</w:t>
            </w:r>
            <w:r w:rsidR="006B7C05">
              <w:rPr>
                <w:b/>
                <w:bCs/>
                <w:sz w:val="22"/>
                <w:szCs w:val="22"/>
              </w:rPr>
              <w:t>p</w:t>
            </w:r>
            <w:r w:rsidRPr="00CB0EAF">
              <w:rPr>
                <w:b/>
                <w:bCs/>
                <w:sz w:val="22"/>
                <w:szCs w:val="22"/>
              </w:rPr>
              <w:t xml:space="preserve">. </w:t>
            </w:r>
            <w:r w:rsidR="006B7C05">
              <w:rPr>
                <w:b/>
                <w:bCs/>
                <w:sz w:val="22"/>
                <w:szCs w:val="22"/>
              </w:rPr>
              <w:t>z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 w:rsidR="006B7C05">
              <w:rPr>
                <w:b/>
                <w:bCs/>
                <w:sz w:val="22"/>
                <w:szCs w:val="22"/>
              </w:rPr>
              <w:t>o</w:t>
            </w:r>
            <w:r w:rsidRPr="00CB0EAF">
              <w:rPr>
                <w:b/>
                <w:bCs/>
                <w:sz w:val="22"/>
                <w:szCs w:val="22"/>
              </w:rPr>
              <w:t>.</w:t>
            </w:r>
            <w:r w:rsidR="006B7C05">
              <w:rPr>
                <w:b/>
                <w:bCs/>
                <w:sz w:val="22"/>
                <w:szCs w:val="22"/>
              </w:rPr>
              <w:t>o</w:t>
            </w:r>
            <w:r w:rsidRPr="00CB0EAF">
              <w:rPr>
                <w:b/>
                <w:bCs/>
                <w:sz w:val="22"/>
                <w:szCs w:val="22"/>
              </w:rPr>
              <w:t>.</w:t>
            </w:r>
          </w:p>
          <w:p w:rsidR="00584806" w:rsidRPr="00CB0EAF" w:rsidRDefault="00584806" w:rsidP="001C1F81">
            <w:pPr>
              <w:spacing w:line="276" w:lineRule="auto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Żeromskiego 17</w:t>
            </w:r>
          </w:p>
          <w:p w:rsidR="00584806" w:rsidRPr="00CB0EAF" w:rsidRDefault="00584806" w:rsidP="001C1F8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95-200 Pabianice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6B7C0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6B7C05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6B7C05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6B7C05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6B7C05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6B7C05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4 - Opatrunki, plastry, siatki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00F" w:rsidRPr="00CB0EAF" w:rsidRDefault="00AF200F" w:rsidP="00AF200F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 xml:space="preserve">                    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z 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K.</w:t>
            </w:r>
          </w:p>
          <w:p w:rsidR="00584806" w:rsidRPr="00CB0EAF" w:rsidRDefault="00AF200F" w:rsidP="00F31105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Pod Borem 18</w:t>
            </w:r>
            <w:r w:rsidR="00F31105">
              <w:rPr>
                <w:sz w:val="22"/>
                <w:szCs w:val="22"/>
              </w:rPr>
              <w:t xml:space="preserve">, </w:t>
            </w:r>
            <w:r w:rsidRPr="00CB0EAF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AF20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AF200F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AF200F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AF200F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AF200F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AF200F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5 - Opatrunki </w:t>
            </w:r>
            <w:r w:rsidR="00126E1E">
              <w:rPr>
                <w:sz w:val="22"/>
                <w:szCs w:val="22"/>
              </w:rPr>
              <w:t>specjalistyczne (2</w:t>
            </w:r>
            <w:r w:rsidRPr="00CB0EAF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>SKAMEX  S</w:t>
            </w:r>
            <w:r w:rsidR="00AF200F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A</w:t>
            </w:r>
            <w:r w:rsidR="00AF200F">
              <w:rPr>
                <w:b/>
                <w:bCs/>
                <w:sz w:val="22"/>
                <w:szCs w:val="22"/>
              </w:rPr>
              <w:t>.</w:t>
            </w:r>
          </w:p>
          <w:p w:rsidR="00584806" w:rsidRPr="00CB0EAF" w:rsidRDefault="00584806" w:rsidP="001C1F81">
            <w:pPr>
              <w:spacing w:line="276" w:lineRule="auto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Częstochowska 38/52</w:t>
            </w:r>
          </w:p>
          <w:p w:rsidR="00584806" w:rsidRPr="00CB0EAF" w:rsidRDefault="00584806" w:rsidP="001C1F8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AF20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AF200F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AF200F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AF200F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AF200F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AF200F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6 - Wchłaniana gąbka hemostatyczna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CB0EAF">
              <w:rPr>
                <w:b/>
                <w:bCs/>
                <w:sz w:val="22"/>
                <w:szCs w:val="22"/>
              </w:rPr>
              <w:t>Medicus</w:t>
            </w:r>
            <w:proofErr w:type="spellEnd"/>
            <w:r w:rsidRPr="00CB0EAF">
              <w:rPr>
                <w:b/>
                <w:bCs/>
                <w:sz w:val="22"/>
                <w:szCs w:val="22"/>
              </w:rPr>
              <w:t xml:space="preserve"> Sp</w:t>
            </w:r>
            <w:r w:rsidR="00AF200F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z o</w:t>
            </w:r>
            <w:r w:rsidR="00AF200F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o</w:t>
            </w:r>
            <w:r w:rsidR="00AF200F">
              <w:rPr>
                <w:b/>
                <w:bCs/>
                <w:sz w:val="22"/>
                <w:szCs w:val="22"/>
              </w:rPr>
              <w:t xml:space="preserve">. </w:t>
            </w:r>
            <w:r w:rsidRPr="00CB0EAF">
              <w:rPr>
                <w:b/>
                <w:bCs/>
                <w:sz w:val="22"/>
                <w:szCs w:val="22"/>
              </w:rPr>
              <w:t>S</w:t>
            </w:r>
            <w:r w:rsidR="00AF200F">
              <w:rPr>
                <w:b/>
                <w:bCs/>
                <w:sz w:val="22"/>
                <w:szCs w:val="22"/>
              </w:rPr>
              <w:t>.K.A</w:t>
            </w:r>
          </w:p>
          <w:p w:rsidR="00584806" w:rsidRPr="00CB0EAF" w:rsidRDefault="00584806" w:rsidP="001C1F81">
            <w:pPr>
              <w:spacing w:line="276" w:lineRule="auto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Browarowa 21</w:t>
            </w:r>
          </w:p>
          <w:p w:rsidR="00584806" w:rsidRPr="00CB0EAF" w:rsidRDefault="00584806" w:rsidP="001C1F81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AF200F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AF200F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AF200F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C4083D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C4083D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C4083D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7 - </w:t>
            </w:r>
            <w:proofErr w:type="spellStart"/>
            <w:r w:rsidRPr="00CB0EAF">
              <w:rPr>
                <w:sz w:val="22"/>
                <w:szCs w:val="22"/>
              </w:rPr>
              <w:t>Pieluchomajtki</w:t>
            </w:r>
            <w:proofErr w:type="spellEnd"/>
            <w:r w:rsidRPr="00CB0EAF">
              <w:rPr>
                <w:sz w:val="22"/>
                <w:szCs w:val="22"/>
              </w:rPr>
              <w:t xml:space="preserve"> dla dorosłych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F4A" w:rsidRPr="002E32DE" w:rsidRDefault="006C0F4A" w:rsidP="006C0F4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  <w:u w:val="single"/>
              </w:rPr>
              <w:t>Konsorcjum Firm</w:t>
            </w:r>
            <w:r w:rsidRPr="002E32DE">
              <w:rPr>
                <w:b/>
                <w:sz w:val="22"/>
                <w:szCs w:val="22"/>
              </w:rPr>
              <w:t>:</w:t>
            </w:r>
          </w:p>
          <w:p w:rsidR="006C0F4A" w:rsidRPr="002E32DE" w:rsidRDefault="006C0F4A" w:rsidP="006C0F4A">
            <w:pPr>
              <w:spacing w:line="276" w:lineRule="auto"/>
              <w:rPr>
                <w:bCs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</w:rPr>
              <w:t xml:space="preserve">Toruńskie Zakłady Materiałów Opatrunkowych S.A., </w:t>
            </w:r>
            <w:r w:rsidRPr="002E32DE">
              <w:rPr>
                <w:bCs/>
                <w:sz w:val="22"/>
                <w:szCs w:val="22"/>
              </w:rPr>
              <w:t>Żółkiewskiego 20 /26, 87-100 Toruń</w:t>
            </w:r>
          </w:p>
          <w:p w:rsidR="006C0F4A" w:rsidRPr="00CB0EAF" w:rsidRDefault="006C0F4A" w:rsidP="007C42E5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E32DE">
              <w:rPr>
                <w:b/>
                <w:bCs/>
                <w:sz w:val="22"/>
                <w:szCs w:val="22"/>
              </w:rPr>
              <w:t xml:space="preserve">CITONET ŚLĄSKI Sp. z o.o., </w:t>
            </w:r>
            <w:proofErr w:type="spellStart"/>
            <w:r w:rsidRPr="002E32DE">
              <w:rPr>
                <w:bCs/>
                <w:sz w:val="22"/>
                <w:szCs w:val="22"/>
              </w:rPr>
              <w:t>Wojkowicka</w:t>
            </w:r>
            <w:proofErr w:type="spellEnd"/>
            <w:r w:rsidRPr="002E32DE">
              <w:rPr>
                <w:bCs/>
                <w:sz w:val="22"/>
                <w:szCs w:val="22"/>
              </w:rPr>
              <w:t xml:space="preserve"> 35, 41-250 Czeladź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7C42E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Jakość - </w:t>
            </w:r>
            <w:r w:rsidR="007C42E5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7C42E5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7C42E5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7C42E5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7C42E5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8 - Opaski dziane wiskozowe, elastyczne,</w:t>
            </w:r>
            <w:r w:rsidR="00126E1E">
              <w:rPr>
                <w:sz w:val="22"/>
                <w:szCs w:val="22"/>
              </w:rPr>
              <w:t xml:space="preserve"> </w:t>
            </w:r>
            <w:r w:rsidRPr="00CB0EAF">
              <w:rPr>
                <w:sz w:val="22"/>
                <w:szCs w:val="22"/>
              </w:rPr>
              <w:t>kohezyjne, opaski ortopedyczne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F4A" w:rsidRPr="002E32DE" w:rsidRDefault="006C0F4A" w:rsidP="006C0F4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  <w:u w:val="single"/>
              </w:rPr>
              <w:t>Konsorcjum Firm</w:t>
            </w:r>
            <w:r w:rsidRPr="002E32DE">
              <w:rPr>
                <w:b/>
                <w:sz w:val="22"/>
                <w:szCs w:val="22"/>
              </w:rPr>
              <w:t>:</w:t>
            </w:r>
          </w:p>
          <w:p w:rsidR="006C0F4A" w:rsidRPr="002E32DE" w:rsidRDefault="006C0F4A" w:rsidP="006C0F4A">
            <w:pPr>
              <w:spacing w:line="276" w:lineRule="auto"/>
              <w:rPr>
                <w:bCs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</w:rPr>
              <w:t xml:space="preserve">Toruńskie Zakłady Materiałów Opatrunkowych S.A., </w:t>
            </w:r>
            <w:r w:rsidRPr="002E32DE">
              <w:rPr>
                <w:bCs/>
                <w:sz w:val="22"/>
                <w:szCs w:val="22"/>
              </w:rPr>
              <w:t>Żółkiewskiego 20 /26, 87-100 Toruń</w:t>
            </w:r>
          </w:p>
          <w:p w:rsidR="007E3B9F" w:rsidRPr="00CB0EAF" w:rsidRDefault="006C0F4A" w:rsidP="00CD0950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E32DE">
              <w:rPr>
                <w:b/>
                <w:bCs/>
                <w:sz w:val="22"/>
                <w:szCs w:val="22"/>
              </w:rPr>
              <w:t xml:space="preserve">CITONET ŚLĄSKI Sp. z o.o., </w:t>
            </w:r>
            <w:proofErr w:type="spellStart"/>
            <w:r w:rsidRPr="002E32DE">
              <w:rPr>
                <w:bCs/>
                <w:sz w:val="22"/>
                <w:szCs w:val="22"/>
              </w:rPr>
              <w:t>Wojkowicka</w:t>
            </w:r>
            <w:proofErr w:type="spellEnd"/>
            <w:r w:rsidRPr="002E32DE">
              <w:rPr>
                <w:bCs/>
                <w:sz w:val="22"/>
                <w:szCs w:val="22"/>
              </w:rPr>
              <w:t xml:space="preserve"> 35, 41-250 Czeladź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584806" w:rsidRPr="00CB0EAF" w:rsidRDefault="00584806" w:rsidP="00126E1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126E1E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126E1E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26E1E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126E1E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126E1E">
              <w:rPr>
                <w:sz w:val="22"/>
                <w:szCs w:val="22"/>
              </w:rPr>
              <w:t>00</w:t>
            </w:r>
          </w:p>
        </w:tc>
      </w:tr>
      <w:tr w:rsidR="00584806" w:rsidRPr="00CB0EAF" w:rsidTr="00C4083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1C1F8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8 - Opaski dziane wiskozowe, elastyczne,</w:t>
            </w:r>
            <w:r w:rsidR="00D94F39">
              <w:rPr>
                <w:sz w:val="22"/>
                <w:szCs w:val="22"/>
              </w:rPr>
              <w:t xml:space="preserve"> </w:t>
            </w:r>
            <w:r w:rsidRPr="00CB0EAF">
              <w:rPr>
                <w:sz w:val="22"/>
                <w:szCs w:val="22"/>
              </w:rPr>
              <w:t>kohezyjne, opaski ortopedyczne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4F39" w:rsidRPr="00CB0EAF" w:rsidRDefault="00D94F39" w:rsidP="00D94F39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 xml:space="preserve">                    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z 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K.</w:t>
            </w:r>
          </w:p>
          <w:p w:rsidR="00584806" w:rsidRPr="00CB0EAF" w:rsidRDefault="00D94F39" w:rsidP="00D94F39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Pod Borem 18</w:t>
            </w:r>
            <w:r>
              <w:rPr>
                <w:sz w:val="22"/>
                <w:szCs w:val="22"/>
              </w:rPr>
              <w:t xml:space="preserve">, </w:t>
            </w:r>
            <w:r w:rsidRPr="00CB0EAF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4806" w:rsidRPr="00CB0EAF" w:rsidRDefault="00584806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- 52.97</w:t>
            </w:r>
          </w:p>
          <w:p w:rsidR="00584806" w:rsidRPr="00CB0EAF" w:rsidRDefault="00584806" w:rsidP="00AE3E4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AE3E40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AE3E40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4806" w:rsidRPr="00CB0EAF" w:rsidRDefault="00584806" w:rsidP="00AE3E40">
            <w:pPr>
              <w:jc w:val="center"/>
              <w:rPr>
                <w:color w:val="000000"/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AE3E40">
              <w:rPr>
                <w:sz w:val="22"/>
                <w:szCs w:val="22"/>
              </w:rPr>
              <w:t>92</w:t>
            </w:r>
            <w:r w:rsidRPr="00CB0EAF">
              <w:rPr>
                <w:sz w:val="22"/>
                <w:szCs w:val="22"/>
              </w:rPr>
              <w:t>,</w:t>
            </w:r>
            <w:r w:rsidR="00AE3E40">
              <w:rPr>
                <w:sz w:val="22"/>
                <w:szCs w:val="22"/>
              </w:rPr>
              <w:t>97</w:t>
            </w:r>
          </w:p>
        </w:tc>
      </w:tr>
      <w:tr w:rsidR="00004C48" w:rsidRPr="00CB0EAF" w:rsidTr="00BF0D43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4C48" w:rsidRDefault="00004C48" w:rsidP="003E4232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B0EAF">
              <w:rPr>
                <w:sz w:val="22"/>
                <w:szCs w:val="22"/>
              </w:rPr>
              <w:t xml:space="preserve"> - </w:t>
            </w:r>
            <w:r w:rsidRPr="003E4232">
              <w:rPr>
                <w:sz w:val="22"/>
                <w:szCs w:val="22"/>
              </w:rPr>
              <w:t>Opatrunki kompatybilne z dzierżawionymi urządzeniami do podciśnieniowej terapii ran</w:t>
            </w:r>
          </w:p>
          <w:p w:rsidR="00CD0950" w:rsidRDefault="00CD0950" w:rsidP="003E4232">
            <w:pPr>
              <w:spacing w:before="40" w:after="40"/>
              <w:rPr>
                <w:sz w:val="22"/>
                <w:szCs w:val="22"/>
              </w:rPr>
            </w:pPr>
          </w:p>
          <w:p w:rsidR="00CD0950" w:rsidRDefault="00CD0950" w:rsidP="003E4232">
            <w:pPr>
              <w:spacing w:before="40" w:after="40"/>
              <w:rPr>
                <w:sz w:val="22"/>
                <w:szCs w:val="22"/>
              </w:rPr>
            </w:pPr>
          </w:p>
          <w:p w:rsidR="00CD0950" w:rsidRPr="00CB0EAF" w:rsidRDefault="00CD0950" w:rsidP="003E4232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C48" w:rsidRPr="00004C48" w:rsidRDefault="00004C48" w:rsidP="00004C48">
            <w:pPr>
              <w:rPr>
                <w:b/>
                <w:sz w:val="22"/>
                <w:szCs w:val="22"/>
              </w:rPr>
            </w:pPr>
            <w:r w:rsidRPr="00004C48">
              <w:rPr>
                <w:b/>
                <w:sz w:val="22"/>
                <w:szCs w:val="22"/>
              </w:rPr>
              <w:t xml:space="preserve">Monika Mazurkiewicz prowadząca działalność gospodarczą pod firmą </w:t>
            </w:r>
          </w:p>
          <w:p w:rsidR="00004C48" w:rsidRPr="00004C48" w:rsidRDefault="00004C48" w:rsidP="00004C48">
            <w:pPr>
              <w:rPr>
                <w:sz w:val="22"/>
                <w:szCs w:val="22"/>
              </w:rPr>
            </w:pPr>
            <w:r w:rsidRPr="00004C48">
              <w:rPr>
                <w:b/>
                <w:sz w:val="22"/>
                <w:szCs w:val="22"/>
              </w:rPr>
              <w:t>MEDIMAX Monika Mazurkiewicz</w:t>
            </w:r>
          </w:p>
          <w:p w:rsidR="00004C48" w:rsidRPr="00004C48" w:rsidRDefault="00004C48" w:rsidP="00004C48">
            <w:pPr>
              <w:rPr>
                <w:sz w:val="22"/>
                <w:szCs w:val="22"/>
              </w:rPr>
            </w:pPr>
            <w:r w:rsidRPr="00004C48">
              <w:rPr>
                <w:sz w:val="22"/>
                <w:szCs w:val="22"/>
              </w:rPr>
              <w:t xml:space="preserve">Starego Dębu 12/6, </w:t>
            </w:r>
          </w:p>
          <w:p w:rsidR="00004C48" w:rsidRPr="00CB0EAF" w:rsidRDefault="00004C48" w:rsidP="00004C48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04C48">
              <w:rPr>
                <w:sz w:val="22"/>
                <w:szCs w:val="22"/>
              </w:rPr>
              <w:t>31-355 Kraków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C48" w:rsidRDefault="00004C48" w:rsidP="00004C4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04C48" w:rsidRDefault="00004C48" w:rsidP="00004C4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004C48" w:rsidRPr="00004C48" w:rsidRDefault="00004C48" w:rsidP="00004C4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04C48">
              <w:rPr>
                <w:b/>
                <w:color w:val="000000"/>
                <w:sz w:val="22"/>
                <w:szCs w:val="22"/>
              </w:rPr>
              <w:t>Oferta odrzucona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lastRenderedPageBreak/>
              <w:t>10 - Opatrunki specjalistyczne (</w:t>
            </w:r>
            <w:r>
              <w:rPr>
                <w:sz w:val="22"/>
                <w:szCs w:val="22"/>
              </w:rPr>
              <w:t>3</w:t>
            </w:r>
            <w:r w:rsidRPr="00CB0EAF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A40778" w:rsidRDefault="00A32E41" w:rsidP="001C1F81">
            <w:pPr>
              <w:spacing w:line="276" w:lineRule="auto"/>
              <w:rPr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>NEOSET PROFI S</w:t>
            </w:r>
            <w:r>
              <w:rPr>
                <w:b/>
                <w:bCs/>
                <w:sz w:val="22"/>
                <w:szCs w:val="22"/>
              </w:rPr>
              <w:t>p. z o.o.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 w:rsidRPr="00A40778">
              <w:rPr>
                <w:bCs/>
                <w:sz w:val="22"/>
                <w:szCs w:val="22"/>
              </w:rPr>
              <w:t>Szymanów 9E</w:t>
            </w:r>
          </w:p>
          <w:p w:rsidR="00A32E41" w:rsidRPr="00A32E41" w:rsidRDefault="00A32E41" w:rsidP="00A32E4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05-532 Góra Kalwaria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>
              <w:rPr>
                <w:sz w:val="22"/>
                <w:szCs w:val="22"/>
              </w:rPr>
              <w:t>20</w:t>
            </w:r>
            <w:r w:rsidRPr="00CB0EA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80</w:t>
            </w:r>
            <w:r w:rsidRPr="00CB0EA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11 - Opatrunki </w:t>
            </w:r>
            <w:proofErr w:type="spellStart"/>
            <w:r w:rsidRPr="00CB0EAF">
              <w:rPr>
                <w:sz w:val="22"/>
                <w:szCs w:val="22"/>
              </w:rPr>
              <w:t>poiniekcyjne</w:t>
            </w:r>
            <w:proofErr w:type="spellEnd"/>
            <w:r w:rsidRPr="00CB0EAF">
              <w:rPr>
                <w:sz w:val="22"/>
                <w:szCs w:val="22"/>
              </w:rPr>
              <w:t xml:space="preserve"> hemostatyczne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 xml:space="preserve">J. </w:t>
            </w:r>
            <w:proofErr w:type="spellStart"/>
            <w:r w:rsidRPr="00CB0EAF">
              <w:rPr>
                <w:b/>
                <w:bCs/>
                <w:sz w:val="22"/>
                <w:szCs w:val="22"/>
              </w:rPr>
              <w:t>Chodacki</w:t>
            </w:r>
            <w:proofErr w:type="spellEnd"/>
            <w:r w:rsidRPr="00CB0EAF">
              <w:rPr>
                <w:b/>
                <w:bCs/>
                <w:sz w:val="22"/>
                <w:szCs w:val="22"/>
              </w:rPr>
              <w:t>, A. Misztal „</w:t>
            </w:r>
            <w:proofErr w:type="spellStart"/>
            <w:r w:rsidRPr="00CB0EAF">
              <w:rPr>
                <w:b/>
                <w:bCs/>
                <w:sz w:val="22"/>
                <w:szCs w:val="22"/>
              </w:rPr>
              <w:t>Medica</w:t>
            </w:r>
            <w:proofErr w:type="spellEnd"/>
            <w:r w:rsidRPr="00CB0EAF">
              <w:rPr>
                <w:b/>
                <w:bCs/>
                <w:sz w:val="22"/>
                <w:szCs w:val="22"/>
              </w:rPr>
              <w:t>” Sp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J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:rsidR="00A32E41" w:rsidRPr="00A40778" w:rsidRDefault="00A32E41" w:rsidP="001C1F81">
            <w:pPr>
              <w:spacing w:line="276" w:lineRule="auto"/>
              <w:rPr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Przemysłowa 4A</w:t>
            </w:r>
          </w:p>
          <w:p w:rsidR="00A32E41" w:rsidRPr="00A32E41" w:rsidRDefault="00A32E41" w:rsidP="00A32E4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59-300 Lubin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12 - Opatrunki specjalistyczne (</w:t>
            </w:r>
            <w:r>
              <w:rPr>
                <w:sz w:val="22"/>
                <w:szCs w:val="22"/>
              </w:rPr>
              <w:t>4</w:t>
            </w:r>
            <w:r w:rsidRPr="00CB0EAF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CB0EAF">
              <w:rPr>
                <w:b/>
                <w:bCs/>
                <w:sz w:val="22"/>
                <w:szCs w:val="22"/>
              </w:rPr>
              <w:t>Aspironix</w:t>
            </w:r>
            <w:proofErr w:type="spellEnd"/>
            <w:r w:rsidRPr="00CB0EAF">
              <w:rPr>
                <w:b/>
                <w:bCs/>
                <w:sz w:val="22"/>
                <w:szCs w:val="22"/>
              </w:rPr>
              <w:t xml:space="preserve"> Polska Sp. z o.o.</w:t>
            </w:r>
          </w:p>
          <w:p w:rsidR="00A32E41" w:rsidRPr="00A40778" w:rsidRDefault="00A32E41" w:rsidP="001C1F81">
            <w:pPr>
              <w:spacing w:line="276" w:lineRule="auto"/>
              <w:rPr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Różyckiego 3</w:t>
            </w:r>
          </w:p>
          <w:p w:rsidR="00A32E41" w:rsidRPr="00A32E41" w:rsidRDefault="00A32E41" w:rsidP="00A32E4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31-324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13 - Opatrunki specjalistyczne (</w:t>
            </w:r>
            <w:r>
              <w:rPr>
                <w:sz w:val="22"/>
                <w:szCs w:val="22"/>
              </w:rPr>
              <w:t>5</w:t>
            </w:r>
            <w:r w:rsidRPr="00CB0EAF">
              <w:rPr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>KIKGEL Sp. z o.o.</w:t>
            </w:r>
          </w:p>
          <w:p w:rsidR="00A32E41" w:rsidRPr="00A40778" w:rsidRDefault="00A32E41" w:rsidP="001C1F81">
            <w:pPr>
              <w:spacing w:line="276" w:lineRule="auto"/>
              <w:rPr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Skłodowskiej 7</w:t>
            </w:r>
          </w:p>
          <w:p w:rsidR="00A32E41" w:rsidRPr="00A32E41" w:rsidRDefault="00A32E41" w:rsidP="00A32E4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97-225 Ujazd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00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14 - Serwety operacyjne sterylne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 xml:space="preserve">Zarys International Group </w:t>
            </w:r>
            <w:r>
              <w:rPr>
                <w:b/>
                <w:bCs/>
                <w:sz w:val="22"/>
                <w:szCs w:val="22"/>
              </w:rPr>
              <w:t xml:space="preserve">                    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z 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o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CB0EAF">
              <w:rPr>
                <w:b/>
                <w:bCs/>
                <w:sz w:val="22"/>
                <w:szCs w:val="22"/>
              </w:rPr>
              <w:t>p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K.</w:t>
            </w:r>
          </w:p>
          <w:p w:rsidR="00A32E41" w:rsidRPr="00A40778" w:rsidRDefault="00A32E41" w:rsidP="00A32E41">
            <w:pPr>
              <w:spacing w:line="276" w:lineRule="auto"/>
              <w:rPr>
                <w:bCs/>
                <w:sz w:val="22"/>
                <w:szCs w:val="22"/>
              </w:rPr>
            </w:pPr>
            <w:r w:rsidRPr="00A40778">
              <w:rPr>
                <w:bCs/>
                <w:sz w:val="22"/>
                <w:szCs w:val="22"/>
              </w:rPr>
              <w:t>Pod Borem 18, 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A32E41" w:rsidRPr="00A32E41" w:rsidRDefault="00A32E41" w:rsidP="00A40778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A40778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A40778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A40778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A40778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A40778">
              <w:rPr>
                <w:sz w:val="22"/>
                <w:szCs w:val="22"/>
              </w:rPr>
              <w:t>00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14 - Serwety operacyjne sterylne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0778" w:rsidRPr="002E32DE" w:rsidRDefault="00A40778" w:rsidP="00A40778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  <w:u w:val="single"/>
              </w:rPr>
              <w:t>Konsorcjum Firm</w:t>
            </w:r>
            <w:r w:rsidRPr="002E32DE">
              <w:rPr>
                <w:b/>
                <w:sz w:val="22"/>
                <w:szCs w:val="22"/>
              </w:rPr>
              <w:t>:</w:t>
            </w:r>
          </w:p>
          <w:p w:rsidR="00A40778" w:rsidRPr="002E32DE" w:rsidRDefault="00A40778" w:rsidP="00A40778">
            <w:pPr>
              <w:spacing w:line="276" w:lineRule="auto"/>
              <w:rPr>
                <w:bCs/>
                <w:sz w:val="22"/>
                <w:szCs w:val="22"/>
              </w:rPr>
            </w:pPr>
            <w:r w:rsidRPr="002E32DE">
              <w:rPr>
                <w:b/>
                <w:sz w:val="22"/>
                <w:szCs w:val="22"/>
              </w:rPr>
              <w:t xml:space="preserve">Toruńskie Zakłady Materiałów Opatrunkowych S.A., </w:t>
            </w:r>
            <w:r w:rsidRPr="002E32DE">
              <w:rPr>
                <w:bCs/>
                <w:sz w:val="22"/>
                <w:szCs w:val="22"/>
              </w:rPr>
              <w:t>Żółkiewskiego 20 /26, 87-100 Toruń</w:t>
            </w:r>
          </w:p>
          <w:p w:rsidR="00A32E41" w:rsidRPr="00A32E41" w:rsidRDefault="00A40778" w:rsidP="00A40778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E32DE">
              <w:rPr>
                <w:b/>
                <w:bCs/>
                <w:sz w:val="22"/>
                <w:szCs w:val="22"/>
              </w:rPr>
              <w:t xml:space="preserve">CITONET ŚLĄSKI Sp. z o.o., </w:t>
            </w:r>
            <w:proofErr w:type="spellStart"/>
            <w:r w:rsidRPr="002E32DE">
              <w:rPr>
                <w:bCs/>
                <w:sz w:val="22"/>
                <w:szCs w:val="22"/>
              </w:rPr>
              <w:t>Wojkowicka</w:t>
            </w:r>
            <w:proofErr w:type="spellEnd"/>
            <w:r w:rsidRPr="002E32DE">
              <w:rPr>
                <w:bCs/>
                <w:sz w:val="22"/>
                <w:szCs w:val="22"/>
              </w:rPr>
              <w:t xml:space="preserve"> 35, 41-250 Czeladź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- 49.67</w:t>
            </w:r>
          </w:p>
          <w:p w:rsidR="00A32E41" w:rsidRPr="00A32E41" w:rsidRDefault="00A32E41" w:rsidP="00A40778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A40778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A40778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A40778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A40778">
              <w:rPr>
                <w:sz w:val="22"/>
                <w:szCs w:val="22"/>
              </w:rPr>
              <w:t>89</w:t>
            </w:r>
            <w:r w:rsidRPr="00CB0EAF">
              <w:rPr>
                <w:sz w:val="22"/>
                <w:szCs w:val="22"/>
              </w:rPr>
              <w:t>,</w:t>
            </w:r>
            <w:r w:rsidR="00A40778">
              <w:rPr>
                <w:sz w:val="22"/>
                <w:szCs w:val="22"/>
              </w:rPr>
              <w:t>67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16 - Produkty do Centralnej </w:t>
            </w:r>
            <w:proofErr w:type="spellStart"/>
            <w:r w:rsidRPr="00CB0EAF">
              <w:rPr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>H</w:t>
            </w:r>
            <w:r w:rsidR="00DF07C3">
              <w:rPr>
                <w:b/>
                <w:bCs/>
                <w:sz w:val="22"/>
                <w:szCs w:val="22"/>
              </w:rPr>
              <w:t>urtownia</w:t>
            </w:r>
            <w:r w:rsidRPr="00CB0EAF">
              <w:rPr>
                <w:b/>
                <w:bCs/>
                <w:sz w:val="22"/>
                <w:szCs w:val="22"/>
              </w:rPr>
              <w:t xml:space="preserve"> F</w:t>
            </w:r>
            <w:r w:rsidR="00DF07C3">
              <w:rPr>
                <w:b/>
                <w:bCs/>
                <w:sz w:val="22"/>
                <w:szCs w:val="22"/>
              </w:rPr>
              <w:t xml:space="preserve">armaceutyczna </w:t>
            </w:r>
            <w:r w:rsidRPr="00CB0EAF">
              <w:rPr>
                <w:b/>
                <w:bCs/>
                <w:sz w:val="22"/>
                <w:szCs w:val="22"/>
              </w:rPr>
              <w:t xml:space="preserve"> MEDIFARM S</w:t>
            </w:r>
            <w:r w:rsidR="00DF07C3">
              <w:rPr>
                <w:b/>
                <w:bCs/>
                <w:sz w:val="22"/>
                <w:szCs w:val="22"/>
              </w:rPr>
              <w:t>p. z o.o.</w:t>
            </w:r>
          </w:p>
          <w:p w:rsidR="00A32E41" w:rsidRPr="00DF07C3" w:rsidRDefault="00A32E41" w:rsidP="001C1F81">
            <w:pPr>
              <w:spacing w:line="276" w:lineRule="auto"/>
              <w:rPr>
                <w:bCs/>
                <w:sz w:val="22"/>
                <w:szCs w:val="22"/>
              </w:rPr>
            </w:pPr>
            <w:r w:rsidRPr="00DF07C3">
              <w:rPr>
                <w:bCs/>
                <w:sz w:val="22"/>
                <w:szCs w:val="22"/>
              </w:rPr>
              <w:t>Bławatków 6</w:t>
            </w:r>
          </w:p>
          <w:p w:rsidR="00A32E41" w:rsidRPr="00A32E41" w:rsidRDefault="00A32E41" w:rsidP="00A32E4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F07C3">
              <w:rPr>
                <w:bCs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- 60.00</w:t>
            </w:r>
          </w:p>
          <w:p w:rsidR="00A32E41" w:rsidRPr="00A32E41" w:rsidRDefault="00A32E41" w:rsidP="00DF07C3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DF07C3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DF07C3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DF07C3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DF07C3">
              <w:rPr>
                <w:sz w:val="22"/>
                <w:szCs w:val="22"/>
              </w:rPr>
              <w:t>100</w:t>
            </w:r>
            <w:r w:rsidRPr="00CB0EAF">
              <w:rPr>
                <w:sz w:val="22"/>
                <w:szCs w:val="22"/>
              </w:rPr>
              <w:t>,</w:t>
            </w:r>
            <w:r w:rsidR="00DF07C3">
              <w:rPr>
                <w:sz w:val="22"/>
                <w:szCs w:val="22"/>
              </w:rPr>
              <w:t>00</w:t>
            </w:r>
          </w:p>
        </w:tc>
      </w:tr>
      <w:tr w:rsidR="00A32E41" w:rsidRPr="00CB0EAF" w:rsidTr="00A32E41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16 - Produkty do Centralnej </w:t>
            </w:r>
            <w:proofErr w:type="spellStart"/>
            <w:r w:rsidRPr="00CB0EAF">
              <w:rPr>
                <w:sz w:val="22"/>
                <w:szCs w:val="22"/>
              </w:rPr>
              <w:t>Sterylizatorni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CB0EAF">
              <w:rPr>
                <w:b/>
                <w:bCs/>
                <w:sz w:val="22"/>
                <w:szCs w:val="22"/>
              </w:rPr>
              <w:t>Centrum Zaopatrzenia Medycznego "CEZAL" S</w:t>
            </w:r>
            <w:r w:rsidR="00DF07C3">
              <w:rPr>
                <w:b/>
                <w:bCs/>
                <w:sz w:val="22"/>
                <w:szCs w:val="22"/>
              </w:rPr>
              <w:t>.</w:t>
            </w:r>
            <w:r w:rsidRPr="00CB0EAF">
              <w:rPr>
                <w:b/>
                <w:bCs/>
                <w:sz w:val="22"/>
                <w:szCs w:val="22"/>
              </w:rPr>
              <w:t>A</w:t>
            </w:r>
            <w:r w:rsidR="00DF07C3">
              <w:rPr>
                <w:b/>
                <w:bCs/>
                <w:sz w:val="22"/>
                <w:szCs w:val="22"/>
              </w:rPr>
              <w:t>.</w:t>
            </w:r>
          </w:p>
          <w:p w:rsidR="00A32E41" w:rsidRPr="00DF07C3" w:rsidRDefault="00A32E41" w:rsidP="001C1F81">
            <w:pPr>
              <w:spacing w:line="276" w:lineRule="auto"/>
              <w:rPr>
                <w:bCs/>
                <w:sz w:val="22"/>
                <w:szCs w:val="22"/>
              </w:rPr>
            </w:pPr>
            <w:r w:rsidRPr="00DF07C3">
              <w:rPr>
                <w:bCs/>
                <w:sz w:val="22"/>
                <w:szCs w:val="22"/>
              </w:rPr>
              <w:t>W</w:t>
            </w:r>
            <w:r w:rsidR="00DF07C3">
              <w:rPr>
                <w:bCs/>
                <w:sz w:val="22"/>
                <w:szCs w:val="22"/>
              </w:rPr>
              <w:t>idna</w:t>
            </w:r>
            <w:r w:rsidRPr="00DF07C3">
              <w:rPr>
                <w:bCs/>
                <w:sz w:val="22"/>
                <w:szCs w:val="22"/>
              </w:rPr>
              <w:t xml:space="preserve"> 4</w:t>
            </w:r>
          </w:p>
          <w:p w:rsidR="00A32E41" w:rsidRPr="00A32E41" w:rsidRDefault="00A32E41" w:rsidP="00DF07C3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DF07C3">
              <w:rPr>
                <w:bCs/>
                <w:sz w:val="22"/>
                <w:szCs w:val="22"/>
              </w:rPr>
              <w:t>50-543 W</w:t>
            </w:r>
            <w:r w:rsidR="00DF07C3">
              <w:rPr>
                <w:bCs/>
                <w:sz w:val="22"/>
                <w:szCs w:val="22"/>
              </w:rPr>
              <w:t>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E41" w:rsidRPr="00CB0EAF" w:rsidRDefault="00A32E41" w:rsidP="001C1F81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>1 - Cena - 58.29</w:t>
            </w:r>
          </w:p>
          <w:p w:rsidR="00A32E41" w:rsidRPr="00A32E41" w:rsidRDefault="00A32E41" w:rsidP="00DF07C3">
            <w:pPr>
              <w:spacing w:before="40" w:after="40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2 - Termin realizacji dostaw - </w:t>
            </w:r>
            <w:r w:rsidR="00DF07C3">
              <w:rPr>
                <w:sz w:val="22"/>
                <w:szCs w:val="22"/>
              </w:rPr>
              <w:t>40</w:t>
            </w:r>
            <w:r w:rsidRPr="00CB0EAF">
              <w:rPr>
                <w:sz w:val="22"/>
                <w:szCs w:val="22"/>
              </w:rPr>
              <w:t>.</w:t>
            </w:r>
            <w:r w:rsidR="00DF07C3">
              <w:rPr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E41" w:rsidRPr="00A32E41" w:rsidRDefault="00A32E41" w:rsidP="00433E37">
            <w:pPr>
              <w:jc w:val="center"/>
              <w:rPr>
                <w:sz w:val="22"/>
                <w:szCs w:val="22"/>
              </w:rPr>
            </w:pPr>
            <w:r w:rsidRPr="00CB0EAF">
              <w:rPr>
                <w:sz w:val="22"/>
                <w:szCs w:val="22"/>
              </w:rPr>
              <w:t xml:space="preserve">  </w:t>
            </w:r>
            <w:r w:rsidR="00433E37">
              <w:rPr>
                <w:sz w:val="22"/>
                <w:szCs w:val="22"/>
              </w:rPr>
              <w:t>9</w:t>
            </w:r>
            <w:r w:rsidR="00DF07C3">
              <w:rPr>
                <w:sz w:val="22"/>
                <w:szCs w:val="22"/>
              </w:rPr>
              <w:t>8</w:t>
            </w:r>
            <w:r w:rsidRPr="00CB0EAF">
              <w:rPr>
                <w:sz w:val="22"/>
                <w:szCs w:val="22"/>
              </w:rPr>
              <w:t>,</w:t>
            </w:r>
            <w:r w:rsidR="00DF07C3">
              <w:rPr>
                <w:sz w:val="22"/>
                <w:szCs w:val="22"/>
              </w:rPr>
              <w:t>29</w:t>
            </w:r>
          </w:p>
        </w:tc>
      </w:tr>
    </w:tbl>
    <w:p w:rsidR="001C7780" w:rsidRDefault="001C7780" w:rsidP="00A02E94">
      <w:pPr>
        <w:spacing w:before="120"/>
        <w:jc w:val="both"/>
        <w:rPr>
          <w:color w:val="000000"/>
        </w:rPr>
      </w:pPr>
    </w:p>
    <w:p w:rsidR="007E3B9F" w:rsidRDefault="007E3B9F" w:rsidP="007E3B9F">
      <w:pPr>
        <w:spacing w:line="360" w:lineRule="auto"/>
        <w:rPr>
          <w:b/>
          <w:color w:val="000000"/>
        </w:rPr>
      </w:pPr>
      <w:r w:rsidRPr="00286AB3">
        <w:rPr>
          <w:b/>
          <w:color w:val="000000"/>
        </w:rPr>
        <w:t>Zadania unieważnione: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9709"/>
      </w:tblGrid>
      <w:tr w:rsidR="00AF0A6B" w:rsidTr="00AF0A6B">
        <w:trPr>
          <w:cantSplit/>
        </w:trPr>
        <w:tc>
          <w:tcPr>
            <w:tcW w:w="9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6B" w:rsidRDefault="00AF0A6B">
            <w:pPr>
              <w:rPr>
                <w:b/>
              </w:rPr>
            </w:pPr>
            <w:r>
              <w:rPr>
                <w:b/>
                <w:color w:val="000000"/>
              </w:rPr>
              <w:t xml:space="preserve">Zadanie nr: 9 – </w:t>
            </w:r>
            <w:r>
              <w:rPr>
                <w:b/>
              </w:rPr>
              <w:t xml:space="preserve">Opatrunki kompatybilne z dzierżawionymi urządzeniami do podciśnieniowej </w:t>
            </w:r>
          </w:p>
          <w:p w:rsidR="00AF0A6B" w:rsidRDefault="00AF0A6B">
            <w:pPr>
              <w:rPr>
                <w:b/>
                <w:color w:val="000000"/>
              </w:rPr>
            </w:pPr>
            <w:r>
              <w:rPr>
                <w:b/>
              </w:rPr>
              <w:t xml:space="preserve">                            terapii ran</w:t>
            </w:r>
          </w:p>
          <w:p w:rsidR="00AF0A6B" w:rsidRDefault="00AF0A6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AF0A6B" w:rsidRDefault="00AF0A6B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2 ustawy z dnia 11 września 2019 r.  - Prawo zamówień publicznych        </w:t>
            </w:r>
          </w:p>
          <w:p w:rsidR="00AF0A6B" w:rsidRDefault="00AF0A6B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wszystkie złożone oferty podlegały odrzuceniu.</w:t>
            </w:r>
          </w:p>
        </w:tc>
      </w:tr>
      <w:tr w:rsidR="00AF0A6B" w:rsidTr="00AF0A6B">
        <w:trPr>
          <w:cantSplit/>
        </w:trPr>
        <w:tc>
          <w:tcPr>
            <w:tcW w:w="9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A6B" w:rsidRDefault="00AF0A6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Zadanie nr: 15 – Dekontaminacja pomieszczeń metodą fumigacji</w:t>
            </w:r>
          </w:p>
          <w:p w:rsidR="00AF0A6B" w:rsidRDefault="00AF0A6B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</w:p>
          <w:p w:rsidR="00AF0A6B" w:rsidRDefault="00AF0A6B">
            <w:pPr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</w:t>
            </w:r>
            <w:r>
              <w:rPr>
                <w:color w:val="000000"/>
              </w:rPr>
              <w:t xml:space="preserve">: art. 255 </w:t>
            </w:r>
            <w:proofErr w:type="spellStart"/>
            <w:r>
              <w:rPr>
                <w:color w:val="000000"/>
              </w:rPr>
              <w:t>pkt</w:t>
            </w:r>
            <w:proofErr w:type="spellEnd"/>
            <w:r>
              <w:rPr>
                <w:color w:val="000000"/>
              </w:rPr>
              <w:t xml:space="preserve"> 1 ustawy z dnia 11 września 2019 r. – Prawo zamówień publicznych        </w:t>
            </w:r>
          </w:p>
          <w:p w:rsidR="00AF0A6B" w:rsidRDefault="00AF0A6B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                       (</w:t>
            </w:r>
            <w:proofErr w:type="spellStart"/>
            <w:r>
              <w:rPr>
                <w:color w:val="000000"/>
              </w:rPr>
              <w:t>t.j</w:t>
            </w:r>
            <w:proofErr w:type="spellEnd"/>
            <w:r>
              <w:rPr>
                <w:color w:val="000000"/>
              </w:rPr>
              <w:t>. Dz. U. z 2024 r. poz. 1320) – nie złożono żadnej oferty.</w:t>
            </w:r>
          </w:p>
        </w:tc>
      </w:tr>
    </w:tbl>
    <w:p w:rsidR="00AF0A6B" w:rsidRDefault="00AF0A6B" w:rsidP="007E3B9F">
      <w:pPr>
        <w:spacing w:line="360" w:lineRule="auto"/>
        <w:rPr>
          <w:b/>
          <w:color w:val="000000"/>
        </w:rPr>
      </w:pPr>
    </w:p>
    <w:p w:rsidR="00A02E94" w:rsidRDefault="001C7780" w:rsidP="00A02E94">
      <w:pPr>
        <w:spacing w:before="120"/>
        <w:jc w:val="both"/>
        <w:rPr>
          <w:color w:val="000000"/>
        </w:rPr>
      </w:pPr>
      <w:r>
        <w:rPr>
          <w:color w:val="000000"/>
        </w:rPr>
        <w:t>W toku postępowania Zamawiający nie wykluczył z postępowania żadnego Wykonawcy.</w:t>
      </w:r>
    </w:p>
    <w:p w:rsidR="001C7780" w:rsidRDefault="001C7780" w:rsidP="001C7780">
      <w:pPr>
        <w:spacing w:after="40" w:line="276" w:lineRule="auto"/>
        <w:jc w:val="both"/>
        <w:rPr>
          <w:u w:val="single"/>
        </w:rPr>
      </w:pPr>
    </w:p>
    <w:p w:rsidR="00AF0A6B" w:rsidRDefault="00AF0A6B" w:rsidP="001C7780">
      <w:pPr>
        <w:spacing w:after="40" w:line="276" w:lineRule="auto"/>
        <w:jc w:val="both"/>
        <w:rPr>
          <w:u w:val="single"/>
        </w:rPr>
      </w:pPr>
    </w:p>
    <w:p w:rsidR="001C7780" w:rsidRDefault="001C7780" w:rsidP="001C7780">
      <w:pPr>
        <w:spacing w:after="40" w:line="276" w:lineRule="auto"/>
        <w:jc w:val="both"/>
      </w:pPr>
      <w:r>
        <w:rPr>
          <w:u w:val="single"/>
        </w:rPr>
        <w:lastRenderedPageBreak/>
        <w:t>Informacja o terminie zawarcia Umowy</w:t>
      </w:r>
      <w:r>
        <w:t>:</w:t>
      </w:r>
    </w:p>
    <w:p w:rsidR="001C7780" w:rsidRDefault="001C7780" w:rsidP="001C7780">
      <w:pPr>
        <w:jc w:val="both"/>
      </w:pPr>
      <w:r>
        <w:t xml:space="preserve">Umowa w sprawie zamówienia publicznego, zgodnie z art. 308 ust. 2 ustawy </w:t>
      </w:r>
      <w:proofErr w:type="spellStart"/>
      <w:r>
        <w:t>Pzp</w:t>
      </w:r>
      <w:proofErr w:type="spellEnd"/>
      <w:r>
        <w:t xml:space="preserve">, zostanie zawarta, z uwzględnieniem art. 577 ustawy </w:t>
      </w:r>
      <w:proofErr w:type="spellStart"/>
      <w:r>
        <w:t>Pzp</w:t>
      </w:r>
      <w:proofErr w:type="spellEnd"/>
      <w:r>
        <w:t xml:space="preserve">, w terminie </w:t>
      </w:r>
      <w:r>
        <w:rPr>
          <w:b/>
        </w:rPr>
        <w:t>nie krótszym niż 5 dni</w:t>
      </w:r>
      <w:r>
        <w:t xml:space="preserve"> od dnia przesłania niniejszego zawiadomienia o wyborze najkorzystniejszej oferty.</w:t>
      </w:r>
    </w:p>
    <w:p w:rsidR="001C7780" w:rsidRDefault="001C7780" w:rsidP="001C7780">
      <w:pPr>
        <w:jc w:val="both"/>
      </w:pPr>
    </w:p>
    <w:p w:rsidR="001C7780" w:rsidRDefault="001C7780" w:rsidP="001C7780">
      <w:pPr>
        <w:jc w:val="both"/>
      </w:pPr>
      <w: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t>Pzp</w:t>
      </w:r>
      <w:proofErr w:type="spellEnd"/>
      <w:r>
        <w:t>.</w:t>
      </w:r>
    </w:p>
    <w:tbl>
      <w:tblPr>
        <w:tblW w:w="10915" w:type="dxa"/>
        <w:tblInd w:w="-459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915"/>
      </w:tblGrid>
      <w:tr w:rsidR="001C7780" w:rsidTr="001C7780">
        <w:trPr>
          <w:cantSplit/>
        </w:trPr>
        <w:tc>
          <w:tcPr>
            <w:tcW w:w="10915" w:type="dxa"/>
          </w:tcPr>
          <w:p w:rsidR="001C7780" w:rsidRDefault="001C7780" w:rsidP="001C7780">
            <w:pPr>
              <w:jc w:val="both"/>
              <w:rPr>
                <w:rFonts w:ascii="Arial" w:hAnsi="Arial" w:cs="Arial"/>
              </w:rPr>
            </w:pPr>
          </w:p>
        </w:tc>
      </w:tr>
    </w:tbl>
    <w:p w:rsidR="001C7780" w:rsidRDefault="001C7780" w:rsidP="001C7780">
      <w:pPr>
        <w:jc w:val="both"/>
        <w:rPr>
          <w:bCs/>
        </w:rPr>
      </w:pPr>
      <w:r>
        <w:t xml:space="preserve">Jednocześnie informujemy, </w:t>
      </w:r>
      <w:r>
        <w:rPr>
          <w:bCs/>
        </w:rPr>
        <w:t xml:space="preserve">iż zgodnie z art. 513 Wykonawcom przysługuje odwołanie na niezgodną z przepisami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 xml:space="preserve"> czynność Zamawiającego podjętą w postępowaniu o udzielenie zamówienia lub zaniechanie czynności, do której Zamawiający jest zobowiązany na podstawie ustawy </w:t>
      </w:r>
      <w:proofErr w:type="spellStart"/>
      <w:r>
        <w:rPr>
          <w:bCs/>
        </w:rPr>
        <w:t>Pzp</w:t>
      </w:r>
      <w:proofErr w:type="spellEnd"/>
      <w:r>
        <w:rPr>
          <w:bCs/>
        </w:rPr>
        <w:t>. Odwołanie wnosi się w terminach i formie, określonych w art. 514 oraz art. 515 ustawy Prawo Zamówień Publicznych.</w:t>
      </w:r>
    </w:p>
    <w:p w:rsidR="001C7780" w:rsidRDefault="001C7780" w:rsidP="001C7780">
      <w:pPr>
        <w:jc w:val="right"/>
        <w:rPr>
          <w:i/>
        </w:rPr>
      </w:pPr>
    </w:p>
    <w:p w:rsidR="001C7780" w:rsidRDefault="001C7780" w:rsidP="001C7780">
      <w:pPr>
        <w:ind w:left="3119" w:firstLine="425"/>
        <w:jc w:val="right"/>
        <w:rPr>
          <w:i/>
        </w:rPr>
      </w:pPr>
    </w:p>
    <w:p w:rsidR="001C7780" w:rsidRDefault="001C7780" w:rsidP="001C7780">
      <w:pPr>
        <w:ind w:left="3119" w:firstLine="425"/>
        <w:jc w:val="right"/>
        <w:rPr>
          <w:i/>
        </w:rPr>
      </w:pPr>
    </w:p>
    <w:p w:rsidR="001C7780" w:rsidRDefault="001C7780" w:rsidP="001C7780">
      <w:pPr>
        <w:ind w:left="3119" w:firstLine="425"/>
        <w:jc w:val="right"/>
        <w:rPr>
          <w:i/>
        </w:rPr>
      </w:pPr>
    </w:p>
    <w:p w:rsidR="001C7780" w:rsidRDefault="001C7780" w:rsidP="001C7780">
      <w:pPr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1C7780" w:rsidRDefault="001C7780" w:rsidP="001C7780">
      <w:pPr>
        <w:ind w:left="3119" w:firstLine="425"/>
        <w:jc w:val="right"/>
        <w:rPr>
          <w:i/>
        </w:rPr>
      </w:pPr>
    </w:p>
    <w:p w:rsidR="001C7780" w:rsidRDefault="001C7780" w:rsidP="001C7780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  Dyrektor    </w:t>
      </w:r>
    </w:p>
    <w:p w:rsidR="001C7780" w:rsidRPr="008043C9" w:rsidRDefault="001C7780" w:rsidP="001C7780">
      <w:pPr>
        <w:pStyle w:val="Tekstpodstawowy"/>
        <w:spacing w:line="240" w:lineRule="auto"/>
        <w:ind w:left="3119" w:firstLine="425"/>
        <w:jc w:val="right"/>
        <w:rPr>
          <w:color w:val="000000"/>
          <w:sz w:val="16"/>
          <w:szCs w:val="16"/>
        </w:rPr>
      </w:pPr>
      <w:r>
        <w:rPr>
          <w:i/>
          <w:szCs w:val="24"/>
        </w:rPr>
        <w:t xml:space="preserve">   Adam </w:t>
      </w:r>
      <w:proofErr w:type="spellStart"/>
      <w:r>
        <w:rPr>
          <w:i/>
          <w:szCs w:val="24"/>
        </w:rPr>
        <w:t>Trzebinczyk</w:t>
      </w:r>
      <w:proofErr w:type="spellEnd"/>
    </w:p>
    <w:p w:rsidR="001C7780" w:rsidRDefault="001C7780" w:rsidP="001C7780">
      <w:pPr>
        <w:spacing w:line="360" w:lineRule="auto"/>
        <w:jc w:val="both"/>
        <w:rPr>
          <w:b/>
          <w:bCs/>
        </w:rPr>
      </w:pPr>
    </w:p>
    <w:p w:rsidR="00A02E94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433E37" w:rsidRDefault="00433E37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433E37" w:rsidRDefault="00433E37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433E37" w:rsidRDefault="00433E37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433E37" w:rsidRPr="00CB0EAF" w:rsidRDefault="00433E37" w:rsidP="00A02E94">
      <w:pPr>
        <w:spacing w:before="120" w:after="120"/>
        <w:jc w:val="both"/>
        <w:rPr>
          <w:color w:val="000000"/>
          <w:sz w:val="16"/>
          <w:szCs w:val="16"/>
        </w:rPr>
      </w:pPr>
    </w:p>
    <w:sectPr w:rsidR="00433E37" w:rsidRPr="00CB0EAF" w:rsidSect="007E3B9F">
      <w:headerReference w:type="default" r:id="rId6"/>
      <w:footerReference w:type="default" r:id="rId7"/>
      <w:pgSz w:w="11906" w:h="16838"/>
      <w:pgMar w:top="1079" w:right="849" w:bottom="851" w:left="1134" w:header="142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E47" w:rsidRDefault="00B93E47">
      <w:r>
        <w:separator/>
      </w:r>
    </w:p>
  </w:endnote>
  <w:endnote w:type="continuationSeparator" w:id="0">
    <w:p w:rsidR="00B93E47" w:rsidRDefault="00B93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="00673E5F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673E5F" w:rsidRPr="004B39E0">
      <w:rPr>
        <w:rFonts w:ascii="Arial" w:hAnsi="Arial"/>
        <w:sz w:val="18"/>
      </w:rPr>
      <w:fldChar w:fldCharType="separate"/>
    </w:r>
    <w:r w:rsidR="00AF0A6B">
      <w:rPr>
        <w:rFonts w:ascii="Arial" w:hAnsi="Arial"/>
        <w:noProof/>
        <w:sz w:val="18"/>
      </w:rPr>
      <w:t>6</w:t>
    </w:r>
    <w:r w:rsidR="00673E5F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673E5F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673E5F" w:rsidRPr="004B39E0">
      <w:rPr>
        <w:rFonts w:ascii="Arial" w:hAnsi="Arial"/>
        <w:sz w:val="18"/>
      </w:rPr>
      <w:fldChar w:fldCharType="separate"/>
    </w:r>
    <w:r w:rsidR="00AF0A6B">
      <w:rPr>
        <w:rFonts w:ascii="Arial" w:hAnsi="Arial"/>
        <w:noProof/>
        <w:sz w:val="18"/>
      </w:rPr>
      <w:t>8</w:t>
    </w:r>
    <w:r w:rsidR="00673E5F" w:rsidRPr="004B39E0">
      <w:rPr>
        <w:rFonts w:ascii="Arial" w:hAnsi="Arial"/>
        <w:sz w:val="18"/>
      </w:rPr>
      <w:fldChar w:fldCharType="end"/>
    </w:r>
  </w:p>
  <w:p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E47" w:rsidRDefault="00B93E47">
      <w:r>
        <w:separator/>
      </w:r>
    </w:p>
  </w:footnote>
  <w:footnote w:type="continuationSeparator" w:id="0">
    <w:p w:rsidR="00B93E47" w:rsidRDefault="00B93E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EAF" w:rsidRDefault="00F01BA2" w:rsidP="00CB0EAF">
    <w:pPr>
      <w:pStyle w:val="Nagwek"/>
    </w:pPr>
    <w:r>
      <w:rPr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84806"/>
    <w:rsid w:val="00000CE2"/>
    <w:rsid w:val="00004C48"/>
    <w:rsid w:val="00022322"/>
    <w:rsid w:val="00025A2C"/>
    <w:rsid w:val="00042497"/>
    <w:rsid w:val="0004553C"/>
    <w:rsid w:val="00046C2E"/>
    <w:rsid w:val="000C1E6F"/>
    <w:rsid w:val="000C50EA"/>
    <w:rsid w:val="000E4E56"/>
    <w:rsid w:val="00126E1E"/>
    <w:rsid w:val="0013621B"/>
    <w:rsid w:val="001976D2"/>
    <w:rsid w:val="001A1468"/>
    <w:rsid w:val="001A204C"/>
    <w:rsid w:val="001B7815"/>
    <w:rsid w:val="001C3F13"/>
    <w:rsid w:val="001C7780"/>
    <w:rsid w:val="00211A34"/>
    <w:rsid w:val="00236ECA"/>
    <w:rsid w:val="002716A3"/>
    <w:rsid w:val="002B1E4F"/>
    <w:rsid w:val="002B64E2"/>
    <w:rsid w:val="002B6761"/>
    <w:rsid w:val="002D799A"/>
    <w:rsid w:val="002E32DE"/>
    <w:rsid w:val="003445A0"/>
    <w:rsid w:val="003A0AFC"/>
    <w:rsid w:val="003C0B9C"/>
    <w:rsid w:val="003D611C"/>
    <w:rsid w:val="003E4232"/>
    <w:rsid w:val="00431C0B"/>
    <w:rsid w:val="00433E37"/>
    <w:rsid w:val="00437CAD"/>
    <w:rsid w:val="004561CC"/>
    <w:rsid w:val="00462A28"/>
    <w:rsid w:val="004657DA"/>
    <w:rsid w:val="0049530A"/>
    <w:rsid w:val="004B2665"/>
    <w:rsid w:val="004C3459"/>
    <w:rsid w:val="004D3D4D"/>
    <w:rsid w:val="004D632C"/>
    <w:rsid w:val="004E324A"/>
    <w:rsid w:val="004E7234"/>
    <w:rsid w:val="005417DE"/>
    <w:rsid w:val="0054734E"/>
    <w:rsid w:val="00584806"/>
    <w:rsid w:val="00596EA3"/>
    <w:rsid w:val="00596FD7"/>
    <w:rsid w:val="005A3193"/>
    <w:rsid w:val="005C35EA"/>
    <w:rsid w:val="005E5BFF"/>
    <w:rsid w:val="005F2CB0"/>
    <w:rsid w:val="00603744"/>
    <w:rsid w:val="00607F9B"/>
    <w:rsid w:val="0061193F"/>
    <w:rsid w:val="006219E6"/>
    <w:rsid w:val="00644DCB"/>
    <w:rsid w:val="00657C1E"/>
    <w:rsid w:val="00673E5F"/>
    <w:rsid w:val="006B7C05"/>
    <w:rsid w:val="006C0F4A"/>
    <w:rsid w:val="006E3089"/>
    <w:rsid w:val="007116CA"/>
    <w:rsid w:val="00712C39"/>
    <w:rsid w:val="007327FA"/>
    <w:rsid w:val="00741C61"/>
    <w:rsid w:val="00756CDA"/>
    <w:rsid w:val="007B2024"/>
    <w:rsid w:val="007C42E5"/>
    <w:rsid w:val="007C6731"/>
    <w:rsid w:val="007D7932"/>
    <w:rsid w:val="007E2ACC"/>
    <w:rsid w:val="007E3B9F"/>
    <w:rsid w:val="007E68C5"/>
    <w:rsid w:val="007F0795"/>
    <w:rsid w:val="00822FE0"/>
    <w:rsid w:val="00825686"/>
    <w:rsid w:val="00832144"/>
    <w:rsid w:val="008567C7"/>
    <w:rsid w:val="008642B3"/>
    <w:rsid w:val="00880493"/>
    <w:rsid w:val="008A6C10"/>
    <w:rsid w:val="008E5102"/>
    <w:rsid w:val="008E6710"/>
    <w:rsid w:val="008F65B4"/>
    <w:rsid w:val="00915B9E"/>
    <w:rsid w:val="00952256"/>
    <w:rsid w:val="009660F9"/>
    <w:rsid w:val="0097748A"/>
    <w:rsid w:val="009B1119"/>
    <w:rsid w:val="009E1A25"/>
    <w:rsid w:val="009F0E5C"/>
    <w:rsid w:val="00A029B8"/>
    <w:rsid w:val="00A02E94"/>
    <w:rsid w:val="00A32E41"/>
    <w:rsid w:val="00A40778"/>
    <w:rsid w:val="00A91321"/>
    <w:rsid w:val="00AA02AC"/>
    <w:rsid w:val="00AB6D49"/>
    <w:rsid w:val="00AE3E40"/>
    <w:rsid w:val="00AF0A6B"/>
    <w:rsid w:val="00AF200F"/>
    <w:rsid w:val="00B21F1C"/>
    <w:rsid w:val="00B32D12"/>
    <w:rsid w:val="00B464D3"/>
    <w:rsid w:val="00B76665"/>
    <w:rsid w:val="00B8185B"/>
    <w:rsid w:val="00B873D5"/>
    <w:rsid w:val="00B93E47"/>
    <w:rsid w:val="00BC6F7F"/>
    <w:rsid w:val="00BD2174"/>
    <w:rsid w:val="00BF56AB"/>
    <w:rsid w:val="00C4083D"/>
    <w:rsid w:val="00C423DD"/>
    <w:rsid w:val="00C60D7B"/>
    <w:rsid w:val="00C65E53"/>
    <w:rsid w:val="00CA0B33"/>
    <w:rsid w:val="00CA3511"/>
    <w:rsid w:val="00CB0EAF"/>
    <w:rsid w:val="00CD0950"/>
    <w:rsid w:val="00D01E5B"/>
    <w:rsid w:val="00D04203"/>
    <w:rsid w:val="00D26ED6"/>
    <w:rsid w:val="00D30F1F"/>
    <w:rsid w:val="00D42C90"/>
    <w:rsid w:val="00D50192"/>
    <w:rsid w:val="00D75373"/>
    <w:rsid w:val="00D8427E"/>
    <w:rsid w:val="00D94F39"/>
    <w:rsid w:val="00DC6607"/>
    <w:rsid w:val="00DF07C3"/>
    <w:rsid w:val="00E23743"/>
    <w:rsid w:val="00E23E74"/>
    <w:rsid w:val="00E30B2D"/>
    <w:rsid w:val="00E50508"/>
    <w:rsid w:val="00E62859"/>
    <w:rsid w:val="00E85D70"/>
    <w:rsid w:val="00EA384E"/>
    <w:rsid w:val="00F01BA2"/>
    <w:rsid w:val="00F245C5"/>
    <w:rsid w:val="00F31105"/>
    <w:rsid w:val="00F33C66"/>
    <w:rsid w:val="00F63C3E"/>
    <w:rsid w:val="00F83783"/>
    <w:rsid w:val="00F9137D"/>
    <w:rsid w:val="00F960D7"/>
    <w:rsid w:val="00FB7F50"/>
    <w:rsid w:val="00FC6EAC"/>
    <w:rsid w:val="00FE0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A3193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A31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A31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A3193"/>
  </w:style>
  <w:style w:type="paragraph" w:styleId="Tekstpodstawowy">
    <w:name w:val="Body Text"/>
    <w:basedOn w:val="Normalny"/>
    <w:link w:val="TekstpodstawowyZnak"/>
    <w:rsid w:val="005A3193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D50192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019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C7780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1909</Words>
  <Characters>10712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2025-04-14T08:13:00Z</cp:lastPrinted>
  <dcterms:created xsi:type="dcterms:W3CDTF">2025-04-14T08:14:00Z</dcterms:created>
  <dcterms:modified xsi:type="dcterms:W3CDTF">2025-04-14T08:14:00Z</dcterms:modified>
</cp:coreProperties>
</file>