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D6800" w14:textId="77777777" w:rsidR="00B36EDA" w:rsidRPr="00353FDC" w:rsidRDefault="00CC28D6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96811469"/>
      <w:r w:rsidRPr="00CC28D6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CC28D6">
        <w:rPr>
          <w:rFonts w:ascii="Arial" w:hAnsi="Arial" w:cs="Arial"/>
        </w:rPr>
        <w:t>2025-04-29</w:t>
      </w:r>
    </w:p>
    <w:p w14:paraId="003B6D05" w14:textId="77777777" w:rsidR="00B36EDA" w:rsidRPr="00353FDC" w:rsidRDefault="00CC28D6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CC28D6">
        <w:rPr>
          <w:rFonts w:ascii="Arial" w:hAnsi="Arial" w:cs="Arial"/>
          <w:b/>
          <w:bCs/>
        </w:rPr>
        <w:t>Samodzielny Publiczny Zespół Opieki Zdrowotnej w Kolbuszowej</w:t>
      </w:r>
    </w:p>
    <w:p w14:paraId="02D201F5" w14:textId="77777777" w:rsidR="00B36EDA" w:rsidRPr="00353FDC" w:rsidRDefault="00CC28D6" w:rsidP="00B36EDA">
      <w:pPr>
        <w:spacing w:line="360" w:lineRule="auto"/>
        <w:ind w:right="3969"/>
        <w:rPr>
          <w:rFonts w:ascii="Arial" w:hAnsi="Arial" w:cs="Arial"/>
        </w:rPr>
      </w:pPr>
      <w:r w:rsidRPr="00CC28D6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CC28D6">
        <w:rPr>
          <w:rFonts w:ascii="Arial" w:hAnsi="Arial" w:cs="Arial"/>
        </w:rPr>
        <w:t>4</w:t>
      </w:r>
    </w:p>
    <w:p w14:paraId="4DA1C844" w14:textId="77777777" w:rsidR="00B36EDA" w:rsidRPr="00353FDC" w:rsidRDefault="00CC28D6" w:rsidP="00B36EDA">
      <w:pPr>
        <w:ind w:right="3969"/>
        <w:rPr>
          <w:rFonts w:ascii="Arial" w:hAnsi="Arial" w:cs="Arial"/>
        </w:rPr>
      </w:pPr>
      <w:r w:rsidRPr="00CC28D6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CC28D6">
        <w:rPr>
          <w:rFonts w:ascii="Arial" w:hAnsi="Arial" w:cs="Arial"/>
        </w:rPr>
        <w:t>Kolbuszowa</w:t>
      </w:r>
    </w:p>
    <w:p w14:paraId="528CA5E1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C48605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656737E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6B3287F" w14:textId="77777777" w:rsidTr="00B36EDA">
        <w:tc>
          <w:tcPr>
            <w:tcW w:w="9923" w:type="dxa"/>
            <w:shd w:val="clear" w:color="auto" w:fill="F2F2F2"/>
            <w:hideMark/>
          </w:tcPr>
          <w:p w14:paraId="5D995E0C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FB9D1D1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2258DB7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5BA8FCF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474B4CF" w14:textId="77777777" w:rsidTr="00B36EDA">
        <w:tc>
          <w:tcPr>
            <w:tcW w:w="2269" w:type="dxa"/>
            <w:shd w:val="clear" w:color="auto" w:fill="auto"/>
          </w:tcPr>
          <w:p w14:paraId="612BA20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1F30E33" w14:textId="77777777" w:rsidR="00B36EDA" w:rsidRPr="006A36D9" w:rsidRDefault="00CC28D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A36D9">
              <w:rPr>
                <w:rFonts w:ascii="Arial" w:hAnsi="Arial" w:cs="Arial"/>
                <w:b/>
              </w:rPr>
              <w:t xml:space="preserve">Dostawa materiałów </w:t>
            </w:r>
            <w:proofErr w:type="spellStart"/>
            <w:r w:rsidRPr="006A36D9">
              <w:rPr>
                <w:rFonts w:ascii="Arial" w:hAnsi="Arial" w:cs="Arial"/>
                <w:b/>
              </w:rPr>
              <w:t>szewnych</w:t>
            </w:r>
            <w:proofErr w:type="spellEnd"/>
            <w:r w:rsidRPr="006A36D9">
              <w:rPr>
                <w:rFonts w:ascii="Arial" w:hAnsi="Arial" w:cs="Arial"/>
                <w:b/>
              </w:rPr>
              <w:t xml:space="preserve"> do zabiegów operacyjnych w 2 pakietach - powtórzenie.</w:t>
            </w:r>
          </w:p>
        </w:tc>
      </w:tr>
      <w:tr w:rsidR="00CC28D6" w:rsidRPr="00353FDC" w14:paraId="05EB393D" w14:textId="77777777" w:rsidTr="005A1600">
        <w:tc>
          <w:tcPr>
            <w:tcW w:w="2269" w:type="dxa"/>
            <w:shd w:val="clear" w:color="auto" w:fill="auto"/>
          </w:tcPr>
          <w:p w14:paraId="4C4953D2" w14:textId="77777777" w:rsidR="00CC28D6" w:rsidRPr="00353FDC" w:rsidRDefault="00CC28D6" w:rsidP="005A16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4218B56" w14:textId="77777777" w:rsidR="00CC28D6" w:rsidRPr="006A36D9" w:rsidRDefault="00CC28D6" w:rsidP="005A16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A36D9">
              <w:rPr>
                <w:rFonts w:ascii="Arial" w:hAnsi="Arial" w:cs="Arial"/>
                <w:b/>
              </w:rPr>
              <w:t>Eap-2412/9/25/M</w:t>
            </w:r>
          </w:p>
        </w:tc>
      </w:tr>
    </w:tbl>
    <w:p w14:paraId="2BFF8837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5198285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C28D6" w:rsidRPr="00CC28D6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CC28D6" w:rsidRPr="00CC28D6">
        <w:rPr>
          <w:rFonts w:ascii="Arial" w:hAnsi="Arial" w:cs="Arial"/>
        </w:rPr>
        <w:t>(</w:t>
      </w:r>
      <w:proofErr w:type="spellStart"/>
      <w:r w:rsidR="00CC28D6" w:rsidRPr="00CC28D6">
        <w:rPr>
          <w:rFonts w:ascii="Arial" w:hAnsi="Arial" w:cs="Arial"/>
        </w:rPr>
        <w:t>t.j</w:t>
      </w:r>
      <w:proofErr w:type="spellEnd"/>
      <w:r w:rsidR="00CC28D6" w:rsidRPr="00CC28D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C28D6" w14:paraId="47DD7854" w14:textId="77777777" w:rsidTr="00CC28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E84E" w14:textId="77777777" w:rsidR="00CC28D6" w:rsidRPr="00F245C5" w:rsidRDefault="00CC28D6" w:rsidP="005A16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C28D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C28D6">
              <w:rPr>
                <w:rFonts w:ascii="Arial" w:hAnsi="Arial" w:cs="Arial"/>
              </w:rPr>
              <w:t>Pakiet 1 - Materiały operacyjne I</w:t>
            </w:r>
          </w:p>
          <w:p w14:paraId="23CCD6D3" w14:textId="77777777" w:rsidR="00CC28D6" w:rsidRPr="00F245C5" w:rsidRDefault="00CC28D6" w:rsidP="005A16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C28D6">
              <w:rPr>
                <w:rFonts w:ascii="Arial" w:hAnsi="Arial" w:cs="Arial"/>
                <w:b/>
              </w:rPr>
              <w:t>Medtronic</w:t>
            </w:r>
            <w:proofErr w:type="spellEnd"/>
            <w:r w:rsidRPr="00CC28D6">
              <w:rPr>
                <w:rFonts w:ascii="Arial" w:hAnsi="Arial" w:cs="Arial"/>
                <w:b/>
              </w:rPr>
              <w:t xml:space="preserve"> Poland sp. z o.o.</w:t>
            </w:r>
          </w:p>
          <w:p w14:paraId="045A1201" w14:textId="77777777" w:rsidR="00CC28D6" w:rsidRPr="00F245C5" w:rsidRDefault="00CC28D6" w:rsidP="005A16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C28D6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C28D6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71706E" w14:textId="77777777" w:rsidR="00CC28D6" w:rsidRPr="00F245C5" w:rsidRDefault="00CC28D6" w:rsidP="005A16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C28D6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C28D6">
              <w:rPr>
                <w:rFonts w:ascii="Arial" w:hAnsi="Arial" w:cs="Arial"/>
                <w:bCs/>
              </w:rPr>
              <w:t>Warszawa</w:t>
            </w:r>
          </w:p>
          <w:p w14:paraId="30F2EB0D" w14:textId="77777777" w:rsidR="00CC28D6" w:rsidRPr="00F245C5" w:rsidRDefault="00CC28D6" w:rsidP="005A16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C28D6">
              <w:rPr>
                <w:rFonts w:ascii="Arial" w:hAnsi="Arial" w:cs="Arial"/>
                <w:b/>
              </w:rPr>
              <w:t>307 016.18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2302950" w14:textId="77777777" w:rsidR="00CC28D6" w:rsidRPr="00F245C5" w:rsidRDefault="00CC28D6" w:rsidP="005A16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ADC8DD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</w:t>
            </w:r>
            <w:r w:rsidRPr="00CC28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1FFA837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</w:t>
            </w:r>
            <w:r w:rsidRPr="00CC28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E52F54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Kryterium: Cena oferty - 100 punktów</w:t>
            </w:r>
          </w:p>
          <w:p w14:paraId="2E559257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3DBF1F1" w14:textId="77777777" w:rsidR="00CC28D6" w:rsidRPr="00F245C5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CC28D6" w14:paraId="03EA4544" w14:textId="77777777" w:rsidTr="00CC28D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F6D3" w14:textId="77777777" w:rsidR="00CC28D6" w:rsidRPr="00F245C5" w:rsidRDefault="00CC28D6" w:rsidP="005A160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C28D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C28D6">
              <w:rPr>
                <w:rFonts w:ascii="Arial" w:hAnsi="Arial" w:cs="Arial"/>
              </w:rPr>
              <w:t>Pakiet 2 - Materiały operacyjne II</w:t>
            </w:r>
          </w:p>
          <w:p w14:paraId="2DD2BAFE" w14:textId="77777777" w:rsidR="00CC28D6" w:rsidRPr="00F245C5" w:rsidRDefault="00CC28D6" w:rsidP="005A160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C28D6">
              <w:rPr>
                <w:rFonts w:ascii="Arial" w:hAnsi="Arial" w:cs="Arial"/>
                <w:b/>
              </w:rPr>
              <w:t>Medtronic</w:t>
            </w:r>
            <w:proofErr w:type="spellEnd"/>
            <w:r w:rsidRPr="00CC28D6">
              <w:rPr>
                <w:rFonts w:ascii="Arial" w:hAnsi="Arial" w:cs="Arial"/>
                <w:b/>
              </w:rPr>
              <w:t xml:space="preserve"> Poland sp. z o.o.</w:t>
            </w:r>
          </w:p>
          <w:p w14:paraId="085C80E9" w14:textId="77777777" w:rsidR="00CC28D6" w:rsidRPr="00F245C5" w:rsidRDefault="00CC28D6" w:rsidP="005A16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C28D6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C28D6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FCA2DEE" w14:textId="77777777" w:rsidR="00CC28D6" w:rsidRPr="00F245C5" w:rsidRDefault="00CC28D6" w:rsidP="005A160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C28D6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C28D6">
              <w:rPr>
                <w:rFonts w:ascii="Arial" w:hAnsi="Arial" w:cs="Arial"/>
                <w:bCs/>
              </w:rPr>
              <w:t>Warszawa</w:t>
            </w:r>
          </w:p>
          <w:p w14:paraId="6A50E1A5" w14:textId="77777777" w:rsidR="00CC28D6" w:rsidRPr="00F245C5" w:rsidRDefault="00CC28D6" w:rsidP="005A160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C28D6">
              <w:rPr>
                <w:rFonts w:ascii="Arial" w:hAnsi="Arial" w:cs="Arial"/>
                <w:b/>
              </w:rPr>
              <w:t>132 433.06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ED5D25" w14:textId="77777777" w:rsidR="00CC28D6" w:rsidRPr="00F245C5" w:rsidRDefault="00CC28D6" w:rsidP="005A160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1B24FE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</w:t>
            </w:r>
            <w:r w:rsidRPr="00CC28D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866E1DD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</w:t>
            </w:r>
            <w:r w:rsidRPr="00CC28D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F3C0F6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Kryterium: Cena oferty - 100 punktów</w:t>
            </w:r>
          </w:p>
          <w:p w14:paraId="0B3E89DE" w14:textId="77777777" w:rsidR="00CC28D6" w:rsidRPr="00CC28D6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93BBDB8" w14:textId="77777777" w:rsidR="00CC28D6" w:rsidRPr="00F245C5" w:rsidRDefault="00CC28D6" w:rsidP="005A160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C28D6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</w:tbl>
    <w:p w14:paraId="240939A0" w14:textId="77777777" w:rsidR="006A36D9" w:rsidRDefault="006A36D9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14:paraId="4D6FFA46" w14:textId="20883295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47D7E4D" w14:textId="77777777" w:rsidTr="00CC28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E12E9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C5248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18434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DA305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C28D6" w14:paraId="2D9F6B4B" w14:textId="77777777" w:rsidTr="00CC28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441C" w14:textId="77777777" w:rsidR="00CC28D6" w:rsidRPr="007D7932" w:rsidRDefault="00CC28D6" w:rsidP="005A16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C28D6">
              <w:rPr>
                <w:rFonts w:ascii="Arial" w:hAnsi="Arial" w:cs="Arial"/>
                <w:sz w:val="22"/>
                <w:szCs w:val="22"/>
              </w:rPr>
              <w:t>Pakiet 1 - Materiały operacyjne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8D4D8" w14:textId="77777777" w:rsidR="00CC28D6" w:rsidRPr="007D7932" w:rsidRDefault="00CC28D6" w:rsidP="005A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C28D6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CC28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34A20E2" w14:textId="77777777" w:rsidR="00CC28D6" w:rsidRPr="007D7932" w:rsidRDefault="00CC28D6" w:rsidP="005A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28D6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2DDC63B5" w14:textId="77777777" w:rsidR="00CC28D6" w:rsidRPr="007D7932" w:rsidRDefault="00CC28D6" w:rsidP="005A16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28D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D5EA" w14:textId="77777777" w:rsidR="00CC28D6" w:rsidRPr="007D7932" w:rsidRDefault="00CC28D6" w:rsidP="005A16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76ED" w14:textId="77777777" w:rsidR="00CC28D6" w:rsidRPr="007D7932" w:rsidRDefault="00CC28D6" w:rsidP="005A16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C28D6" w14:paraId="6D46CFCC" w14:textId="77777777" w:rsidTr="00CC28D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E633" w14:textId="77777777" w:rsidR="00CC28D6" w:rsidRPr="007D7932" w:rsidRDefault="00CC28D6" w:rsidP="005A16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C28D6">
              <w:rPr>
                <w:rFonts w:ascii="Arial" w:hAnsi="Arial" w:cs="Arial"/>
                <w:sz w:val="22"/>
                <w:szCs w:val="22"/>
              </w:rPr>
              <w:t>Pakiet 2 - Materiały operacyjne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1714" w14:textId="77777777" w:rsidR="00CC28D6" w:rsidRPr="007D7932" w:rsidRDefault="00CC28D6" w:rsidP="005A160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C28D6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CC28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A995153" w14:textId="77777777" w:rsidR="00CC28D6" w:rsidRPr="007D7932" w:rsidRDefault="00CC28D6" w:rsidP="005A160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28D6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46D1CF0B" w14:textId="77777777" w:rsidR="00CC28D6" w:rsidRPr="007D7932" w:rsidRDefault="00CC28D6" w:rsidP="005A160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C28D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B66E" w14:textId="77777777" w:rsidR="00CC28D6" w:rsidRPr="007D7932" w:rsidRDefault="00CC28D6" w:rsidP="005A160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8736" w14:textId="77777777" w:rsidR="00CC28D6" w:rsidRPr="007D7932" w:rsidRDefault="00CC28D6" w:rsidP="005A16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C28D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09EB341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34F9F0D" w14:textId="32D94991" w:rsidR="008642B3" w:rsidRDefault="00CC28D6" w:rsidP="00B36EDA">
      <w:pPr>
        <w:ind w:right="-425"/>
        <w:jc w:val="right"/>
        <w:rPr>
          <w:rFonts w:ascii="Arial" w:hAnsi="Arial" w:cs="Arial"/>
        </w:rPr>
      </w:pPr>
      <w:r w:rsidRPr="00CC28D6">
        <w:rPr>
          <w:rFonts w:ascii="Arial" w:hAnsi="Arial" w:cs="Arial"/>
        </w:rPr>
        <w:t xml:space="preserve">  </w:t>
      </w:r>
      <w:bookmarkEnd w:id="0"/>
      <w:r w:rsidR="009F20D3">
        <w:rPr>
          <w:rFonts w:ascii="Arial" w:hAnsi="Arial" w:cs="Arial"/>
        </w:rPr>
        <w:t>Dyrektor SP ZOZ Kolbuszowa</w:t>
      </w:r>
    </w:p>
    <w:p w14:paraId="6516C66B" w14:textId="0260E0EC" w:rsidR="009F20D3" w:rsidRPr="00B36EDA" w:rsidRDefault="009F20D3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  <w:bookmarkEnd w:id="1"/>
    </w:p>
    <w:sectPr w:rsidR="009F20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F1527" w14:textId="77777777" w:rsidR="004D669D" w:rsidRDefault="004D669D">
      <w:r>
        <w:separator/>
      </w:r>
    </w:p>
  </w:endnote>
  <w:endnote w:type="continuationSeparator" w:id="0">
    <w:p w14:paraId="7AC02AA0" w14:textId="77777777" w:rsidR="004D669D" w:rsidRDefault="004D6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34B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65C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B73A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3C617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52B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CAC99" w14:textId="77777777" w:rsidR="004D669D" w:rsidRDefault="004D669D">
      <w:r>
        <w:separator/>
      </w:r>
    </w:p>
  </w:footnote>
  <w:footnote w:type="continuationSeparator" w:id="0">
    <w:p w14:paraId="2A61BB58" w14:textId="77777777" w:rsidR="004D669D" w:rsidRDefault="004D6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BFC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67F9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D9F7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69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69D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36D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9F20D3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8D6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2BE32"/>
  <w15:chartTrackingRefBased/>
  <w15:docId w15:val="{DB0F3456-4945-450E-885D-B9F90B3B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381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2025-04-29T07:07:00Z</cp:lastPrinted>
  <dcterms:created xsi:type="dcterms:W3CDTF">2025-04-29T07:32:00Z</dcterms:created>
  <dcterms:modified xsi:type="dcterms:W3CDTF">2025-04-29T07:32:00Z</dcterms:modified>
</cp:coreProperties>
</file>