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8C699E">
        <w:rPr>
          <w:sz w:val="24"/>
          <w:szCs w:val="24"/>
        </w:rPr>
        <w:t>30</w:t>
      </w:r>
      <w:r w:rsidRPr="00435CEF">
        <w:rPr>
          <w:sz w:val="24"/>
          <w:szCs w:val="24"/>
        </w:rPr>
        <w:t>.</w:t>
      </w:r>
      <w:r w:rsidR="006C7571">
        <w:rPr>
          <w:sz w:val="24"/>
          <w:szCs w:val="24"/>
        </w:rPr>
        <w:t>0</w:t>
      </w:r>
      <w:r w:rsidR="008C699E">
        <w:rPr>
          <w:sz w:val="24"/>
          <w:szCs w:val="24"/>
        </w:rPr>
        <w:t>4</w:t>
      </w:r>
      <w:r w:rsidRPr="00435CEF">
        <w:rPr>
          <w:sz w:val="24"/>
          <w:szCs w:val="24"/>
        </w:rPr>
        <w:t>.202</w:t>
      </w:r>
      <w:r w:rsidR="006C7571">
        <w:rPr>
          <w:sz w:val="24"/>
          <w:szCs w:val="24"/>
        </w:rPr>
        <w:t>5</w:t>
      </w:r>
      <w:r w:rsidRPr="00435CEF">
        <w:rPr>
          <w:sz w:val="24"/>
          <w:szCs w:val="24"/>
        </w:rPr>
        <w:t xml:space="preserve">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8C699E">
        <w:rPr>
          <w:b/>
          <w:bCs/>
          <w:sz w:val="24"/>
          <w:szCs w:val="24"/>
        </w:rPr>
        <w:t>11</w:t>
      </w:r>
      <w:r w:rsidR="006C7571">
        <w:rPr>
          <w:b/>
          <w:bCs/>
          <w:sz w:val="24"/>
          <w:szCs w:val="24"/>
        </w:rPr>
        <w:t>/P/2025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36CA1" w:rsidRDefault="00D36CA1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p w:rsidR="00D36CA1" w:rsidRDefault="00D36CA1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310D78" w:rsidRPr="00435CEF" w:rsidRDefault="00310D78" w:rsidP="00FC2614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FC2614" w:rsidRPr="00FC2614">
              <w:rPr>
                <w:b/>
                <w:bCs/>
                <w:sz w:val="24"/>
                <w:szCs w:val="24"/>
              </w:rPr>
              <w:t>Dostawa wyrobów medycznych jednorazowego oraz wielorazowego użytku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FC2614">
              <w:rPr>
                <w:b/>
                <w:sz w:val="24"/>
                <w:szCs w:val="24"/>
              </w:rPr>
              <w:t>11</w:t>
            </w:r>
            <w:r w:rsidRPr="00435CEF">
              <w:rPr>
                <w:b/>
                <w:sz w:val="24"/>
                <w:szCs w:val="24"/>
              </w:rPr>
              <w:t>/P/202</w:t>
            </w:r>
            <w:r w:rsidR="00A63CB4">
              <w:rPr>
                <w:b/>
                <w:sz w:val="24"/>
                <w:szCs w:val="24"/>
              </w:rPr>
              <w:t>5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 w:rsidR="00AA0D34"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 w:rsidR="00AA0D34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</w:t>
      </w:r>
      <w:r w:rsidR="00AA0D34">
        <w:rPr>
          <w:sz w:val="24"/>
          <w:szCs w:val="24"/>
        </w:rPr>
        <w:t xml:space="preserve">ówień publicznych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F445CE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F445CE"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 w:rsidR="00F445CE"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BE5138">
        <w:rPr>
          <w:rFonts w:ascii="Times New Roman" w:hAnsi="Times New Roman"/>
          <w:b/>
          <w:i w:val="0"/>
          <w:sz w:val="24"/>
          <w:szCs w:val="24"/>
        </w:rPr>
        <w:t>14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</w:t>
      </w:r>
      <w:r w:rsidR="00844B6F">
        <w:rPr>
          <w:rFonts w:ascii="Times New Roman" w:hAnsi="Times New Roman"/>
          <w:b/>
          <w:i w:val="0"/>
          <w:sz w:val="24"/>
          <w:szCs w:val="24"/>
        </w:rPr>
        <w:t>5</w:t>
      </w:r>
      <w:r w:rsidR="00A63CB4">
        <w:rPr>
          <w:rFonts w:ascii="Times New Roman" w:hAnsi="Times New Roman"/>
          <w:b/>
          <w:i w:val="0"/>
          <w:sz w:val="24"/>
          <w:szCs w:val="24"/>
        </w:rPr>
        <w:t>.2025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BE5138">
        <w:rPr>
          <w:rFonts w:ascii="Times New Roman" w:hAnsi="Times New Roman"/>
          <w:b/>
          <w:i w:val="0"/>
          <w:sz w:val="24"/>
          <w:szCs w:val="24"/>
        </w:rPr>
        <w:t>14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</w:t>
      </w:r>
      <w:r w:rsidR="00844B6F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</w:t>
      </w:r>
      <w:r w:rsidR="00A63CB4">
        <w:rPr>
          <w:rFonts w:ascii="Times New Roman" w:hAnsi="Times New Roman"/>
          <w:b/>
          <w:i w:val="0"/>
          <w:sz w:val="24"/>
          <w:szCs w:val="24"/>
        </w:rPr>
        <w:t>30</w:t>
      </w:r>
      <w:r w:rsidRPr="0059371A">
        <w:rPr>
          <w:rFonts w:ascii="Times New Roman" w:hAnsi="Times New Roman"/>
          <w:b/>
          <w:i w:val="0"/>
          <w:sz w:val="24"/>
          <w:szCs w:val="24"/>
        </w:rPr>
        <w:t>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A63CB4">
        <w:rPr>
          <w:rFonts w:ascii="Times New Roman" w:hAnsi="Times New Roman"/>
          <w:b/>
          <w:i w:val="0"/>
          <w:sz w:val="24"/>
          <w:szCs w:val="24"/>
        </w:rPr>
        <w:t>1</w:t>
      </w:r>
      <w:r w:rsidR="00844B6F">
        <w:rPr>
          <w:rFonts w:ascii="Times New Roman" w:hAnsi="Times New Roman"/>
          <w:b/>
          <w:i w:val="0"/>
          <w:sz w:val="24"/>
          <w:szCs w:val="24"/>
        </w:rPr>
        <w:t>2</w:t>
      </w:r>
      <w:r w:rsidRPr="00B614B3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</w:t>
      </w:r>
      <w:r w:rsidR="00844B6F">
        <w:rPr>
          <w:rFonts w:ascii="Times New Roman" w:hAnsi="Times New Roman"/>
          <w:b/>
          <w:i w:val="0"/>
          <w:sz w:val="24"/>
          <w:szCs w:val="24"/>
        </w:rPr>
        <w:t>6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 r.</w:t>
      </w:r>
    </w:p>
    <w:p w:rsidR="003E13C3" w:rsidRPr="003E13C3" w:rsidRDefault="003E13C3" w:rsidP="003E13C3"/>
    <w:p w:rsidR="00E636EF" w:rsidRDefault="00E636EF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4C02BD" w:rsidRDefault="00310D78" w:rsidP="003341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93A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93A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93A3D" w:rsidRPr="00B862CC">
      <w:rPr>
        <w:rFonts w:ascii="Arial" w:hAnsi="Arial"/>
        <w:sz w:val="18"/>
        <w:szCs w:val="24"/>
      </w:rPr>
      <w:fldChar w:fldCharType="separate"/>
    </w:r>
    <w:r w:rsidR="00BE5138">
      <w:rPr>
        <w:rFonts w:ascii="Arial" w:hAnsi="Arial"/>
        <w:noProof/>
        <w:sz w:val="18"/>
        <w:szCs w:val="24"/>
      </w:rPr>
      <w:t>1</w:t>
    </w:r>
    <w:r w:rsidR="00493A3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93A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93A3D" w:rsidRPr="00B862CC">
      <w:rPr>
        <w:rFonts w:ascii="Arial" w:hAnsi="Arial"/>
        <w:sz w:val="18"/>
        <w:szCs w:val="24"/>
      </w:rPr>
      <w:fldChar w:fldCharType="separate"/>
    </w:r>
    <w:r w:rsidR="00BE5138">
      <w:rPr>
        <w:rFonts w:ascii="Arial" w:hAnsi="Arial"/>
        <w:noProof/>
        <w:sz w:val="18"/>
        <w:szCs w:val="24"/>
      </w:rPr>
      <w:t>1</w:t>
    </w:r>
    <w:r w:rsidR="00493A3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93A3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E5138" w:rsidRPr="00BE513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2544B"/>
    <w:rsid w:val="001345E1"/>
    <w:rsid w:val="00152970"/>
    <w:rsid w:val="0016344E"/>
    <w:rsid w:val="001A571A"/>
    <w:rsid w:val="00212EF3"/>
    <w:rsid w:val="00247A6A"/>
    <w:rsid w:val="00275A5E"/>
    <w:rsid w:val="002B1C74"/>
    <w:rsid w:val="00310D78"/>
    <w:rsid w:val="00334159"/>
    <w:rsid w:val="00346AF0"/>
    <w:rsid w:val="00366A51"/>
    <w:rsid w:val="003777C4"/>
    <w:rsid w:val="00384EFD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93A3D"/>
    <w:rsid w:val="004C02BD"/>
    <w:rsid w:val="005079A4"/>
    <w:rsid w:val="00517F1C"/>
    <w:rsid w:val="00554D72"/>
    <w:rsid w:val="0055546F"/>
    <w:rsid w:val="005869DA"/>
    <w:rsid w:val="0059371A"/>
    <w:rsid w:val="005B07B4"/>
    <w:rsid w:val="005C0930"/>
    <w:rsid w:val="005F756C"/>
    <w:rsid w:val="0060415D"/>
    <w:rsid w:val="00606EFB"/>
    <w:rsid w:val="006562D8"/>
    <w:rsid w:val="006821A7"/>
    <w:rsid w:val="00694E78"/>
    <w:rsid w:val="006A3148"/>
    <w:rsid w:val="006C40FA"/>
    <w:rsid w:val="006C7571"/>
    <w:rsid w:val="006D4AE5"/>
    <w:rsid w:val="007D7AE1"/>
    <w:rsid w:val="007F0970"/>
    <w:rsid w:val="008325B6"/>
    <w:rsid w:val="00836A1A"/>
    <w:rsid w:val="00844B6F"/>
    <w:rsid w:val="00854803"/>
    <w:rsid w:val="00860A6D"/>
    <w:rsid w:val="00862B7D"/>
    <w:rsid w:val="0087224A"/>
    <w:rsid w:val="00881C07"/>
    <w:rsid w:val="008C454C"/>
    <w:rsid w:val="008C699E"/>
    <w:rsid w:val="008D77B0"/>
    <w:rsid w:val="008F66EF"/>
    <w:rsid w:val="009149C3"/>
    <w:rsid w:val="00953AA1"/>
    <w:rsid w:val="0095641D"/>
    <w:rsid w:val="009800CE"/>
    <w:rsid w:val="00996A14"/>
    <w:rsid w:val="009C4823"/>
    <w:rsid w:val="009D169F"/>
    <w:rsid w:val="00A220FB"/>
    <w:rsid w:val="00A63CB4"/>
    <w:rsid w:val="00AA0D34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BE5138"/>
    <w:rsid w:val="00C06B78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36CA1"/>
    <w:rsid w:val="00D56BF4"/>
    <w:rsid w:val="00D65047"/>
    <w:rsid w:val="00DE306E"/>
    <w:rsid w:val="00E02559"/>
    <w:rsid w:val="00E1274E"/>
    <w:rsid w:val="00E15FAA"/>
    <w:rsid w:val="00E24B8C"/>
    <w:rsid w:val="00E32881"/>
    <w:rsid w:val="00E636EF"/>
    <w:rsid w:val="00E74582"/>
    <w:rsid w:val="00EB3650"/>
    <w:rsid w:val="00EF1037"/>
    <w:rsid w:val="00EF760D"/>
    <w:rsid w:val="00F004A8"/>
    <w:rsid w:val="00F16162"/>
    <w:rsid w:val="00F226BE"/>
    <w:rsid w:val="00F25358"/>
    <w:rsid w:val="00F30EDA"/>
    <w:rsid w:val="00F3255A"/>
    <w:rsid w:val="00F445CE"/>
    <w:rsid w:val="00F6289F"/>
    <w:rsid w:val="00F76903"/>
    <w:rsid w:val="00F85FD2"/>
    <w:rsid w:val="00FA7728"/>
    <w:rsid w:val="00FC2614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2025-04-30T08:12:00Z</cp:lastPrinted>
  <dcterms:created xsi:type="dcterms:W3CDTF">2025-04-30T08:16:00Z</dcterms:created>
  <dcterms:modified xsi:type="dcterms:W3CDTF">2025-04-30T08:16:00Z</dcterms:modified>
</cp:coreProperties>
</file>