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67426F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C948FC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4A23F7" w:rsidRDefault="004A23F7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4A23F7" w:rsidRDefault="004A23F7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4A23F7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A23F7" w:rsidRPr="004A23F7" w:rsidRDefault="004A23F7" w:rsidP="004A23F7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4A23F7">
        <w:rPr>
          <w:sz w:val="24"/>
          <w:szCs w:val="24"/>
        </w:rPr>
        <w:t xml:space="preserve">Czy Zamawiający w Pakiecie Nr 30 wymaga, aby oferowany test </w:t>
      </w:r>
      <w:proofErr w:type="spellStart"/>
      <w:r w:rsidRPr="004A23F7">
        <w:rPr>
          <w:sz w:val="24"/>
          <w:szCs w:val="24"/>
        </w:rPr>
        <w:t>ureazowy</w:t>
      </w:r>
      <w:proofErr w:type="spellEnd"/>
      <w:r w:rsidRPr="004A23F7">
        <w:rPr>
          <w:sz w:val="24"/>
          <w:szCs w:val="24"/>
        </w:rPr>
        <w:t xml:space="preserve"> dawał ostateczny wynik w ciągu max 15 min.?</w:t>
      </w:r>
    </w:p>
    <w:p w:rsidR="004A23F7" w:rsidRPr="00B6743A" w:rsidRDefault="004A23F7" w:rsidP="004A23F7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4A23F7" w:rsidRDefault="00C948FC" w:rsidP="004A23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30, </w:t>
      </w:r>
      <w:r w:rsidRPr="004A23F7">
        <w:rPr>
          <w:sz w:val="24"/>
          <w:szCs w:val="24"/>
        </w:rPr>
        <w:t xml:space="preserve">aby oferowany test </w:t>
      </w:r>
      <w:proofErr w:type="spellStart"/>
      <w:r w:rsidRPr="004A23F7">
        <w:rPr>
          <w:sz w:val="24"/>
          <w:szCs w:val="24"/>
        </w:rPr>
        <w:t>ureazowy</w:t>
      </w:r>
      <w:proofErr w:type="spellEnd"/>
      <w:r w:rsidRPr="004A23F7">
        <w:rPr>
          <w:sz w:val="24"/>
          <w:szCs w:val="24"/>
        </w:rPr>
        <w:t xml:space="preserve"> dawał ostateczny wynik w ciągu max 15 min.</w:t>
      </w:r>
    </w:p>
    <w:p w:rsidR="00917991" w:rsidRPr="00553704" w:rsidRDefault="00917991" w:rsidP="00553704">
      <w:pPr>
        <w:jc w:val="both"/>
        <w:rPr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C948FC" w:rsidRDefault="00C948FC" w:rsidP="00B6743A">
      <w:pPr>
        <w:jc w:val="both"/>
        <w:rPr>
          <w:b/>
          <w:sz w:val="24"/>
          <w:szCs w:val="24"/>
        </w:rPr>
      </w:pPr>
    </w:p>
    <w:p w:rsidR="0067426F" w:rsidRPr="00B6743A" w:rsidRDefault="0067426F" w:rsidP="0067426F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67426F" w:rsidRPr="00B6743A" w:rsidRDefault="0067426F" w:rsidP="0067426F">
      <w:pPr>
        <w:jc w:val="right"/>
        <w:rPr>
          <w:i/>
          <w:sz w:val="24"/>
          <w:szCs w:val="24"/>
        </w:rPr>
      </w:pPr>
    </w:p>
    <w:p w:rsidR="0067426F" w:rsidRDefault="0067426F" w:rsidP="0067426F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67426F" w:rsidRPr="00B6743A" w:rsidRDefault="0067426F" w:rsidP="0067426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67426F" w:rsidRPr="00B6743A" w:rsidRDefault="0067426F" w:rsidP="0067426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67426F">
      <w:pPr>
        <w:jc w:val="right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77A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7A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7A4B" w:rsidRPr="00B862CC">
      <w:rPr>
        <w:rFonts w:ascii="Arial" w:hAnsi="Arial"/>
        <w:sz w:val="18"/>
        <w:szCs w:val="24"/>
      </w:rPr>
      <w:fldChar w:fldCharType="separate"/>
    </w:r>
    <w:r w:rsidR="00C40491">
      <w:rPr>
        <w:rFonts w:ascii="Arial" w:hAnsi="Arial"/>
        <w:noProof/>
        <w:sz w:val="18"/>
        <w:szCs w:val="24"/>
      </w:rPr>
      <w:t>1</w:t>
    </w:r>
    <w:r w:rsidR="00D77A4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7A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7A4B" w:rsidRPr="00B862CC">
      <w:rPr>
        <w:rFonts w:ascii="Arial" w:hAnsi="Arial"/>
        <w:sz w:val="18"/>
        <w:szCs w:val="24"/>
      </w:rPr>
      <w:fldChar w:fldCharType="separate"/>
    </w:r>
    <w:r w:rsidR="00C40491">
      <w:rPr>
        <w:rFonts w:ascii="Arial" w:hAnsi="Arial"/>
        <w:noProof/>
        <w:sz w:val="18"/>
        <w:szCs w:val="24"/>
      </w:rPr>
      <w:t>1</w:t>
    </w:r>
    <w:r w:rsidR="00D77A4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77A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7426F" w:rsidRPr="0067426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160E6A"/>
    <w:multiLevelType w:val="hybridMultilevel"/>
    <w:tmpl w:val="AC5AA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8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848F3"/>
    <w:rsid w:val="004A23F7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7426F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0256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4E70"/>
    <w:rsid w:val="00BE7BFD"/>
    <w:rsid w:val="00C14B55"/>
    <w:rsid w:val="00C16F5D"/>
    <w:rsid w:val="00C370F2"/>
    <w:rsid w:val="00C40491"/>
    <w:rsid w:val="00C4185D"/>
    <w:rsid w:val="00C44EEC"/>
    <w:rsid w:val="00C46732"/>
    <w:rsid w:val="00C7729C"/>
    <w:rsid w:val="00C948FC"/>
    <w:rsid w:val="00CA1A1A"/>
    <w:rsid w:val="00CC5F30"/>
    <w:rsid w:val="00D023DD"/>
    <w:rsid w:val="00D22FFA"/>
    <w:rsid w:val="00D55FBA"/>
    <w:rsid w:val="00D7249D"/>
    <w:rsid w:val="00D77A4B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52AE0"/>
    <w:rsid w:val="00F54A82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2025-05-09T09:37:00Z</cp:lastPrinted>
  <dcterms:created xsi:type="dcterms:W3CDTF">2025-05-09T11:46:00Z</dcterms:created>
  <dcterms:modified xsi:type="dcterms:W3CDTF">2025-05-09T11:46:00Z</dcterms:modified>
</cp:coreProperties>
</file>