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1724E6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790AC1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4111FA">
        <w:rPr>
          <w:rFonts w:ascii="Times New Roman" w:hAnsi="Times New Roman"/>
          <w:sz w:val="24"/>
          <w:szCs w:val="24"/>
        </w:rPr>
        <w:t>5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94239E" w:rsidRPr="0094239E" w:rsidRDefault="0094239E" w:rsidP="0094239E">
      <w:pPr>
        <w:jc w:val="both"/>
        <w:rPr>
          <w:b/>
          <w:sz w:val="24"/>
          <w:szCs w:val="24"/>
        </w:rPr>
      </w:pPr>
      <w:r w:rsidRPr="0094239E">
        <w:rPr>
          <w:b/>
          <w:sz w:val="24"/>
          <w:szCs w:val="24"/>
        </w:rPr>
        <w:t>Pytanie dot. Pakietu Nr 3</w:t>
      </w:r>
    </w:p>
    <w:p w:rsidR="0094239E" w:rsidRPr="0094239E" w:rsidRDefault="0094239E" w:rsidP="0094239E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94239E">
        <w:rPr>
          <w:sz w:val="24"/>
          <w:szCs w:val="24"/>
        </w:rPr>
        <w:t xml:space="preserve">Czy Zamawiający wyrazi zgodę na dopuszczenie Strzykawki insulinową 1ml U-100 </w:t>
      </w:r>
      <w:r>
        <w:rPr>
          <w:sz w:val="24"/>
          <w:szCs w:val="24"/>
        </w:rPr>
        <w:t xml:space="preserve">                      </w:t>
      </w:r>
      <w:r w:rsidRPr="0094239E">
        <w:rPr>
          <w:sz w:val="24"/>
          <w:szCs w:val="24"/>
        </w:rPr>
        <w:t>z wtopioną igłą 29G*1/2” (0,33x13mm), podziałka co 0,02 ml, opakowanie  a'100 szt.?</w:t>
      </w:r>
    </w:p>
    <w:p w:rsidR="0094239E" w:rsidRPr="00B6743A" w:rsidRDefault="0094239E" w:rsidP="0094239E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94239E" w:rsidRPr="00790AC1" w:rsidRDefault="00790AC1" w:rsidP="0094239E">
      <w:pPr>
        <w:jc w:val="both"/>
        <w:rPr>
          <w:sz w:val="24"/>
          <w:szCs w:val="24"/>
        </w:rPr>
      </w:pPr>
      <w:r w:rsidRPr="00790AC1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nie dopuszcza strzykawki </w:t>
      </w:r>
      <w:r w:rsidR="001724E6">
        <w:rPr>
          <w:sz w:val="24"/>
          <w:szCs w:val="24"/>
        </w:rPr>
        <w:t xml:space="preserve">insulinowej </w:t>
      </w:r>
      <w:r>
        <w:rPr>
          <w:sz w:val="24"/>
          <w:szCs w:val="24"/>
        </w:rPr>
        <w:t>o zaoferowanych parametrach.</w:t>
      </w:r>
    </w:p>
    <w:p w:rsidR="0094239E" w:rsidRPr="00790AC1" w:rsidRDefault="0094239E" w:rsidP="0094239E">
      <w:pPr>
        <w:jc w:val="both"/>
        <w:rPr>
          <w:sz w:val="24"/>
          <w:szCs w:val="24"/>
        </w:rPr>
      </w:pPr>
    </w:p>
    <w:p w:rsidR="0094239E" w:rsidRPr="0094239E" w:rsidRDefault="0094239E" w:rsidP="0094239E">
      <w:pPr>
        <w:jc w:val="both"/>
        <w:rPr>
          <w:b/>
          <w:sz w:val="24"/>
          <w:szCs w:val="24"/>
        </w:rPr>
      </w:pPr>
      <w:r w:rsidRPr="0094239E">
        <w:rPr>
          <w:b/>
          <w:sz w:val="24"/>
          <w:szCs w:val="24"/>
        </w:rPr>
        <w:t>Pytanie dot. Pakietu Nr 3</w:t>
      </w:r>
    </w:p>
    <w:p w:rsidR="0094239E" w:rsidRPr="0094239E" w:rsidRDefault="0094239E" w:rsidP="0094239E">
      <w:pPr>
        <w:jc w:val="both"/>
        <w:rPr>
          <w:sz w:val="24"/>
          <w:szCs w:val="24"/>
        </w:rPr>
      </w:pPr>
      <w:r w:rsidRPr="0094239E">
        <w:rPr>
          <w:sz w:val="24"/>
          <w:szCs w:val="24"/>
        </w:rPr>
        <w:t xml:space="preserve">2. Czy Zamawiający wyrazi zgodę na dopuszczenie Strzykawki insulinową 1ml U-100 </w:t>
      </w:r>
      <w:r>
        <w:rPr>
          <w:sz w:val="24"/>
          <w:szCs w:val="24"/>
        </w:rPr>
        <w:t xml:space="preserve">                     </w:t>
      </w:r>
      <w:r w:rsidRPr="0094239E">
        <w:rPr>
          <w:sz w:val="24"/>
          <w:szCs w:val="24"/>
        </w:rPr>
        <w:t>z dołączoną igłą 29G*1/2” (0,33x13mm), podziałka - co 0,01 ml, opakowanie  a'100 szt.?</w:t>
      </w:r>
    </w:p>
    <w:p w:rsidR="0094239E" w:rsidRPr="00B6743A" w:rsidRDefault="0094239E" w:rsidP="0094239E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790AC1" w:rsidRPr="00790AC1" w:rsidRDefault="00790AC1" w:rsidP="00790AC1">
      <w:pPr>
        <w:jc w:val="both"/>
        <w:rPr>
          <w:sz w:val="24"/>
          <w:szCs w:val="24"/>
        </w:rPr>
      </w:pPr>
      <w:r w:rsidRPr="00790AC1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nie dopuszcza strzykawki </w:t>
      </w:r>
      <w:r w:rsidR="001724E6">
        <w:rPr>
          <w:sz w:val="24"/>
          <w:szCs w:val="24"/>
        </w:rPr>
        <w:t xml:space="preserve">insulinowej </w:t>
      </w:r>
      <w:r>
        <w:rPr>
          <w:sz w:val="24"/>
          <w:szCs w:val="24"/>
        </w:rPr>
        <w:t>o zaoferowanych parametrach.</w:t>
      </w:r>
    </w:p>
    <w:p w:rsidR="0094239E" w:rsidRDefault="0094239E" w:rsidP="00553704">
      <w:pPr>
        <w:jc w:val="both"/>
        <w:rPr>
          <w:b/>
          <w:sz w:val="24"/>
          <w:szCs w:val="24"/>
        </w:rPr>
      </w:pPr>
    </w:p>
    <w:p w:rsidR="0094239E" w:rsidRDefault="0094239E" w:rsidP="00553704">
      <w:pPr>
        <w:jc w:val="both"/>
        <w:rPr>
          <w:b/>
          <w:sz w:val="24"/>
          <w:szCs w:val="24"/>
        </w:rPr>
      </w:pPr>
    </w:p>
    <w:p w:rsidR="0094239E" w:rsidRDefault="0094239E" w:rsidP="00553704">
      <w:pPr>
        <w:jc w:val="both"/>
        <w:rPr>
          <w:b/>
          <w:sz w:val="24"/>
          <w:szCs w:val="24"/>
        </w:rPr>
      </w:pPr>
    </w:p>
    <w:p w:rsidR="001724E6" w:rsidRPr="00B6743A" w:rsidRDefault="001724E6" w:rsidP="001724E6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1724E6" w:rsidRPr="00B6743A" w:rsidRDefault="001724E6" w:rsidP="001724E6">
      <w:pPr>
        <w:jc w:val="right"/>
        <w:rPr>
          <w:i/>
          <w:sz w:val="24"/>
          <w:szCs w:val="24"/>
        </w:rPr>
      </w:pPr>
    </w:p>
    <w:p w:rsidR="001724E6" w:rsidRDefault="001724E6" w:rsidP="001724E6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1724E6" w:rsidRPr="00B6743A" w:rsidRDefault="001724E6" w:rsidP="001724E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1724E6" w:rsidRPr="00B6743A" w:rsidRDefault="001724E6" w:rsidP="001724E6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AA3490">
      <w:pPr>
        <w:jc w:val="right"/>
        <w:rPr>
          <w:sz w:val="24"/>
          <w:szCs w:val="24"/>
        </w:rPr>
      </w:pP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3F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13F1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13F1D" w:rsidRPr="00B862CC">
      <w:rPr>
        <w:rFonts w:ascii="Arial" w:hAnsi="Arial"/>
        <w:sz w:val="18"/>
        <w:szCs w:val="24"/>
      </w:rPr>
      <w:fldChar w:fldCharType="separate"/>
    </w:r>
    <w:r w:rsidR="0002599B">
      <w:rPr>
        <w:rFonts w:ascii="Arial" w:hAnsi="Arial"/>
        <w:noProof/>
        <w:sz w:val="18"/>
        <w:szCs w:val="24"/>
      </w:rPr>
      <w:t>1</w:t>
    </w:r>
    <w:r w:rsidR="00D13F1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13F1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13F1D" w:rsidRPr="00B862CC">
      <w:rPr>
        <w:rFonts w:ascii="Arial" w:hAnsi="Arial"/>
        <w:sz w:val="18"/>
        <w:szCs w:val="24"/>
      </w:rPr>
      <w:fldChar w:fldCharType="separate"/>
    </w:r>
    <w:r w:rsidR="0002599B">
      <w:rPr>
        <w:rFonts w:ascii="Arial" w:hAnsi="Arial"/>
        <w:noProof/>
        <w:sz w:val="18"/>
        <w:szCs w:val="24"/>
      </w:rPr>
      <w:t>1</w:t>
    </w:r>
    <w:r w:rsidR="00D13F1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13F1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24E6" w:rsidRPr="001724E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FA376A5"/>
    <w:multiLevelType w:val="hybridMultilevel"/>
    <w:tmpl w:val="4C500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1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9"/>
  </w:num>
  <w:num w:numId="13">
    <w:abstractNumId w:val="0"/>
  </w:num>
  <w:num w:numId="14">
    <w:abstractNumId w:val="12"/>
  </w:num>
  <w:num w:numId="15">
    <w:abstractNumId w:val="7"/>
  </w:num>
  <w:num w:numId="16">
    <w:abstractNumId w:val="8"/>
  </w:num>
  <w:num w:numId="17">
    <w:abstractNumId w:val="13"/>
  </w:num>
  <w:num w:numId="18">
    <w:abstractNumId w:val="6"/>
  </w:num>
  <w:num w:numId="19">
    <w:abstractNumId w:val="14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2599B"/>
    <w:rsid w:val="00031374"/>
    <w:rsid w:val="00065BE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724E6"/>
    <w:rsid w:val="00180C6E"/>
    <w:rsid w:val="001C68CF"/>
    <w:rsid w:val="001D2497"/>
    <w:rsid w:val="00213DAD"/>
    <w:rsid w:val="002905C3"/>
    <w:rsid w:val="0029606A"/>
    <w:rsid w:val="002F24DD"/>
    <w:rsid w:val="002F738F"/>
    <w:rsid w:val="0032384F"/>
    <w:rsid w:val="00347AFD"/>
    <w:rsid w:val="00394287"/>
    <w:rsid w:val="003D7233"/>
    <w:rsid w:val="004111FA"/>
    <w:rsid w:val="0042376C"/>
    <w:rsid w:val="004354FB"/>
    <w:rsid w:val="00443860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90AC1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B3FDA"/>
    <w:rsid w:val="008F5D2C"/>
    <w:rsid w:val="00902FE5"/>
    <w:rsid w:val="00917991"/>
    <w:rsid w:val="0094239E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13F1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30FE8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C6745"/>
    <w:rsid w:val="00ED0616"/>
    <w:rsid w:val="00F356C8"/>
    <w:rsid w:val="00F52AE0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1321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2025-05-09T09:41:00Z</cp:lastPrinted>
  <dcterms:created xsi:type="dcterms:W3CDTF">2025-05-09T11:47:00Z</dcterms:created>
  <dcterms:modified xsi:type="dcterms:W3CDTF">2025-05-09T11:47:00Z</dcterms:modified>
</cp:coreProperties>
</file>