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D72529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450D7C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Default="00C16F5D" w:rsidP="00C16F5D">
      <w:pPr>
        <w:rPr>
          <w:sz w:val="16"/>
          <w:szCs w:val="16"/>
        </w:rPr>
      </w:pPr>
    </w:p>
    <w:p w:rsidR="00D72529" w:rsidRPr="00605F68" w:rsidRDefault="00D72529" w:rsidP="00C16F5D">
      <w:pPr>
        <w:rPr>
          <w:sz w:val="16"/>
          <w:szCs w:val="16"/>
        </w:rPr>
      </w:pPr>
    </w:p>
    <w:p w:rsidR="00C16F5D" w:rsidRDefault="00C16F5D" w:rsidP="00C16F5D"/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D72529" w:rsidRDefault="00D72529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1</w:t>
      </w:r>
      <w:r w:rsidR="00285D69">
        <w:rPr>
          <w:rFonts w:ascii="Times New Roman" w:hAnsi="Times New Roman"/>
          <w:sz w:val="24"/>
          <w:szCs w:val="24"/>
        </w:rPr>
        <w:t>2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285D69" w:rsidRPr="00285D69" w:rsidRDefault="00285D69" w:rsidP="00285D69">
      <w:pPr>
        <w:jc w:val="both"/>
        <w:rPr>
          <w:sz w:val="24"/>
          <w:szCs w:val="24"/>
        </w:rPr>
      </w:pPr>
      <w:r w:rsidRPr="00285D69">
        <w:rPr>
          <w:sz w:val="24"/>
          <w:szCs w:val="24"/>
        </w:rPr>
        <w:t>Pakiet 34, poz.5</w:t>
      </w:r>
    </w:p>
    <w:p w:rsidR="00285D69" w:rsidRPr="00285D69" w:rsidRDefault="00285D69" w:rsidP="00285D6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285D69">
        <w:rPr>
          <w:sz w:val="24"/>
          <w:szCs w:val="24"/>
        </w:rPr>
        <w:t>Czy zamawiający dopuści pojemnik 2 litry o wymiarach</w:t>
      </w:r>
      <w:r>
        <w:rPr>
          <w:sz w:val="24"/>
          <w:szCs w:val="24"/>
        </w:rPr>
        <w:t>:</w:t>
      </w:r>
    </w:p>
    <w:p w:rsidR="00285D69" w:rsidRPr="00285D69" w:rsidRDefault="00285D69" w:rsidP="00285D69">
      <w:pPr>
        <w:jc w:val="both"/>
        <w:rPr>
          <w:sz w:val="24"/>
          <w:szCs w:val="24"/>
        </w:rPr>
      </w:pPr>
      <w:r w:rsidRPr="00285D69">
        <w:rPr>
          <w:sz w:val="24"/>
          <w:szCs w:val="24"/>
        </w:rPr>
        <w:t>- średnica 10,5 – 12 cm</w:t>
      </w:r>
    </w:p>
    <w:p w:rsidR="00285D69" w:rsidRPr="00285D69" w:rsidRDefault="00285D69" w:rsidP="00285D69">
      <w:pPr>
        <w:jc w:val="both"/>
        <w:rPr>
          <w:sz w:val="24"/>
          <w:szCs w:val="24"/>
        </w:rPr>
      </w:pPr>
      <w:r w:rsidRPr="00285D69">
        <w:rPr>
          <w:sz w:val="24"/>
          <w:szCs w:val="24"/>
        </w:rPr>
        <w:t>- Wysokość 22 cm</w:t>
      </w:r>
    </w:p>
    <w:p w:rsidR="00285D69" w:rsidRPr="00285D69" w:rsidRDefault="00285D69" w:rsidP="00285D69">
      <w:pPr>
        <w:jc w:val="both"/>
        <w:rPr>
          <w:sz w:val="24"/>
          <w:szCs w:val="24"/>
        </w:rPr>
      </w:pPr>
      <w:r w:rsidRPr="00285D69">
        <w:rPr>
          <w:sz w:val="24"/>
          <w:szCs w:val="24"/>
        </w:rPr>
        <w:t>- Otwór wrzutowy 6 cm</w:t>
      </w:r>
    </w:p>
    <w:p w:rsidR="00285D69" w:rsidRPr="00B6743A" w:rsidRDefault="00285D69" w:rsidP="00285D69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285D69" w:rsidRDefault="00450D7C" w:rsidP="0055370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34 poz. 5 </w:t>
      </w:r>
      <w:r w:rsidRPr="00285D69">
        <w:rPr>
          <w:sz w:val="24"/>
          <w:szCs w:val="24"/>
        </w:rPr>
        <w:t xml:space="preserve">pojemnik 2 litry o </w:t>
      </w:r>
      <w:r>
        <w:rPr>
          <w:sz w:val="24"/>
          <w:szCs w:val="24"/>
        </w:rPr>
        <w:t xml:space="preserve">zaoferowanych </w:t>
      </w:r>
      <w:r w:rsidRPr="00285D69">
        <w:rPr>
          <w:sz w:val="24"/>
          <w:szCs w:val="24"/>
        </w:rPr>
        <w:t>wymiarach</w:t>
      </w:r>
      <w:r>
        <w:rPr>
          <w:sz w:val="24"/>
          <w:szCs w:val="24"/>
        </w:rPr>
        <w:t>.</w:t>
      </w:r>
    </w:p>
    <w:p w:rsidR="00450D7C" w:rsidRPr="00285D69" w:rsidRDefault="00450D7C" w:rsidP="00553704">
      <w:pPr>
        <w:jc w:val="both"/>
        <w:rPr>
          <w:sz w:val="24"/>
          <w:szCs w:val="24"/>
        </w:rPr>
      </w:pPr>
    </w:p>
    <w:p w:rsidR="00285D69" w:rsidRDefault="00285D69" w:rsidP="00553704">
      <w:pPr>
        <w:jc w:val="both"/>
        <w:rPr>
          <w:b/>
          <w:sz w:val="24"/>
          <w:szCs w:val="24"/>
        </w:rPr>
      </w:pPr>
    </w:p>
    <w:p w:rsidR="00285D69" w:rsidRDefault="00285D69" w:rsidP="00553704">
      <w:pPr>
        <w:jc w:val="both"/>
        <w:rPr>
          <w:b/>
          <w:sz w:val="24"/>
          <w:szCs w:val="24"/>
        </w:rPr>
      </w:pPr>
    </w:p>
    <w:p w:rsidR="00D72529" w:rsidRPr="00B6743A" w:rsidRDefault="00D72529" w:rsidP="00D72529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D72529" w:rsidRPr="00B6743A" w:rsidRDefault="00D72529" w:rsidP="00D72529">
      <w:pPr>
        <w:jc w:val="right"/>
        <w:rPr>
          <w:i/>
          <w:sz w:val="24"/>
          <w:szCs w:val="24"/>
        </w:rPr>
      </w:pPr>
    </w:p>
    <w:p w:rsidR="00D72529" w:rsidRDefault="00D72529" w:rsidP="00D72529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D72529" w:rsidRPr="00B6743A" w:rsidRDefault="00D72529" w:rsidP="00D7252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D72529" w:rsidRPr="00B6743A" w:rsidRDefault="00D72529" w:rsidP="00D72529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p w:rsidR="00C16F5D" w:rsidRPr="00B6743A" w:rsidRDefault="00C16F5D" w:rsidP="00C16F5D">
      <w:pPr>
        <w:jc w:val="both"/>
        <w:rPr>
          <w:sz w:val="24"/>
          <w:szCs w:val="24"/>
        </w:rPr>
      </w:pPr>
    </w:p>
    <w:sectPr w:rsidR="00C16F5D" w:rsidRPr="00B6743A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8178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8178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81783" w:rsidRPr="00B862CC">
      <w:rPr>
        <w:rFonts w:ascii="Arial" w:hAnsi="Arial"/>
        <w:sz w:val="18"/>
        <w:szCs w:val="24"/>
      </w:rPr>
      <w:fldChar w:fldCharType="separate"/>
    </w:r>
    <w:r w:rsidR="00B31C6A">
      <w:rPr>
        <w:rFonts w:ascii="Arial" w:hAnsi="Arial"/>
        <w:noProof/>
        <w:sz w:val="18"/>
        <w:szCs w:val="24"/>
      </w:rPr>
      <w:t>1</w:t>
    </w:r>
    <w:r w:rsidR="00A8178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8178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81783" w:rsidRPr="00B862CC">
      <w:rPr>
        <w:rFonts w:ascii="Arial" w:hAnsi="Arial"/>
        <w:sz w:val="18"/>
        <w:szCs w:val="24"/>
      </w:rPr>
      <w:fldChar w:fldCharType="separate"/>
    </w:r>
    <w:r w:rsidR="00B31C6A">
      <w:rPr>
        <w:rFonts w:ascii="Arial" w:hAnsi="Arial"/>
        <w:noProof/>
        <w:sz w:val="18"/>
        <w:szCs w:val="24"/>
      </w:rPr>
      <w:t>1</w:t>
    </w:r>
    <w:r w:rsidR="00A81783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8178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72529" w:rsidRPr="00D72529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8"/>
  </w:num>
  <w:num w:numId="4">
    <w:abstractNumId w:val="15"/>
  </w:num>
  <w:num w:numId="5">
    <w:abstractNumId w:val="1"/>
  </w:num>
  <w:num w:numId="6">
    <w:abstractNumId w:val="4"/>
  </w:num>
  <w:num w:numId="7">
    <w:abstractNumId w:val="14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8"/>
  </w:num>
  <w:num w:numId="13">
    <w:abstractNumId w:val="0"/>
  </w:num>
  <w:num w:numId="14">
    <w:abstractNumId w:val="11"/>
  </w:num>
  <w:num w:numId="15">
    <w:abstractNumId w:val="6"/>
  </w:num>
  <w:num w:numId="16">
    <w:abstractNumId w:val="7"/>
  </w:num>
  <w:num w:numId="17">
    <w:abstractNumId w:val="12"/>
  </w:num>
  <w:num w:numId="18">
    <w:abstractNumId w:val="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A577D"/>
    <w:rsid w:val="000C4707"/>
    <w:rsid w:val="000D15E7"/>
    <w:rsid w:val="000E2A8F"/>
    <w:rsid w:val="00103397"/>
    <w:rsid w:val="001101C6"/>
    <w:rsid w:val="0012774F"/>
    <w:rsid w:val="00144B7A"/>
    <w:rsid w:val="00147AE3"/>
    <w:rsid w:val="00161872"/>
    <w:rsid w:val="00164A72"/>
    <w:rsid w:val="00167741"/>
    <w:rsid w:val="00180C6E"/>
    <w:rsid w:val="001C68CF"/>
    <w:rsid w:val="001D2497"/>
    <w:rsid w:val="00213DAD"/>
    <w:rsid w:val="00285D69"/>
    <w:rsid w:val="002905C3"/>
    <w:rsid w:val="0029606A"/>
    <w:rsid w:val="002F24DD"/>
    <w:rsid w:val="002F738F"/>
    <w:rsid w:val="0032384F"/>
    <w:rsid w:val="00347AFD"/>
    <w:rsid w:val="00394287"/>
    <w:rsid w:val="003D7233"/>
    <w:rsid w:val="0042376C"/>
    <w:rsid w:val="004354FB"/>
    <w:rsid w:val="00443860"/>
    <w:rsid w:val="00450D7C"/>
    <w:rsid w:val="004743E0"/>
    <w:rsid w:val="004848F3"/>
    <w:rsid w:val="004A75F2"/>
    <w:rsid w:val="004C52F3"/>
    <w:rsid w:val="004D0D14"/>
    <w:rsid w:val="004E4B64"/>
    <w:rsid w:val="0050420C"/>
    <w:rsid w:val="005144A9"/>
    <w:rsid w:val="00520165"/>
    <w:rsid w:val="00553704"/>
    <w:rsid w:val="00580F1E"/>
    <w:rsid w:val="005B1B08"/>
    <w:rsid w:val="005B3AE9"/>
    <w:rsid w:val="005F4FED"/>
    <w:rsid w:val="00605F68"/>
    <w:rsid w:val="006077BC"/>
    <w:rsid w:val="00632C3C"/>
    <w:rsid w:val="00640543"/>
    <w:rsid w:val="00655EB4"/>
    <w:rsid w:val="00662BDB"/>
    <w:rsid w:val="00681F9E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702FF7"/>
    <w:rsid w:val="007154B8"/>
    <w:rsid w:val="007420AD"/>
    <w:rsid w:val="0075270B"/>
    <w:rsid w:val="00770C2B"/>
    <w:rsid w:val="0078622A"/>
    <w:rsid w:val="007B4801"/>
    <w:rsid w:val="007D066E"/>
    <w:rsid w:val="007D7198"/>
    <w:rsid w:val="008244B5"/>
    <w:rsid w:val="00824FBF"/>
    <w:rsid w:val="00843A88"/>
    <w:rsid w:val="00864A4B"/>
    <w:rsid w:val="0087056B"/>
    <w:rsid w:val="00870F9F"/>
    <w:rsid w:val="008804B6"/>
    <w:rsid w:val="00897AB0"/>
    <w:rsid w:val="008A3553"/>
    <w:rsid w:val="008B15AD"/>
    <w:rsid w:val="008F5D2C"/>
    <w:rsid w:val="00917991"/>
    <w:rsid w:val="00954EF0"/>
    <w:rsid w:val="00957724"/>
    <w:rsid w:val="009615EE"/>
    <w:rsid w:val="00964A98"/>
    <w:rsid w:val="00965BDD"/>
    <w:rsid w:val="009A49C3"/>
    <w:rsid w:val="009B60CB"/>
    <w:rsid w:val="009F715A"/>
    <w:rsid w:val="00A81783"/>
    <w:rsid w:val="00A852F1"/>
    <w:rsid w:val="00A905AC"/>
    <w:rsid w:val="00A96CD6"/>
    <w:rsid w:val="00AA3490"/>
    <w:rsid w:val="00AC0792"/>
    <w:rsid w:val="00B31C6A"/>
    <w:rsid w:val="00B35C26"/>
    <w:rsid w:val="00B6743A"/>
    <w:rsid w:val="00B73AF1"/>
    <w:rsid w:val="00B85A74"/>
    <w:rsid w:val="00BA6584"/>
    <w:rsid w:val="00BB5D84"/>
    <w:rsid w:val="00BD4836"/>
    <w:rsid w:val="00BE7BFD"/>
    <w:rsid w:val="00C14B55"/>
    <w:rsid w:val="00C16F5D"/>
    <w:rsid w:val="00C370F2"/>
    <w:rsid w:val="00C4185D"/>
    <w:rsid w:val="00C44EEC"/>
    <w:rsid w:val="00C46732"/>
    <w:rsid w:val="00C7729C"/>
    <w:rsid w:val="00CA1A1A"/>
    <w:rsid w:val="00CC5F30"/>
    <w:rsid w:val="00D023DD"/>
    <w:rsid w:val="00D22FFA"/>
    <w:rsid w:val="00D30304"/>
    <w:rsid w:val="00D55FBA"/>
    <w:rsid w:val="00D7249D"/>
    <w:rsid w:val="00D72529"/>
    <w:rsid w:val="00D77F60"/>
    <w:rsid w:val="00D8461B"/>
    <w:rsid w:val="00D915F2"/>
    <w:rsid w:val="00DA359D"/>
    <w:rsid w:val="00DA567E"/>
    <w:rsid w:val="00DF32E8"/>
    <w:rsid w:val="00DF53CA"/>
    <w:rsid w:val="00E15A81"/>
    <w:rsid w:val="00E17450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4226"/>
    <w:rsid w:val="00EB4524"/>
    <w:rsid w:val="00ED0616"/>
    <w:rsid w:val="00F1708E"/>
    <w:rsid w:val="00F356C8"/>
    <w:rsid w:val="00F52AE0"/>
    <w:rsid w:val="00F66969"/>
    <w:rsid w:val="00F67CE9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2025-05-09T09:50:00Z</cp:lastPrinted>
  <dcterms:created xsi:type="dcterms:W3CDTF">2025-05-09T11:48:00Z</dcterms:created>
  <dcterms:modified xsi:type="dcterms:W3CDTF">2025-05-09T11:48:00Z</dcterms:modified>
</cp:coreProperties>
</file>