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902919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A64113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/>
    <w:p w:rsidR="00902919" w:rsidRDefault="00902919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902919" w:rsidRDefault="00902919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EE35B2" w:rsidRPr="00EE35B2" w:rsidRDefault="00EE35B2" w:rsidP="00EE35B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A80567">
        <w:rPr>
          <w:rFonts w:ascii="Times New Roman" w:hAnsi="Times New Roman"/>
          <w:sz w:val="24"/>
          <w:szCs w:val="24"/>
        </w:rPr>
        <w:t>6</w:t>
      </w: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A80567" w:rsidRPr="00A80567" w:rsidRDefault="00A80567" w:rsidP="00A80567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A80567">
        <w:rPr>
          <w:sz w:val="24"/>
          <w:szCs w:val="24"/>
        </w:rPr>
        <w:t>Prosimy o sprecyzowanie kryteriów oceny ofert. W SWZ i załączniku nr 1 są sprzeczne informacje.</w:t>
      </w:r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 xml:space="preserve">W SWZ </w:t>
      </w:r>
      <w:proofErr w:type="spellStart"/>
      <w:r w:rsidRPr="00A80567">
        <w:rPr>
          <w:sz w:val="24"/>
          <w:szCs w:val="24"/>
        </w:rPr>
        <w:t>pkt</w:t>
      </w:r>
      <w:proofErr w:type="spellEnd"/>
      <w:r w:rsidRPr="00A80567">
        <w:rPr>
          <w:sz w:val="24"/>
          <w:szCs w:val="24"/>
        </w:rPr>
        <w:t xml:space="preserve"> 20 jest Termin realizacji dostaw:</w:t>
      </w:r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>od 1 do 3 dni roboczych 40pkt</w:t>
      </w:r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 xml:space="preserve">od 4 do 5 dni roboczych 20 </w:t>
      </w:r>
      <w:proofErr w:type="spellStart"/>
      <w:r w:rsidRPr="00A80567">
        <w:rPr>
          <w:sz w:val="24"/>
          <w:szCs w:val="24"/>
        </w:rPr>
        <w:t>pkt</w:t>
      </w:r>
      <w:proofErr w:type="spellEnd"/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>od 6 do 7 dni roboczych 10pkt</w:t>
      </w:r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>8 dni i powyżej 0pkt</w:t>
      </w:r>
    </w:p>
    <w:p w:rsidR="00A80567" w:rsidRPr="00A80567" w:rsidRDefault="00A80567" w:rsidP="00A80567">
      <w:pPr>
        <w:jc w:val="both"/>
        <w:rPr>
          <w:sz w:val="24"/>
          <w:szCs w:val="24"/>
        </w:rPr>
      </w:pPr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 xml:space="preserve">w formularzu oferty </w:t>
      </w:r>
      <w:proofErr w:type="spellStart"/>
      <w:r w:rsidRPr="00A80567">
        <w:rPr>
          <w:sz w:val="24"/>
          <w:szCs w:val="24"/>
        </w:rPr>
        <w:t>zał</w:t>
      </w:r>
      <w:proofErr w:type="spellEnd"/>
      <w:r w:rsidRPr="00A80567">
        <w:rPr>
          <w:sz w:val="24"/>
          <w:szCs w:val="24"/>
        </w:rPr>
        <w:t xml:space="preserve"> 1 jest Termin realizacji dostaw:</w:t>
      </w:r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>od 1 do 5 dni roboczych 40pkt</w:t>
      </w:r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 xml:space="preserve">od 6 do 10 dni roboczych 20 </w:t>
      </w:r>
      <w:proofErr w:type="spellStart"/>
      <w:r w:rsidRPr="00A80567">
        <w:rPr>
          <w:sz w:val="24"/>
          <w:szCs w:val="24"/>
        </w:rPr>
        <w:t>pkt</w:t>
      </w:r>
      <w:proofErr w:type="spellEnd"/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>od 11 do 14 dni roboczych 10pkt</w:t>
      </w:r>
    </w:p>
    <w:p w:rsidR="00A80567" w:rsidRPr="00A80567" w:rsidRDefault="00A80567" w:rsidP="00A80567">
      <w:pPr>
        <w:jc w:val="both"/>
        <w:rPr>
          <w:sz w:val="24"/>
          <w:szCs w:val="24"/>
        </w:rPr>
      </w:pPr>
      <w:r w:rsidRPr="00A80567">
        <w:rPr>
          <w:sz w:val="24"/>
          <w:szCs w:val="24"/>
        </w:rPr>
        <w:t>15 dni roboczych i powyżej 0pkt</w:t>
      </w:r>
    </w:p>
    <w:p w:rsidR="00553704" w:rsidRPr="00B6743A" w:rsidRDefault="00553704" w:rsidP="00553704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553704" w:rsidRDefault="00A64113" w:rsidP="005537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dokonuje sprostowania </w:t>
      </w:r>
      <w:r w:rsidR="002E42D5">
        <w:rPr>
          <w:sz w:val="24"/>
          <w:szCs w:val="24"/>
        </w:rPr>
        <w:t xml:space="preserve">omyłki w </w:t>
      </w:r>
      <w:proofErr w:type="spellStart"/>
      <w:r w:rsidR="002E42D5">
        <w:rPr>
          <w:sz w:val="24"/>
          <w:szCs w:val="24"/>
        </w:rPr>
        <w:t>pkt</w:t>
      </w:r>
      <w:proofErr w:type="spellEnd"/>
      <w:r w:rsidR="002E42D5">
        <w:rPr>
          <w:sz w:val="24"/>
          <w:szCs w:val="24"/>
        </w:rPr>
        <w:t xml:space="preserve"> 20.1 SWZ dot. terminu realizacji dostaw.</w:t>
      </w:r>
    </w:p>
    <w:p w:rsidR="002E42D5" w:rsidRDefault="00BF2514" w:rsidP="005537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8F7443">
        <w:rPr>
          <w:sz w:val="24"/>
          <w:szCs w:val="24"/>
        </w:rPr>
        <w:t xml:space="preserve">zmienia zapis </w:t>
      </w:r>
      <w:proofErr w:type="spellStart"/>
      <w:r w:rsidR="008F7443">
        <w:rPr>
          <w:sz w:val="24"/>
          <w:szCs w:val="24"/>
        </w:rPr>
        <w:t>pkt</w:t>
      </w:r>
      <w:proofErr w:type="spellEnd"/>
      <w:r w:rsidR="008F7443">
        <w:rPr>
          <w:sz w:val="24"/>
          <w:szCs w:val="24"/>
        </w:rPr>
        <w:t xml:space="preserve"> 20.1 SWZ nadając nowe brzmienie:</w:t>
      </w:r>
    </w:p>
    <w:p w:rsidR="008F7443" w:rsidRDefault="008F7443" w:rsidP="00553704">
      <w:pPr>
        <w:jc w:val="both"/>
        <w:rPr>
          <w:sz w:val="24"/>
          <w:szCs w:val="24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A0"/>
      </w:tblPr>
      <w:tblGrid>
        <w:gridCol w:w="3064"/>
        <w:gridCol w:w="2928"/>
      </w:tblGrid>
      <w:tr w:rsidR="00EE35B2" w:rsidTr="00EE35B2">
        <w:trPr>
          <w:trHeight w:val="300"/>
          <w:jc w:val="center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35B2" w:rsidRDefault="00EE35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Termin realizacji dostaw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35B2" w:rsidRDefault="00EE35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EE35B2" w:rsidRDefault="00EE35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Liczba przyznanych punktów</w:t>
            </w:r>
          </w:p>
          <w:p w:rsidR="00EE35B2" w:rsidRDefault="00EE35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E35B2" w:rsidTr="00EE35B2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35B2" w:rsidRDefault="00EE3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 1 do 5 dni roboczych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35B2" w:rsidRDefault="00EE3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40,00 </w:t>
            </w:r>
          </w:p>
        </w:tc>
      </w:tr>
      <w:tr w:rsidR="00EE35B2" w:rsidTr="00EE35B2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35B2" w:rsidRDefault="00EE3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 do 10 dni roboczych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35B2" w:rsidRDefault="00EE3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20,00 </w:t>
            </w:r>
          </w:p>
        </w:tc>
      </w:tr>
      <w:tr w:rsidR="00EE35B2" w:rsidTr="00EE35B2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35B2" w:rsidRDefault="00EE3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11 do 14 dni roboczych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35B2" w:rsidRDefault="00EE3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10,00 </w:t>
            </w:r>
          </w:p>
        </w:tc>
      </w:tr>
      <w:tr w:rsidR="00EE35B2" w:rsidTr="00EE35B2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35B2" w:rsidRDefault="00EE3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dni roboczych i powyżej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35B2" w:rsidRDefault="00EE3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 </w:t>
            </w:r>
          </w:p>
        </w:tc>
      </w:tr>
    </w:tbl>
    <w:p w:rsidR="002E42D5" w:rsidRDefault="002E42D5" w:rsidP="00553704">
      <w:pPr>
        <w:jc w:val="both"/>
        <w:rPr>
          <w:sz w:val="24"/>
          <w:szCs w:val="24"/>
        </w:rPr>
      </w:pPr>
    </w:p>
    <w:p w:rsidR="00EB4226" w:rsidRPr="00B6743A" w:rsidRDefault="00EB4226" w:rsidP="006F58BB">
      <w:pPr>
        <w:jc w:val="right"/>
        <w:rPr>
          <w:i/>
          <w:sz w:val="24"/>
          <w:szCs w:val="24"/>
        </w:rPr>
      </w:pPr>
    </w:p>
    <w:p w:rsidR="00902919" w:rsidRPr="00B6743A" w:rsidRDefault="00902919" w:rsidP="00902919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902919" w:rsidRPr="00B6743A" w:rsidRDefault="00902919" w:rsidP="00902919">
      <w:pPr>
        <w:jc w:val="right"/>
        <w:rPr>
          <w:i/>
          <w:sz w:val="24"/>
          <w:szCs w:val="24"/>
        </w:rPr>
      </w:pPr>
    </w:p>
    <w:p w:rsidR="00902919" w:rsidRDefault="00902919" w:rsidP="00902919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902919" w:rsidRPr="00B6743A" w:rsidRDefault="00902919" w:rsidP="0090291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Pr="00B6743A" w:rsidRDefault="00902919" w:rsidP="00902919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E39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E398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E3983" w:rsidRPr="00B862CC">
      <w:rPr>
        <w:rFonts w:ascii="Arial" w:hAnsi="Arial"/>
        <w:sz w:val="18"/>
        <w:szCs w:val="24"/>
      </w:rPr>
      <w:fldChar w:fldCharType="separate"/>
    </w:r>
    <w:r w:rsidR="00215E1A">
      <w:rPr>
        <w:rFonts w:ascii="Arial" w:hAnsi="Arial"/>
        <w:noProof/>
        <w:sz w:val="18"/>
        <w:szCs w:val="24"/>
      </w:rPr>
      <w:t>1</w:t>
    </w:r>
    <w:r w:rsidR="009E398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E398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E3983" w:rsidRPr="00B862CC">
      <w:rPr>
        <w:rFonts w:ascii="Arial" w:hAnsi="Arial"/>
        <w:sz w:val="18"/>
        <w:szCs w:val="24"/>
      </w:rPr>
      <w:fldChar w:fldCharType="separate"/>
    </w:r>
    <w:r w:rsidR="00215E1A">
      <w:rPr>
        <w:rFonts w:ascii="Arial" w:hAnsi="Arial"/>
        <w:noProof/>
        <w:sz w:val="18"/>
        <w:szCs w:val="24"/>
      </w:rPr>
      <w:t>1</w:t>
    </w:r>
    <w:r w:rsidR="009E398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E398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02919" w:rsidRPr="0090291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D454413"/>
    <w:multiLevelType w:val="hybridMultilevel"/>
    <w:tmpl w:val="0366D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  <w:num w:numId="19">
    <w:abstractNumId w:val="13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12E4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B23B7"/>
    <w:rsid w:val="001C68CF"/>
    <w:rsid w:val="001D2497"/>
    <w:rsid w:val="00213DAD"/>
    <w:rsid w:val="00215E1A"/>
    <w:rsid w:val="002905C3"/>
    <w:rsid w:val="0029606A"/>
    <w:rsid w:val="002E42D5"/>
    <w:rsid w:val="002F24DD"/>
    <w:rsid w:val="002F738F"/>
    <w:rsid w:val="0032384F"/>
    <w:rsid w:val="00347AFD"/>
    <w:rsid w:val="00394287"/>
    <w:rsid w:val="003D7233"/>
    <w:rsid w:val="0042376C"/>
    <w:rsid w:val="004354FB"/>
    <w:rsid w:val="00443860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E5E84"/>
    <w:rsid w:val="008F5D2C"/>
    <w:rsid w:val="008F7443"/>
    <w:rsid w:val="00902919"/>
    <w:rsid w:val="00917991"/>
    <w:rsid w:val="00954EF0"/>
    <w:rsid w:val="00957724"/>
    <w:rsid w:val="009615EE"/>
    <w:rsid w:val="00964A98"/>
    <w:rsid w:val="00965BDD"/>
    <w:rsid w:val="009A49C3"/>
    <w:rsid w:val="009B60CB"/>
    <w:rsid w:val="009E3983"/>
    <w:rsid w:val="009F715A"/>
    <w:rsid w:val="00A64113"/>
    <w:rsid w:val="00A80567"/>
    <w:rsid w:val="00A905AC"/>
    <w:rsid w:val="00A96CD6"/>
    <w:rsid w:val="00AA3490"/>
    <w:rsid w:val="00AC0792"/>
    <w:rsid w:val="00B24C16"/>
    <w:rsid w:val="00B35C26"/>
    <w:rsid w:val="00B51993"/>
    <w:rsid w:val="00B6743A"/>
    <w:rsid w:val="00B73AF1"/>
    <w:rsid w:val="00B85A74"/>
    <w:rsid w:val="00BA6584"/>
    <w:rsid w:val="00BB5D84"/>
    <w:rsid w:val="00BD4836"/>
    <w:rsid w:val="00BE7BFD"/>
    <w:rsid w:val="00BF2514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CD19DA"/>
    <w:rsid w:val="00D023D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078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EE35B2"/>
    <w:rsid w:val="00F356C8"/>
    <w:rsid w:val="00F52AE0"/>
    <w:rsid w:val="00F66969"/>
    <w:rsid w:val="00F67CE9"/>
    <w:rsid w:val="00F96C8C"/>
    <w:rsid w:val="00FC5957"/>
    <w:rsid w:val="00FD265E"/>
    <w:rsid w:val="00FD4AEC"/>
    <w:rsid w:val="00FE4FD5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2025-05-09T10:00:00Z</cp:lastPrinted>
  <dcterms:created xsi:type="dcterms:W3CDTF">2025-05-09T11:50:00Z</dcterms:created>
  <dcterms:modified xsi:type="dcterms:W3CDTF">2025-05-09T11:50:00Z</dcterms:modified>
</cp:coreProperties>
</file>