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ABD" w:rsidRPr="00BB41D0" w:rsidRDefault="008B7ABD" w:rsidP="008B7ABD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8B7ABD" w:rsidRPr="00BB41D0" w:rsidRDefault="008B7ABD" w:rsidP="008B7ABD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8B7ABD" w:rsidRPr="00BB41D0" w:rsidRDefault="008B7ABD" w:rsidP="008B7ABD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8B7ABD" w:rsidRPr="00BB41D0" w:rsidRDefault="008B7ABD" w:rsidP="008B7ABD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5C0B44">
        <w:rPr>
          <w:sz w:val="24"/>
          <w:szCs w:val="24"/>
        </w:rPr>
        <w:t>14</w:t>
      </w:r>
      <w:r>
        <w:rPr>
          <w:sz w:val="24"/>
          <w:szCs w:val="24"/>
        </w:rPr>
        <w:t>.0</w:t>
      </w:r>
      <w:r w:rsidR="005C0B44">
        <w:rPr>
          <w:sz w:val="24"/>
          <w:szCs w:val="24"/>
        </w:rPr>
        <w:t>5</w:t>
      </w:r>
      <w:r>
        <w:rPr>
          <w:sz w:val="24"/>
          <w:szCs w:val="24"/>
        </w:rPr>
        <w:t>.2025 r.</w:t>
      </w:r>
    </w:p>
    <w:p w:rsidR="008B7ABD" w:rsidRPr="003F69B9" w:rsidRDefault="008B7ABD" w:rsidP="008B7ABD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5C0B44">
        <w:rPr>
          <w:b/>
          <w:sz w:val="24"/>
          <w:szCs w:val="24"/>
        </w:rPr>
        <w:t>11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5</w:t>
      </w:r>
      <w:r w:rsidRPr="003F69B9">
        <w:rPr>
          <w:sz w:val="22"/>
          <w:szCs w:val="22"/>
        </w:rPr>
        <w:tab/>
        <w:t xml:space="preserve"> </w:t>
      </w:r>
    </w:p>
    <w:p w:rsidR="008B7ABD" w:rsidRPr="00CF07CB" w:rsidRDefault="008B7ABD" w:rsidP="008B7AB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8B7ABD" w:rsidRPr="007702C8" w:rsidRDefault="008B7ABD" w:rsidP="008B7AB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8B7ABD" w:rsidRPr="00A80738" w:rsidRDefault="008B7ABD" w:rsidP="008B7AB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8B7ABD" w:rsidRPr="00BB18D2" w:rsidRDefault="008B7ABD" w:rsidP="008B7ABD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8B7ABD" w:rsidRDefault="008B7ABD" w:rsidP="008B7ABD">
      <w:pPr>
        <w:jc w:val="both"/>
        <w:rPr>
          <w:bCs/>
          <w:i/>
          <w:sz w:val="24"/>
          <w:szCs w:val="24"/>
        </w:rPr>
      </w:pPr>
    </w:p>
    <w:p w:rsidR="008B7ABD" w:rsidRPr="0009616C" w:rsidRDefault="008B7ABD" w:rsidP="008B7ABD">
      <w:pPr>
        <w:spacing w:line="276" w:lineRule="auto"/>
        <w:jc w:val="both"/>
        <w:rPr>
          <w:sz w:val="24"/>
          <w:szCs w:val="24"/>
        </w:rPr>
      </w:pPr>
      <w:r w:rsidRPr="0009616C">
        <w:rPr>
          <w:bCs/>
          <w:i/>
          <w:sz w:val="24"/>
          <w:szCs w:val="24"/>
        </w:rPr>
        <w:t>dotyczy</w:t>
      </w:r>
      <w:r w:rsidRPr="0009616C">
        <w:rPr>
          <w:bCs/>
          <w:sz w:val="24"/>
          <w:szCs w:val="24"/>
        </w:rPr>
        <w:t xml:space="preserve">: </w:t>
      </w:r>
      <w:r w:rsidRPr="0009616C">
        <w:rPr>
          <w:sz w:val="24"/>
          <w:szCs w:val="24"/>
        </w:rPr>
        <w:t xml:space="preserve">postępowania o udzielenie zamówienia publicznego prowadzonego </w:t>
      </w:r>
    </w:p>
    <w:p w:rsidR="008B7ABD" w:rsidRPr="0009616C" w:rsidRDefault="008B7ABD" w:rsidP="008B7ABD">
      <w:pPr>
        <w:spacing w:line="276" w:lineRule="auto"/>
        <w:jc w:val="both"/>
        <w:rPr>
          <w:b/>
          <w:bCs/>
          <w:sz w:val="24"/>
          <w:szCs w:val="24"/>
        </w:rPr>
      </w:pPr>
      <w:r w:rsidRPr="0009616C">
        <w:rPr>
          <w:sz w:val="24"/>
          <w:szCs w:val="24"/>
        </w:rPr>
        <w:t xml:space="preserve">              </w:t>
      </w:r>
      <w:r w:rsidRPr="0009616C">
        <w:rPr>
          <w:b/>
          <w:sz w:val="24"/>
          <w:szCs w:val="24"/>
        </w:rPr>
        <w:t>w trybie podstawowym</w:t>
      </w:r>
      <w:r w:rsidRPr="0009616C">
        <w:rPr>
          <w:sz w:val="24"/>
          <w:szCs w:val="24"/>
        </w:rPr>
        <w:t xml:space="preserve"> (art. 275 </w:t>
      </w:r>
      <w:proofErr w:type="spellStart"/>
      <w:r w:rsidRPr="0009616C">
        <w:rPr>
          <w:sz w:val="24"/>
          <w:szCs w:val="24"/>
        </w:rPr>
        <w:t>pkt</w:t>
      </w:r>
      <w:proofErr w:type="spellEnd"/>
      <w:r w:rsidRPr="0009616C">
        <w:rPr>
          <w:sz w:val="24"/>
          <w:szCs w:val="24"/>
        </w:rPr>
        <w:t xml:space="preserve"> 1 ustawy </w:t>
      </w:r>
      <w:proofErr w:type="spellStart"/>
      <w:r w:rsidRPr="0009616C">
        <w:rPr>
          <w:sz w:val="24"/>
          <w:szCs w:val="24"/>
        </w:rPr>
        <w:t>Pzp</w:t>
      </w:r>
      <w:proofErr w:type="spellEnd"/>
      <w:r w:rsidRPr="0009616C">
        <w:rPr>
          <w:sz w:val="24"/>
          <w:szCs w:val="24"/>
        </w:rPr>
        <w:t xml:space="preserve">) pn: </w:t>
      </w:r>
    </w:p>
    <w:p w:rsidR="008B7ABD" w:rsidRPr="0009616C" w:rsidRDefault="008B7ABD" w:rsidP="008B7ABD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8B7ABD" w:rsidRPr="00B300B0" w:rsidRDefault="008B7ABD" w:rsidP="008B7ABD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1A1AFD" w:rsidRPr="001A1AFD">
        <w:rPr>
          <w:b/>
          <w:bCs/>
          <w:szCs w:val="24"/>
        </w:rPr>
        <w:t>Dostawa wyrobów medycznych jednorazowego oraz wielorazowego użytku</w:t>
      </w:r>
      <w:r w:rsidRPr="00B300B0">
        <w:rPr>
          <w:b/>
          <w:szCs w:val="24"/>
        </w:rPr>
        <w:t>”</w:t>
      </w:r>
    </w:p>
    <w:p w:rsidR="008B7ABD" w:rsidRPr="00B300B0" w:rsidRDefault="008B7ABD" w:rsidP="008B7ABD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 w:rsidR="001A1AFD">
        <w:rPr>
          <w:b/>
          <w:szCs w:val="24"/>
        </w:rPr>
        <w:t>11</w:t>
      </w:r>
      <w:r w:rsidRPr="00B300B0">
        <w:rPr>
          <w:b/>
          <w:szCs w:val="24"/>
        </w:rPr>
        <w:t>/P/202</w:t>
      </w:r>
      <w:r>
        <w:rPr>
          <w:b/>
          <w:szCs w:val="24"/>
        </w:rPr>
        <w:t>5</w:t>
      </w:r>
    </w:p>
    <w:p w:rsidR="008B7ABD" w:rsidRPr="00B300B0" w:rsidRDefault="008B7ABD" w:rsidP="008B7ABD">
      <w:pPr>
        <w:jc w:val="both"/>
        <w:rPr>
          <w:b/>
          <w:sz w:val="16"/>
          <w:szCs w:val="16"/>
        </w:rPr>
      </w:pPr>
    </w:p>
    <w:p w:rsidR="008B7ABD" w:rsidRPr="00CE306D" w:rsidRDefault="008B7ABD" w:rsidP="008B7ABD">
      <w:pPr>
        <w:jc w:val="both"/>
        <w:rPr>
          <w:sz w:val="16"/>
          <w:szCs w:val="16"/>
        </w:rPr>
      </w:pPr>
    </w:p>
    <w:p w:rsidR="008B7ABD" w:rsidRPr="00BB41D0" w:rsidRDefault="008B7ABD" w:rsidP="008B7ABD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 xml:space="preserve">r. </w:t>
      </w:r>
      <w:r>
        <w:rPr>
          <w:bCs/>
          <w:sz w:val="24"/>
          <w:szCs w:val="24"/>
        </w:rPr>
        <w:t xml:space="preserve">– </w:t>
      </w:r>
      <w:r w:rsidRPr="00BB41D0">
        <w:rPr>
          <w:bCs/>
          <w:sz w:val="24"/>
          <w:szCs w:val="24"/>
        </w:rPr>
        <w:t>Prawo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zamówień publicznych</w:t>
      </w:r>
      <w:r w:rsidRPr="00BB41D0"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BB41D0">
        <w:rPr>
          <w:sz w:val="24"/>
          <w:szCs w:val="24"/>
        </w:rPr>
        <w:t xml:space="preserve">Dz. U. </w:t>
      </w:r>
      <w:r>
        <w:rPr>
          <w:sz w:val="24"/>
          <w:szCs w:val="24"/>
        </w:rPr>
        <w:t xml:space="preserve">z </w:t>
      </w:r>
      <w:r w:rsidRPr="00BB41D0">
        <w:rPr>
          <w:sz w:val="24"/>
          <w:szCs w:val="24"/>
        </w:rPr>
        <w:t>202</w:t>
      </w:r>
      <w:r>
        <w:rPr>
          <w:sz w:val="24"/>
          <w:szCs w:val="24"/>
        </w:rPr>
        <w:t xml:space="preserve">4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320</w:t>
      </w:r>
      <w:r w:rsidRPr="00BB41D0">
        <w:rPr>
          <w:sz w:val="24"/>
          <w:szCs w:val="24"/>
        </w:rPr>
        <w:t>) udostępnia informację z otwarcia ofert.</w:t>
      </w:r>
    </w:p>
    <w:p w:rsidR="008B7ABD" w:rsidRPr="00BB41D0" w:rsidRDefault="008B7ABD" w:rsidP="008B7ABD">
      <w:pPr>
        <w:jc w:val="both"/>
        <w:rPr>
          <w:sz w:val="24"/>
          <w:szCs w:val="24"/>
        </w:rPr>
      </w:pPr>
    </w:p>
    <w:p w:rsidR="008B7ABD" w:rsidRDefault="008B7ABD" w:rsidP="008B7ABD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1A1AFD">
        <w:rPr>
          <w:b/>
          <w:sz w:val="24"/>
          <w:szCs w:val="24"/>
        </w:rPr>
        <w:t>14</w:t>
      </w:r>
      <w:r>
        <w:rPr>
          <w:b/>
          <w:sz w:val="24"/>
          <w:szCs w:val="24"/>
        </w:rPr>
        <w:t>.0</w:t>
      </w:r>
      <w:r w:rsidR="001A1AFD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5 r.</w:t>
      </w:r>
      <w:r w:rsidRPr="00BB41D0">
        <w:rPr>
          <w:b/>
          <w:sz w:val="24"/>
          <w:szCs w:val="24"/>
        </w:rPr>
        <w:t xml:space="preserve"> o godz. 10:</w:t>
      </w:r>
      <w:r>
        <w:rPr>
          <w:b/>
          <w:sz w:val="24"/>
          <w:szCs w:val="24"/>
        </w:rPr>
        <w:t>30</w:t>
      </w:r>
      <w:r w:rsidRPr="00BB41D0">
        <w:rPr>
          <w:sz w:val="24"/>
          <w:szCs w:val="24"/>
        </w:rPr>
        <w:t>, otwarte zostały oferty następujących Wykonawców:</w:t>
      </w:r>
    </w:p>
    <w:p w:rsidR="001A1AFD" w:rsidRDefault="001A1AFD" w:rsidP="008B7ABD">
      <w:pPr>
        <w:spacing w:line="276" w:lineRule="auto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4536"/>
        <w:gridCol w:w="2268"/>
      </w:tblGrid>
      <w:tr w:rsidR="006B27ED" w:rsidRPr="001A1AFD" w:rsidTr="00722771">
        <w:tc>
          <w:tcPr>
            <w:tcW w:w="1276" w:type="dxa"/>
            <w:shd w:val="clear" w:color="auto" w:fill="F2F2F2"/>
            <w:vAlign w:val="center"/>
          </w:tcPr>
          <w:p w:rsidR="006B27ED" w:rsidRPr="001A1AFD" w:rsidRDefault="001A1AF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A1AFD">
              <w:rPr>
                <w:bCs/>
                <w:sz w:val="18"/>
                <w:szCs w:val="18"/>
              </w:rPr>
              <w:t xml:space="preserve"> </w:t>
            </w:r>
            <w:r w:rsidR="00986737" w:rsidRPr="001A1AFD">
              <w:rPr>
                <w:sz w:val="24"/>
                <w:szCs w:val="24"/>
              </w:rPr>
              <w:t>Oferta n</w:t>
            </w:r>
            <w:r w:rsidR="006B27ED" w:rsidRPr="001A1AFD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1A1AFD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Część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6B27ED" w:rsidRPr="001A1AFD" w:rsidRDefault="006B27ED" w:rsidP="001A1AF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 xml:space="preserve">Nazwa i adres </w:t>
            </w:r>
            <w:r w:rsidR="001A1AFD" w:rsidRPr="001A1AFD">
              <w:rPr>
                <w:sz w:val="24"/>
                <w:szCs w:val="24"/>
              </w:rPr>
              <w:t>W</w:t>
            </w:r>
            <w:r w:rsidRPr="001A1AFD">
              <w:rPr>
                <w:sz w:val="24"/>
                <w:szCs w:val="24"/>
              </w:rPr>
              <w:t>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6B27ED" w:rsidRPr="001A1AFD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Cena oferty</w:t>
            </w:r>
            <w:r w:rsidR="001A1AFD" w:rsidRPr="001A1AFD">
              <w:rPr>
                <w:sz w:val="24"/>
                <w:szCs w:val="24"/>
              </w:rPr>
              <w:t xml:space="preserve"> brutto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F24B0E" w:rsidRPr="001F3526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1F3526">
              <w:rPr>
                <w:b/>
                <w:sz w:val="24"/>
                <w:szCs w:val="24"/>
              </w:rPr>
              <w:t>M</w:t>
            </w:r>
            <w:r w:rsidR="005A6C44" w:rsidRPr="001F3526">
              <w:rPr>
                <w:b/>
                <w:sz w:val="24"/>
                <w:szCs w:val="24"/>
              </w:rPr>
              <w:t>EDICAVERA</w:t>
            </w:r>
            <w:r w:rsidRPr="001F3526">
              <w:rPr>
                <w:b/>
                <w:sz w:val="24"/>
                <w:szCs w:val="24"/>
              </w:rPr>
              <w:t xml:space="preserve"> Sp. z o.o. </w:t>
            </w:r>
            <w:r w:rsidR="005A6C44" w:rsidRPr="001F3526">
              <w:rPr>
                <w:b/>
                <w:sz w:val="24"/>
                <w:szCs w:val="24"/>
              </w:rPr>
              <w:t xml:space="preserve">               </w:t>
            </w:r>
            <w:proofErr w:type="spellStart"/>
            <w:r w:rsidRPr="001F3526">
              <w:rPr>
                <w:b/>
                <w:sz w:val="24"/>
                <w:szCs w:val="24"/>
              </w:rPr>
              <w:t>Dalhausen</w:t>
            </w:r>
            <w:proofErr w:type="spellEnd"/>
            <w:r w:rsidRPr="001F3526">
              <w:rPr>
                <w:b/>
                <w:sz w:val="24"/>
                <w:szCs w:val="24"/>
              </w:rPr>
              <w:t xml:space="preserve"> Group</w:t>
            </w:r>
          </w:p>
          <w:p w:rsidR="00F24B0E" w:rsidRDefault="00F24B0E" w:rsidP="00722F83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Majowa 2</w:t>
            </w:r>
            <w:r w:rsidR="00722F83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71-374 Szczecin</w:t>
            </w:r>
          </w:p>
          <w:p w:rsidR="00F63450" w:rsidRPr="001A1AFD" w:rsidRDefault="001F3526" w:rsidP="001F3526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8522606088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4 149.90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31</w:t>
            </w:r>
          </w:p>
        </w:tc>
        <w:tc>
          <w:tcPr>
            <w:tcW w:w="4536" w:type="dxa"/>
            <w:shd w:val="clear" w:color="auto" w:fill="auto"/>
          </w:tcPr>
          <w:p w:rsidR="00F24B0E" w:rsidRPr="001F3526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1F3526">
              <w:rPr>
                <w:b/>
                <w:sz w:val="24"/>
                <w:szCs w:val="24"/>
              </w:rPr>
              <w:t xml:space="preserve">ELMIKO </w:t>
            </w:r>
            <w:r w:rsidR="00CC40CF" w:rsidRPr="001F3526">
              <w:rPr>
                <w:b/>
                <w:sz w:val="24"/>
                <w:szCs w:val="24"/>
              </w:rPr>
              <w:t xml:space="preserve">BIOSIGNALS </w:t>
            </w:r>
            <w:r w:rsidRPr="001F3526">
              <w:rPr>
                <w:b/>
                <w:sz w:val="24"/>
                <w:szCs w:val="24"/>
              </w:rPr>
              <w:t>S</w:t>
            </w:r>
            <w:r w:rsidR="00CC40CF" w:rsidRPr="001F3526">
              <w:rPr>
                <w:b/>
                <w:sz w:val="24"/>
                <w:szCs w:val="24"/>
              </w:rPr>
              <w:t>p</w:t>
            </w:r>
            <w:r w:rsidRPr="001F3526">
              <w:rPr>
                <w:b/>
                <w:sz w:val="24"/>
                <w:szCs w:val="24"/>
              </w:rPr>
              <w:t xml:space="preserve">. </w:t>
            </w:r>
            <w:r w:rsidR="00CC40CF" w:rsidRPr="001F3526">
              <w:rPr>
                <w:b/>
                <w:sz w:val="24"/>
                <w:szCs w:val="24"/>
              </w:rPr>
              <w:t>o</w:t>
            </w:r>
            <w:r w:rsidRPr="001F3526">
              <w:rPr>
                <w:b/>
                <w:sz w:val="24"/>
                <w:szCs w:val="24"/>
              </w:rPr>
              <w:t>.</w:t>
            </w:r>
            <w:r w:rsidR="00CC40CF" w:rsidRPr="001F3526">
              <w:rPr>
                <w:b/>
                <w:sz w:val="24"/>
                <w:szCs w:val="24"/>
              </w:rPr>
              <w:t>o</w:t>
            </w:r>
            <w:r w:rsidRPr="001F3526">
              <w:rPr>
                <w:b/>
                <w:sz w:val="24"/>
                <w:szCs w:val="24"/>
              </w:rPr>
              <w:t>.</w:t>
            </w:r>
          </w:p>
          <w:p w:rsidR="00F24B0E" w:rsidRDefault="00D526E4" w:rsidP="00722F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Sportowa</w:t>
            </w:r>
            <w:r w:rsidR="00F24B0E" w:rsidRPr="001A1AF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  <w:r w:rsidR="00722F83">
              <w:rPr>
                <w:sz w:val="24"/>
                <w:szCs w:val="24"/>
              </w:rPr>
              <w:t xml:space="preserve">, </w:t>
            </w:r>
            <w:r w:rsidR="00F24B0E" w:rsidRPr="001A1AF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  <w:r w:rsidR="00F24B0E" w:rsidRPr="001A1AFD">
              <w:rPr>
                <w:sz w:val="24"/>
                <w:szCs w:val="24"/>
              </w:rPr>
              <w:t xml:space="preserve">-822 </w:t>
            </w:r>
            <w:r>
              <w:rPr>
                <w:sz w:val="24"/>
                <w:szCs w:val="24"/>
              </w:rPr>
              <w:t>Milanówek</w:t>
            </w:r>
          </w:p>
          <w:p w:rsidR="001F3526" w:rsidRPr="001A1AFD" w:rsidRDefault="001F3526" w:rsidP="001F3526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5291817032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11 391.84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34</w:t>
            </w:r>
          </w:p>
        </w:tc>
        <w:tc>
          <w:tcPr>
            <w:tcW w:w="4536" w:type="dxa"/>
            <w:shd w:val="clear" w:color="auto" w:fill="auto"/>
          </w:tcPr>
          <w:p w:rsidR="00F24B0E" w:rsidRPr="001F3526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1F3526">
              <w:rPr>
                <w:b/>
                <w:sz w:val="24"/>
                <w:szCs w:val="24"/>
              </w:rPr>
              <w:t>INTERGOS Sp. z o.o.</w:t>
            </w:r>
          </w:p>
          <w:p w:rsidR="00F24B0E" w:rsidRDefault="00F24B0E" w:rsidP="00722F83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Legionów 55</w:t>
            </w:r>
            <w:r w:rsidR="00722F83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43-300 Bielsko-Biała</w:t>
            </w:r>
          </w:p>
          <w:p w:rsidR="001F3526" w:rsidRPr="001A1AFD" w:rsidRDefault="001F3526" w:rsidP="001F3526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5470170222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9 541.11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33</w:t>
            </w:r>
          </w:p>
        </w:tc>
        <w:tc>
          <w:tcPr>
            <w:tcW w:w="4536" w:type="dxa"/>
            <w:shd w:val="clear" w:color="auto" w:fill="auto"/>
          </w:tcPr>
          <w:p w:rsidR="00112047" w:rsidRPr="00112047" w:rsidRDefault="00F24B0E" w:rsidP="00112047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112047">
              <w:rPr>
                <w:b/>
                <w:sz w:val="24"/>
                <w:szCs w:val="24"/>
              </w:rPr>
              <w:t>Medicus</w:t>
            </w:r>
            <w:proofErr w:type="spellEnd"/>
            <w:r w:rsidRPr="00112047">
              <w:rPr>
                <w:b/>
                <w:sz w:val="24"/>
                <w:szCs w:val="24"/>
              </w:rPr>
              <w:t xml:space="preserve"> Sp</w:t>
            </w:r>
            <w:r w:rsidR="00112047" w:rsidRPr="00112047">
              <w:rPr>
                <w:b/>
                <w:sz w:val="24"/>
                <w:szCs w:val="24"/>
              </w:rPr>
              <w:t>.</w:t>
            </w:r>
            <w:r w:rsidRPr="00112047">
              <w:rPr>
                <w:b/>
                <w:sz w:val="24"/>
                <w:szCs w:val="24"/>
              </w:rPr>
              <w:t xml:space="preserve"> z o</w:t>
            </w:r>
            <w:r w:rsidR="00112047" w:rsidRPr="00112047">
              <w:rPr>
                <w:b/>
                <w:sz w:val="24"/>
                <w:szCs w:val="24"/>
              </w:rPr>
              <w:t>.</w:t>
            </w:r>
            <w:r w:rsidRPr="00112047">
              <w:rPr>
                <w:b/>
                <w:sz w:val="24"/>
                <w:szCs w:val="24"/>
              </w:rPr>
              <w:t>o</w:t>
            </w:r>
            <w:r w:rsidR="00112047" w:rsidRPr="00112047">
              <w:rPr>
                <w:b/>
                <w:sz w:val="24"/>
                <w:szCs w:val="24"/>
              </w:rPr>
              <w:t>. S.K.A.</w:t>
            </w:r>
          </w:p>
          <w:p w:rsidR="00F24B0E" w:rsidRDefault="00F24B0E" w:rsidP="00722F83">
            <w:pPr>
              <w:spacing w:before="80" w:after="40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Browarowa 21</w:t>
            </w:r>
            <w:r w:rsidR="00722F83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43-100 Tychy</w:t>
            </w:r>
          </w:p>
          <w:p w:rsidR="00112047" w:rsidRPr="001A1AFD" w:rsidRDefault="00112047" w:rsidP="00BB7935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NIP: PL </w:t>
            </w:r>
            <w:r w:rsidR="00BB7935">
              <w:rPr>
                <w:sz w:val="24"/>
                <w:szCs w:val="24"/>
              </w:rPr>
              <w:t>6462875090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1 043.28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9</w:t>
            </w:r>
          </w:p>
        </w:tc>
        <w:tc>
          <w:tcPr>
            <w:tcW w:w="4536" w:type="dxa"/>
            <w:shd w:val="clear" w:color="auto" w:fill="auto"/>
          </w:tcPr>
          <w:p w:rsidR="00F24B0E" w:rsidRPr="00864F77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864F77">
              <w:rPr>
                <w:b/>
                <w:sz w:val="24"/>
                <w:szCs w:val="24"/>
              </w:rPr>
              <w:t>Teleflex</w:t>
            </w:r>
            <w:proofErr w:type="spellEnd"/>
            <w:r w:rsidRPr="00864F77">
              <w:rPr>
                <w:b/>
                <w:sz w:val="24"/>
                <w:szCs w:val="24"/>
              </w:rPr>
              <w:t xml:space="preserve"> Polska </w:t>
            </w:r>
            <w:r w:rsidR="00864F77">
              <w:rPr>
                <w:b/>
                <w:sz w:val="24"/>
                <w:szCs w:val="24"/>
              </w:rPr>
              <w:t>S</w:t>
            </w:r>
            <w:r w:rsidRPr="00864F77">
              <w:rPr>
                <w:b/>
                <w:sz w:val="24"/>
                <w:szCs w:val="24"/>
              </w:rPr>
              <w:t>p. z o.o.</w:t>
            </w:r>
          </w:p>
          <w:p w:rsidR="00F24B0E" w:rsidRDefault="00F24B0E" w:rsidP="00722F83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Żwirki i Wigury 16A</w:t>
            </w:r>
            <w:r w:rsidR="00722F83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02-092 Warszawa</w:t>
            </w:r>
          </w:p>
          <w:p w:rsidR="00864F77" w:rsidRDefault="00864F77" w:rsidP="00864F77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5223086403</w:t>
            </w:r>
          </w:p>
          <w:p w:rsidR="00722F83" w:rsidRPr="001A1AFD" w:rsidRDefault="00722F83" w:rsidP="00864F77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61 275.10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29</w:t>
            </w:r>
          </w:p>
        </w:tc>
        <w:tc>
          <w:tcPr>
            <w:tcW w:w="4536" w:type="dxa"/>
            <w:shd w:val="clear" w:color="auto" w:fill="auto"/>
          </w:tcPr>
          <w:p w:rsidR="00F24B0E" w:rsidRPr="00864F77" w:rsidRDefault="00864F77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864F77">
              <w:rPr>
                <w:b/>
                <w:sz w:val="24"/>
                <w:szCs w:val="24"/>
              </w:rPr>
              <w:t xml:space="preserve">DIATHER PETRUSEWICZ </w:t>
            </w:r>
            <w:r w:rsidR="00F24B0E" w:rsidRPr="00864F77">
              <w:rPr>
                <w:b/>
                <w:sz w:val="24"/>
                <w:szCs w:val="24"/>
              </w:rPr>
              <w:t>Sp</w:t>
            </w:r>
            <w:r w:rsidRPr="00864F77">
              <w:rPr>
                <w:b/>
                <w:sz w:val="24"/>
                <w:szCs w:val="24"/>
              </w:rPr>
              <w:t>. K.</w:t>
            </w:r>
          </w:p>
          <w:p w:rsidR="00F24B0E" w:rsidRDefault="00F24B0E" w:rsidP="00722F83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ul. Ku Ujściu 19</w:t>
            </w:r>
            <w:r w:rsidR="00722F83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80-701 Gdańsk</w:t>
            </w:r>
          </w:p>
          <w:p w:rsidR="00802C20" w:rsidRPr="001A1AFD" w:rsidRDefault="00802C20" w:rsidP="00802C2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5252517389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5 666.76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22</w:t>
            </w:r>
          </w:p>
        </w:tc>
        <w:tc>
          <w:tcPr>
            <w:tcW w:w="4536" w:type="dxa"/>
            <w:shd w:val="clear" w:color="auto" w:fill="auto"/>
          </w:tcPr>
          <w:p w:rsidR="00F24B0E" w:rsidRPr="00802C20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802C20">
              <w:rPr>
                <w:b/>
                <w:sz w:val="24"/>
                <w:szCs w:val="24"/>
              </w:rPr>
              <w:t>Consultronix</w:t>
            </w:r>
            <w:proofErr w:type="spellEnd"/>
            <w:r w:rsidRPr="00802C20">
              <w:rPr>
                <w:b/>
                <w:sz w:val="24"/>
                <w:szCs w:val="24"/>
              </w:rPr>
              <w:t xml:space="preserve"> Sp. z o.o.</w:t>
            </w:r>
          </w:p>
          <w:p w:rsidR="00F24B0E" w:rsidRDefault="00F24B0E" w:rsidP="00722F83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Przemysłowa 17</w:t>
            </w:r>
            <w:r w:rsidR="00722F83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32-083 Balice</w:t>
            </w:r>
          </w:p>
          <w:p w:rsidR="00802C20" w:rsidRPr="001A1AFD" w:rsidRDefault="00802C20" w:rsidP="00802C2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5130286977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7 592.40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36</w:t>
            </w:r>
          </w:p>
        </w:tc>
        <w:tc>
          <w:tcPr>
            <w:tcW w:w="4536" w:type="dxa"/>
            <w:shd w:val="clear" w:color="auto" w:fill="auto"/>
          </w:tcPr>
          <w:p w:rsidR="00802C20" w:rsidRPr="00802C20" w:rsidRDefault="00802C20" w:rsidP="00802C20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802C20">
              <w:rPr>
                <w:b/>
                <w:sz w:val="24"/>
                <w:szCs w:val="24"/>
              </w:rPr>
              <w:t>Consultronix</w:t>
            </w:r>
            <w:proofErr w:type="spellEnd"/>
            <w:r w:rsidRPr="00802C20">
              <w:rPr>
                <w:b/>
                <w:sz w:val="24"/>
                <w:szCs w:val="24"/>
              </w:rPr>
              <w:t xml:space="preserve"> Sp. z o.o.</w:t>
            </w:r>
          </w:p>
          <w:p w:rsidR="00802C20" w:rsidRDefault="00802C20" w:rsidP="00722F83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Przemysłowa 17</w:t>
            </w:r>
            <w:r w:rsidR="00722F83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32-083 Balice</w:t>
            </w:r>
          </w:p>
          <w:p w:rsidR="00F24B0E" w:rsidRPr="001A1AFD" w:rsidRDefault="00802C20" w:rsidP="00802C2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5130286977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66 150.00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18</w:t>
            </w:r>
          </w:p>
        </w:tc>
        <w:tc>
          <w:tcPr>
            <w:tcW w:w="4536" w:type="dxa"/>
            <w:shd w:val="clear" w:color="auto" w:fill="auto"/>
          </w:tcPr>
          <w:p w:rsidR="00F24B0E" w:rsidRPr="00802C20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802C20">
              <w:rPr>
                <w:b/>
                <w:sz w:val="24"/>
                <w:szCs w:val="24"/>
              </w:rPr>
              <w:t>Billmed</w:t>
            </w:r>
            <w:proofErr w:type="spellEnd"/>
            <w:r w:rsidRPr="00802C20">
              <w:rPr>
                <w:b/>
                <w:sz w:val="24"/>
                <w:szCs w:val="24"/>
              </w:rPr>
              <w:t xml:space="preserve"> Sp.</w:t>
            </w:r>
            <w:r w:rsidR="00802C20" w:rsidRPr="00802C20">
              <w:rPr>
                <w:b/>
                <w:sz w:val="24"/>
                <w:szCs w:val="24"/>
              </w:rPr>
              <w:t xml:space="preserve"> </w:t>
            </w:r>
            <w:r w:rsidRPr="00802C20">
              <w:rPr>
                <w:b/>
                <w:sz w:val="24"/>
                <w:szCs w:val="24"/>
              </w:rPr>
              <w:t>z</w:t>
            </w:r>
            <w:r w:rsidR="00802C20" w:rsidRPr="00802C20">
              <w:rPr>
                <w:b/>
                <w:sz w:val="24"/>
                <w:szCs w:val="24"/>
              </w:rPr>
              <w:t xml:space="preserve"> </w:t>
            </w:r>
            <w:r w:rsidRPr="00802C20">
              <w:rPr>
                <w:b/>
                <w:sz w:val="24"/>
                <w:szCs w:val="24"/>
              </w:rPr>
              <w:t>o.o.</w:t>
            </w:r>
          </w:p>
          <w:p w:rsidR="00F24B0E" w:rsidRDefault="00F24B0E" w:rsidP="00722F83">
            <w:pPr>
              <w:rPr>
                <w:sz w:val="24"/>
                <w:szCs w:val="24"/>
              </w:rPr>
            </w:pPr>
            <w:proofErr w:type="spellStart"/>
            <w:r w:rsidRPr="001A1AFD">
              <w:rPr>
                <w:sz w:val="24"/>
                <w:szCs w:val="24"/>
              </w:rPr>
              <w:t>Krypska</w:t>
            </w:r>
            <w:proofErr w:type="spellEnd"/>
            <w:r w:rsidRPr="001A1AFD">
              <w:rPr>
                <w:sz w:val="24"/>
                <w:szCs w:val="24"/>
              </w:rPr>
              <w:t xml:space="preserve"> 24/1</w:t>
            </w:r>
            <w:r w:rsidR="00722F83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04-082 Warszawa</w:t>
            </w:r>
          </w:p>
          <w:p w:rsidR="00802C20" w:rsidRPr="001A1AFD" w:rsidRDefault="00802C20" w:rsidP="00722F83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NIP: PL </w:t>
            </w:r>
            <w:r w:rsidR="00722F83">
              <w:rPr>
                <w:sz w:val="24"/>
                <w:szCs w:val="24"/>
              </w:rPr>
              <w:t>1130007544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6 256.44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4536" w:type="dxa"/>
            <w:shd w:val="clear" w:color="auto" w:fill="auto"/>
          </w:tcPr>
          <w:p w:rsidR="00F24B0E" w:rsidRPr="00722F83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722F83">
              <w:rPr>
                <w:b/>
                <w:sz w:val="24"/>
                <w:szCs w:val="24"/>
              </w:rPr>
              <w:t>Medicom</w:t>
            </w:r>
            <w:proofErr w:type="spellEnd"/>
            <w:r w:rsidRPr="00722F83">
              <w:rPr>
                <w:b/>
                <w:sz w:val="24"/>
                <w:szCs w:val="24"/>
              </w:rPr>
              <w:t xml:space="preserve"> Sp. z o.o.</w:t>
            </w:r>
          </w:p>
          <w:p w:rsidR="00F24B0E" w:rsidRPr="001A1AFD" w:rsidRDefault="00F24B0E" w:rsidP="00D1030B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 xml:space="preserve">M. Skłodowskiej - Curie 34 </w:t>
            </w:r>
          </w:p>
          <w:p w:rsidR="00F24B0E" w:rsidRDefault="00F24B0E" w:rsidP="00D1030B">
            <w:pPr>
              <w:spacing w:after="80"/>
              <w:jc w:val="both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41-819 Zabrze</w:t>
            </w:r>
          </w:p>
          <w:p w:rsidR="00722F83" w:rsidRPr="001A1AFD" w:rsidRDefault="00722F83" w:rsidP="00D1030B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NIP: PL </w:t>
            </w:r>
            <w:r w:rsidR="00D1030B">
              <w:rPr>
                <w:sz w:val="24"/>
                <w:szCs w:val="24"/>
              </w:rPr>
              <w:t>6480000516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9 802.35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14</w:t>
            </w:r>
          </w:p>
        </w:tc>
        <w:tc>
          <w:tcPr>
            <w:tcW w:w="4536" w:type="dxa"/>
            <w:shd w:val="clear" w:color="auto" w:fill="auto"/>
          </w:tcPr>
          <w:p w:rsidR="00F24B0E" w:rsidRPr="00D1030B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D1030B">
              <w:rPr>
                <w:b/>
                <w:sz w:val="24"/>
                <w:szCs w:val="24"/>
              </w:rPr>
              <w:t>I</w:t>
            </w:r>
            <w:r w:rsidR="00722F83" w:rsidRPr="00D1030B">
              <w:rPr>
                <w:b/>
                <w:sz w:val="24"/>
                <w:szCs w:val="24"/>
              </w:rPr>
              <w:t>NTER</w:t>
            </w:r>
            <w:r w:rsidRPr="00D1030B">
              <w:rPr>
                <w:b/>
                <w:sz w:val="24"/>
                <w:szCs w:val="24"/>
              </w:rPr>
              <w:t xml:space="preserve"> C</w:t>
            </w:r>
            <w:r w:rsidR="00722F83" w:rsidRPr="00D1030B">
              <w:rPr>
                <w:b/>
                <w:sz w:val="24"/>
                <w:szCs w:val="24"/>
              </w:rPr>
              <w:t>ONSULT MD Sp. z o.o. Sp. K</w:t>
            </w:r>
            <w:r w:rsidRPr="00D1030B">
              <w:rPr>
                <w:b/>
                <w:sz w:val="24"/>
                <w:szCs w:val="24"/>
              </w:rPr>
              <w:t>.</w:t>
            </w:r>
          </w:p>
          <w:p w:rsidR="00F24B0E" w:rsidRDefault="00F24B0E" w:rsidP="00A22F86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Księdza Brzóski 94/18</w:t>
            </w:r>
            <w:r w:rsidR="00A22F86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91-347 Łódź</w:t>
            </w:r>
          </w:p>
          <w:p w:rsidR="00D1030B" w:rsidRPr="001A1AFD" w:rsidRDefault="00D1030B" w:rsidP="00D1030B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7262342797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63 499.32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30</w:t>
            </w:r>
          </w:p>
        </w:tc>
        <w:tc>
          <w:tcPr>
            <w:tcW w:w="4536" w:type="dxa"/>
            <w:shd w:val="clear" w:color="auto" w:fill="auto"/>
          </w:tcPr>
          <w:p w:rsidR="00F24B0E" w:rsidRPr="000A7603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0A7603">
              <w:rPr>
                <w:b/>
                <w:sz w:val="24"/>
                <w:szCs w:val="24"/>
              </w:rPr>
              <w:t>Lencomm</w:t>
            </w:r>
            <w:proofErr w:type="spellEnd"/>
            <w:r w:rsidRPr="000A7603">
              <w:rPr>
                <w:b/>
                <w:sz w:val="24"/>
                <w:szCs w:val="24"/>
              </w:rPr>
              <w:t xml:space="preserve"> Trade International Sp</w:t>
            </w:r>
            <w:r w:rsidR="00D1030B" w:rsidRPr="000A7603">
              <w:rPr>
                <w:b/>
                <w:sz w:val="24"/>
                <w:szCs w:val="24"/>
              </w:rPr>
              <w:t>. z o.o.</w:t>
            </w:r>
          </w:p>
          <w:p w:rsidR="00F24B0E" w:rsidRDefault="00D1030B" w:rsidP="00A22F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Wólczyńska 133</w:t>
            </w:r>
            <w:r w:rsidR="00A22F86">
              <w:rPr>
                <w:sz w:val="24"/>
                <w:szCs w:val="24"/>
              </w:rPr>
              <w:t xml:space="preserve">, </w:t>
            </w:r>
            <w:r w:rsidR="00F24B0E" w:rsidRPr="001A1AFD">
              <w:rPr>
                <w:sz w:val="24"/>
                <w:szCs w:val="24"/>
              </w:rPr>
              <w:t>01-919 Warszawa</w:t>
            </w:r>
          </w:p>
          <w:p w:rsidR="00D1030B" w:rsidRPr="001A1AFD" w:rsidRDefault="00D1030B" w:rsidP="000A7603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NIP: PL </w:t>
            </w:r>
            <w:r w:rsidR="000A7603">
              <w:rPr>
                <w:sz w:val="24"/>
                <w:szCs w:val="24"/>
              </w:rPr>
              <w:t>1180025946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4 320.00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36</w:t>
            </w:r>
          </w:p>
        </w:tc>
        <w:tc>
          <w:tcPr>
            <w:tcW w:w="4536" w:type="dxa"/>
            <w:shd w:val="clear" w:color="auto" w:fill="auto"/>
          </w:tcPr>
          <w:p w:rsidR="00CD1834" w:rsidRPr="00CD1834" w:rsidRDefault="00CD1834" w:rsidP="00CD1834">
            <w:pPr>
              <w:rPr>
                <w:sz w:val="24"/>
                <w:szCs w:val="24"/>
              </w:rPr>
            </w:pPr>
            <w:r w:rsidRPr="00CD1834">
              <w:rPr>
                <w:sz w:val="24"/>
                <w:szCs w:val="24"/>
                <w:u w:val="single"/>
              </w:rPr>
              <w:t>Konsorcjum w składzie</w:t>
            </w:r>
            <w:r w:rsidRPr="00CD1834">
              <w:rPr>
                <w:sz w:val="24"/>
                <w:szCs w:val="24"/>
              </w:rPr>
              <w:t xml:space="preserve">: </w:t>
            </w:r>
          </w:p>
          <w:p w:rsidR="00CD1834" w:rsidRPr="000F24F4" w:rsidRDefault="00CD1834" w:rsidP="00CD1834">
            <w:pPr>
              <w:rPr>
                <w:b/>
                <w:sz w:val="24"/>
                <w:szCs w:val="24"/>
              </w:rPr>
            </w:pPr>
            <w:proofErr w:type="spellStart"/>
            <w:r w:rsidRPr="000F24F4">
              <w:rPr>
                <w:b/>
                <w:sz w:val="24"/>
                <w:szCs w:val="24"/>
              </w:rPr>
              <w:t>Citonet</w:t>
            </w:r>
            <w:proofErr w:type="spellEnd"/>
            <w:r w:rsidRPr="000F24F4">
              <w:rPr>
                <w:b/>
                <w:sz w:val="24"/>
                <w:szCs w:val="24"/>
              </w:rPr>
              <w:t xml:space="preserve"> Śląski Sp. z o.o. – Lider </w:t>
            </w:r>
          </w:p>
          <w:p w:rsidR="00CD1834" w:rsidRDefault="00CD1834" w:rsidP="00CD1834">
            <w:pPr>
              <w:rPr>
                <w:sz w:val="24"/>
                <w:szCs w:val="24"/>
              </w:rPr>
            </w:pPr>
            <w:proofErr w:type="spellStart"/>
            <w:r w:rsidRPr="00CD1834">
              <w:rPr>
                <w:sz w:val="24"/>
                <w:szCs w:val="24"/>
              </w:rPr>
              <w:t>Wojkowicka</w:t>
            </w:r>
            <w:proofErr w:type="spellEnd"/>
            <w:r w:rsidRPr="00CD1834">
              <w:rPr>
                <w:sz w:val="24"/>
                <w:szCs w:val="24"/>
              </w:rPr>
              <w:t xml:space="preserve"> 35; 41-250 Czeladź </w:t>
            </w:r>
          </w:p>
          <w:p w:rsidR="00CD1834" w:rsidRPr="00CD1834" w:rsidRDefault="00CD1834" w:rsidP="00CD18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NIP: PL </w:t>
            </w:r>
            <w:r w:rsidR="000F24F4">
              <w:rPr>
                <w:sz w:val="24"/>
                <w:szCs w:val="24"/>
              </w:rPr>
              <w:t>62524550</w:t>
            </w:r>
            <w:r w:rsidRPr="00CD1834">
              <w:rPr>
                <w:sz w:val="24"/>
                <w:szCs w:val="24"/>
              </w:rPr>
              <w:t>22</w:t>
            </w:r>
          </w:p>
          <w:p w:rsidR="00CD1834" w:rsidRPr="000F24F4" w:rsidRDefault="00CD1834" w:rsidP="00CD1834">
            <w:pPr>
              <w:rPr>
                <w:b/>
                <w:sz w:val="24"/>
                <w:szCs w:val="24"/>
              </w:rPr>
            </w:pPr>
            <w:r w:rsidRPr="000F24F4">
              <w:rPr>
                <w:b/>
                <w:sz w:val="24"/>
                <w:szCs w:val="24"/>
              </w:rPr>
              <w:t xml:space="preserve">Toruńskie Zakłady Materiałów Opatrunkowych S.A. </w:t>
            </w:r>
            <w:r w:rsidR="000F24F4">
              <w:rPr>
                <w:b/>
                <w:sz w:val="24"/>
                <w:szCs w:val="24"/>
              </w:rPr>
              <w:t xml:space="preserve">– Członek </w:t>
            </w:r>
          </w:p>
          <w:p w:rsidR="00CD1834" w:rsidRPr="00CD1834" w:rsidRDefault="00CD1834" w:rsidP="00CD1834">
            <w:pPr>
              <w:rPr>
                <w:sz w:val="24"/>
                <w:szCs w:val="24"/>
              </w:rPr>
            </w:pPr>
            <w:r w:rsidRPr="00CD1834">
              <w:rPr>
                <w:sz w:val="24"/>
                <w:szCs w:val="24"/>
              </w:rPr>
              <w:t xml:space="preserve">Żółkiewskiego 20/26; 87-100 Toruń </w:t>
            </w:r>
          </w:p>
          <w:p w:rsidR="00F24B0E" w:rsidRPr="001A1AFD" w:rsidRDefault="000F24F4" w:rsidP="000F24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87901667</w:t>
            </w:r>
            <w:r w:rsidR="00CD1834" w:rsidRPr="00CD1834">
              <w:rPr>
                <w:sz w:val="24"/>
                <w:szCs w:val="24"/>
              </w:rPr>
              <w:t>90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51 327.00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20</w:t>
            </w:r>
          </w:p>
        </w:tc>
        <w:tc>
          <w:tcPr>
            <w:tcW w:w="4536" w:type="dxa"/>
            <w:shd w:val="clear" w:color="auto" w:fill="auto"/>
          </w:tcPr>
          <w:p w:rsidR="00F24B0E" w:rsidRPr="00A950B3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A950B3">
              <w:rPr>
                <w:b/>
                <w:sz w:val="24"/>
                <w:szCs w:val="24"/>
              </w:rPr>
              <w:t>SARSTEDT Sp</w:t>
            </w:r>
            <w:r w:rsidR="00A950B3" w:rsidRPr="00A950B3">
              <w:rPr>
                <w:b/>
                <w:sz w:val="24"/>
                <w:szCs w:val="24"/>
              </w:rPr>
              <w:t>.</w:t>
            </w:r>
            <w:r w:rsidRPr="00A950B3">
              <w:rPr>
                <w:b/>
                <w:sz w:val="24"/>
                <w:szCs w:val="24"/>
              </w:rPr>
              <w:t xml:space="preserve"> z o.o.</w:t>
            </w:r>
          </w:p>
          <w:p w:rsidR="00F24B0E" w:rsidRDefault="00F24B0E" w:rsidP="005C73B8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Grzybowska 87</w:t>
            </w:r>
            <w:r w:rsidR="005C73B8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00-844 Warszawa</w:t>
            </w:r>
          </w:p>
          <w:p w:rsidR="00A950B3" w:rsidRPr="001A1AFD" w:rsidRDefault="00A950B3" w:rsidP="00A950B3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7870001085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58 985.28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27</w:t>
            </w:r>
          </w:p>
        </w:tc>
        <w:tc>
          <w:tcPr>
            <w:tcW w:w="4536" w:type="dxa"/>
            <w:shd w:val="clear" w:color="auto" w:fill="auto"/>
          </w:tcPr>
          <w:p w:rsidR="00F24B0E" w:rsidRPr="005C73B8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5C73B8">
              <w:rPr>
                <w:b/>
                <w:sz w:val="24"/>
                <w:szCs w:val="24"/>
              </w:rPr>
              <w:t>SINMED Sp. z o. o.</w:t>
            </w:r>
          </w:p>
          <w:p w:rsidR="00F24B0E" w:rsidRDefault="00F24B0E" w:rsidP="005C73B8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Graniczna 32B</w:t>
            </w:r>
            <w:r w:rsidR="005C73B8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44-178 Przyszowice</w:t>
            </w:r>
          </w:p>
          <w:p w:rsidR="005C73B8" w:rsidRPr="001A1AFD" w:rsidRDefault="005C73B8" w:rsidP="00A22F86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6312665250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2 392.35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32</w:t>
            </w:r>
          </w:p>
        </w:tc>
        <w:tc>
          <w:tcPr>
            <w:tcW w:w="4536" w:type="dxa"/>
            <w:shd w:val="clear" w:color="auto" w:fill="auto"/>
          </w:tcPr>
          <w:p w:rsidR="005C73B8" w:rsidRPr="005C73B8" w:rsidRDefault="005C73B8" w:rsidP="005C73B8">
            <w:pPr>
              <w:spacing w:before="80" w:after="40"/>
              <w:rPr>
                <w:b/>
                <w:sz w:val="24"/>
                <w:szCs w:val="24"/>
              </w:rPr>
            </w:pPr>
            <w:r w:rsidRPr="005C73B8">
              <w:rPr>
                <w:b/>
                <w:sz w:val="24"/>
                <w:szCs w:val="24"/>
              </w:rPr>
              <w:t>SINMED Sp. z o. o.</w:t>
            </w:r>
          </w:p>
          <w:p w:rsidR="005C73B8" w:rsidRDefault="005C73B8" w:rsidP="005C73B8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Graniczna 32B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44-178 Przyszowice</w:t>
            </w:r>
          </w:p>
          <w:p w:rsidR="00F24B0E" w:rsidRPr="001A1AFD" w:rsidRDefault="005C73B8" w:rsidP="005C73B8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6312665250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2 872.80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36</w:t>
            </w:r>
          </w:p>
        </w:tc>
        <w:tc>
          <w:tcPr>
            <w:tcW w:w="4536" w:type="dxa"/>
            <w:shd w:val="clear" w:color="auto" w:fill="auto"/>
          </w:tcPr>
          <w:p w:rsidR="00F24B0E" w:rsidRPr="007F60C4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7F60C4">
              <w:rPr>
                <w:b/>
                <w:sz w:val="24"/>
                <w:szCs w:val="24"/>
              </w:rPr>
              <w:t>P</w:t>
            </w:r>
            <w:r w:rsidR="007F60C4" w:rsidRPr="007F60C4">
              <w:rPr>
                <w:b/>
                <w:sz w:val="24"/>
                <w:szCs w:val="24"/>
              </w:rPr>
              <w:t>ANEP</w:t>
            </w:r>
            <w:r w:rsidRPr="007F60C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F60C4">
              <w:rPr>
                <w:b/>
                <w:sz w:val="24"/>
                <w:szCs w:val="24"/>
              </w:rPr>
              <w:t>s.r.o</w:t>
            </w:r>
            <w:proofErr w:type="spellEnd"/>
            <w:r w:rsidRPr="007F60C4">
              <w:rPr>
                <w:b/>
                <w:sz w:val="24"/>
                <w:szCs w:val="24"/>
              </w:rPr>
              <w:t>.</w:t>
            </w:r>
          </w:p>
          <w:p w:rsidR="00F24B0E" w:rsidRDefault="00F24B0E" w:rsidP="007F60C4">
            <w:pPr>
              <w:rPr>
                <w:sz w:val="24"/>
                <w:szCs w:val="24"/>
              </w:rPr>
            </w:pPr>
            <w:proofErr w:type="spellStart"/>
            <w:r w:rsidRPr="001A1AFD">
              <w:rPr>
                <w:sz w:val="24"/>
                <w:szCs w:val="24"/>
              </w:rPr>
              <w:t>Brněnská</w:t>
            </w:r>
            <w:proofErr w:type="spellEnd"/>
            <w:r w:rsidRPr="001A1AFD">
              <w:rPr>
                <w:sz w:val="24"/>
                <w:szCs w:val="24"/>
              </w:rPr>
              <w:t xml:space="preserve"> 1246</w:t>
            </w:r>
            <w:r w:rsidR="007F60C4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 xml:space="preserve">665 01 </w:t>
            </w:r>
            <w:proofErr w:type="spellStart"/>
            <w:r w:rsidRPr="001A1AFD">
              <w:rPr>
                <w:sz w:val="24"/>
                <w:szCs w:val="24"/>
              </w:rPr>
              <w:t>Rosice</w:t>
            </w:r>
            <w:proofErr w:type="spellEnd"/>
            <w:r w:rsidRPr="001A1AFD">
              <w:rPr>
                <w:sz w:val="24"/>
                <w:szCs w:val="24"/>
              </w:rPr>
              <w:t xml:space="preserve"> u Brna</w:t>
            </w:r>
          </w:p>
          <w:p w:rsidR="007F60C4" w:rsidRDefault="007F60C4" w:rsidP="007F60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Republika Czeska</w:t>
            </w:r>
          </w:p>
          <w:p w:rsidR="007F60C4" w:rsidRPr="001A1AFD" w:rsidRDefault="007F60C4" w:rsidP="007F60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CZ 25550250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45 630.00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:rsidR="00F24B0E" w:rsidRPr="007F60C4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7F60C4">
              <w:rPr>
                <w:b/>
                <w:sz w:val="24"/>
                <w:szCs w:val="24"/>
              </w:rPr>
              <w:t>CIRRO Sp. z o.o.</w:t>
            </w:r>
          </w:p>
          <w:p w:rsidR="00F24B0E" w:rsidRDefault="00F24B0E" w:rsidP="007F60C4">
            <w:pPr>
              <w:rPr>
                <w:sz w:val="24"/>
                <w:szCs w:val="24"/>
              </w:rPr>
            </w:pPr>
            <w:proofErr w:type="spellStart"/>
            <w:r w:rsidRPr="001A1AFD">
              <w:rPr>
                <w:sz w:val="24"/>
                <w:szCs w:val="24"/>
              </w:rPr>
              <w:t>Elewatorska</w:t>
            </w:r>
            <w:proofErr w:type="spellEnd"/>
            <w:r w:rsidRPr="001A1AFD">
              <w:rPr>
                <w:sz w:val="24"/>
                <w:szCs w:val="24"/>
              </w:rPr>
              <w:t xml:space="preserve"> 58</w:t>
            </w:r>
            <w:r w:rsidR="007F60C4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15-620 Białystok</w:t>
            </w:r>
          </w:p>
          <w:p w:rsidR="007F60C4" w:rsidRPr="001A1AFD" w:rsidRDefault="007F60C4" w:rsidP="007F60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5420201357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1 871.64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32</w:t>
            </w:r>
          </w:p>
        </w:tc>
        <w:tc>
          <w:tcPr>
            <w:tcW w:w="4536" w:type="dxa"/>
            <w:shd w:val="clear" w:color="auto" w:fill="auto"/>
          </w:tcPr>
          <w:p w:rsidR="00860EC7" w:rsidRPr="007F60C4" w:rsidRDefault="00860EC7" w:rsidP="00860EC7">
            <w:pPr>
              <w:spacing w:before="80" w:after="40"/>
              <w:rPr>
                <w:b/>
                <w:sz w:val="24"/>
                <w:szCs w:val="24"/>
              </w:rPr>
            </w:pPr>
            <w:r w:rsidRPr="007F60C4">
              <w:rPr>
                <w:b/>
                <w:sz w:val="24"/>
                <w:szCs w:val="24"/>
              </w:rPr>
              <w:t>CIRRO Sp. z o.o.</w:t>
            </w:r>
          </w:p>
          <w:p w:rsidR="00860EC7" w:rsidRDefault="00860EC7" w:rsidP="00860EC7">
            <w:pPr>
              <w:rPr>
                <w:sz w:val="24"/>
                <w:szCs w:val="24"/>
              </w:rPr>
            </w:pPr>
            <w:proofErr w:type="spellStart"/>
            <w:r w:rsidRPr="001A1AFD">
              <w:rPr>
                <w:sz w:val="24"/>
                <w:szCs w:val="24"/>
              </w:rPr>
              <w:t>Elewatorska</w:t>
            </w:r>
            <w:proofErr w:type="spellEnd"/>
            <w:r w:rsidRPr="001A1AFD">
              <w:rPr>
                <w:sz w:val="24"/>
                <w:szCs w:val="24"/>
              </w:rPr>
              <w:t xml:space="preserve"> 58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15-620 Białystok</w:t>
            </w:r>
          </w:p>
          <w:p w:rsidR="00F24B0E" w:rsidRPr="001A1AFD" w:rsidRDefault="00860EC7" w:rsidP="00860EC7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5420201357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2 683.48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F24B0E" w:rsidRPr="00860EC7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860EC7">
              <w:rPr>
                <w:b/>
                <w:sz w:val="24"/>
                <w:szCs w:val="24"/>
              </w:rPr>
              <w:t xml:space="preserve">J. </w:t>
            </w:r>
            <w:proofErr w:type="spellStart"/>
            <w:r w:rsidRPr="00860EC7">
              <w:rPr>
                <w:b/>
                <w:sz w:val="24"/>
                <w:szCs w:val="24"/>
              </w:rPr>
              <w:t>Chodacki</w:t>
            </w:r>
            <w:proofErr w:type="spellEnd"/>
            <w:r w:rsidRPr="00860EC7">
              <w:rPr>
                <w:b/>
                <w:sz w:val="24"/>
                <w:szCs w:val="24"/>
              </w:rPr>
              <w:t>, A. Misztal „</w:t>
            </w:r>
            <w:proofErr w:type="spellStart"/>
            <w:r w:rsidRPr="00860EC7">
              <w:rPr>
                <w:b/>
                <w:sz w:val="24"/>
                <w:szCs w:val="24"/>
              </w:rPr>
              <w:t>Medica</w:t>
            </w:r>
            <w:proofErr w:type="spellEnd"/>
            <w:r w:rsidRPr="00860EC7">
              <w:rPr>
                <w:b/>
                <w:sz w:val="24"/>
                <w:szCs w:val="24"/>
              </w:rPr>
              <w:t>” Sp</w:t>
            </w:r>
            <w:r w:rsidR="00860EC7" w:rsidRPr="00860EC7">
              <w:rPr>
                <w:b/>
                <w:sz w:val="24"/>
                <w:szCs w:val="24"/>
              </w:rPr>
              <w:t>.  J.</w:t>
            </w:r>
          </w:p>
          <w:p w:rsidR="00F24B0E" w:rsidRDefault="00F24B0E" w:rsidP="00860EC7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</w:t>
            </w:r>
            <w:r w:rsidR="00860EC7">
              <w:rPr>
                <w:sz w:val="24"/>
                <w:szCs w:val="24"/>
              </w:rPr>
              <w:t>rzemysłowa</w:t>
            </w:r>
            <w:r w:rsidRPr="001A1AFD">
              <w:rPr>
                <w:sz w:val="24"/>
                <w:szCs w:val="24"/>
              </w:rPr>
              <w:t xml:space="preserve"> 4A</w:t>
            </w:r>
            <w:r w:rsidR="00860EC7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59-300 L</w:t>
            </w:r>
            <w:r w:rsidR="00860EC7">
              <w:rPr>
                <w:sz w:val="24"/>
                <w:szCs w:val="24"/>
              </w:rPr>
              <w:t>ubin</w:t>
            </w:r>
          </w:p>
          <w:p w:rsidR="00860EC7" w:rsidRPr="001A1AFD" w:rsidRDefault="00860EC7" w:rsidP="00860EC7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6921008620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20 773.26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860EC7" w:rsidRPr="00860EC7" w:rsidRDefault="00860EC7" w:rsidP="00860EC7">
            <w:pPr>
              <w:spacing w:before="80" w:after="40"/>
              <w:rPr>
                <w:b/>
                <w:sz w:val="24"/>
                <w:szCs w:val="24"/>
              </w:rPr>
            </w:pPr>
            <w:r w:rsidRPr="00860EC7">
              <w:rPr>
                <w:b/>
                <w:sz w:val="24"/>
                <w:szCs w:val="24"/>
              </w:rPr>
              <w:t xml:space="preserve">J. </w:t>
            </w:r>
            <w:proofErr w:type="spellStart"/>
            <w:r w:rsidRPr="00860EC7">
              <w:rPr>
                <w:b/>
                <w:sz w:val="24"/>
                <w:szCs w:val="24"/>
              </w:rPr>
              <w:t>Chodacki</w:t>
            </w:r>
            <w:proofErr w:type="spellEnd"/>
            <w:r w:rsidRPr="00860EC7">
              <w:rPr>
                <w:b/>
                <w:sz w:val="24"/>
                <w:szCs w:val="24"/>
              </w:rPr>
              <w:t>, A. Misztal „</w:t>
            </w:r>
            <w:proofErr w:type="spellStart"/>
            <w:r w:rsidRPr="00860EC7">
              <w:rPr>
                <w:b/>
                <w:sz w:val="24"/>
                <w:szCs w:val="24"/>
              </w:rPr>
              <w:t>Medica</w:t>
            </w:r>
            <w:proofErr w:type="spellEnd"/>
            <w:r w:rsidRPr="00860EC7">
              <w:rPr>
                <w:b/>
                <w:sz w:val="24"/>
                <w:szCs w:val="24"/>
              </w:rPr>
              <w:t>” Sp.  J.</w:t>
            </w:r>
          </w:p>
          <w:p w:rsidR="00860EC7" w:rsidRDefault="00860EC7" w:rsidP="00860EC7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rzemysłowa</w:t>
            </w:r>
            <w:r w:rsidRPr="001A1AFD">
              <w:rPr>
                <w:sz w:val="24"/>
                <w:szCs w:val="24"/>
              </w:rPr>
              <w:t xml:space="preserve"> 4A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59-300 L</w:t>
            </w:r>
            <w:r>
              <w:rPr>
                <w:sz w:val="24"/>
                <w:szCs w:val="24"/>
              </w:rPr>
              <w:t>ubin</w:t>
            </w:r>
          </w:p>
          <w:p w:rsidR="00F24B0E" w:rsidRPr="001A1AFD" w:rsidRDefault="00860EC7" w:rsidP="00860EC7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6921008620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669.82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056470" w:rsidRPr="00860EC7" w:rsidRDefault="00056470" w:rsidP="00056470">
            <w:pPr>
              <w:spacing w:before="80" w:after="40"/>
              <w:rPr>
                <w:b/>
                <w:sz w:val="24"/>
                <w:szCs w:val="24"/>
              </w:rPr>
            </w:pPr>
            <w:r w:rsidRPr="00860EC7">
              <w:rPr>
                <w:b/>
                <w:sz w:val="24"/>
                <w:szCs w:val="24"/>
              </w:rPr>
              <w:t xml:space="preserve">J. </w:t>
            </w:r>
            <w:proofErr w:type="spellStart"/>
            <w:r w:rsidRPr="00860EC7">
              <w:rPr>
                <w:b/>
                <w:sz w:val="24"/>
                <w:szCs w:val="24"/>
              </w:rPr>
              <w:t>Chodacki</w:t>
            </w:r>
            <w:proofErr w:type="spellEnd"/>
            <w:r w:rsidRPr="00860EC7">
              <w:rPr>
                <w:b/>
                <w:sz w:val="24"/>
                <w:szCs w:val="24"/>
              </w:rPr>
              <w:t>, A. Misztal „</w:t>
            </w:r>
            <w:proofErr w:type="spellStart"/>
            <w:r w:rsidRPr="00860EC7">
              <w:rPr>
                <w:b/>
                <w:sz w:val="24"/>
                <w:szCs w:val="24"/>
              </w:rPr>
              <w:t>Medica</w:t>
            </w:r>
            <w:proofErr w:type="spellEnd"/>
            <w:r w:rsidRPr="00860EC7">
              <w:rPr>
                <w:b/>
                <w:sz w:val="24"/>
                <w:szCs w:val="24"/>
              </w:rPr>
              <w:t>” Sp.  J.</w:t>
            </w:r>
          </w:p>
          <w:p w:rsidR="00056470" w:rsidRDefault="00056470" w:rsidP="00056470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rzemysłowa</w:t>
            </w:r>
            <w:r w:rsidRPr="001A1AFD">
              <w:rPr>
                <w:sz w:val="24"/>
                <w:szCs w:val="24"/>
              </w:rPr>
              <w:t xml:space="preserve"> 4A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59-300 L</w:t>
            </w:r>
            <w:r>
              <w:rPr>
                <w:sz w:val="24"/>
                <w:szCs w:val="24"/>
              </w:rPr>
              <w:t>ubin</w:t>
            </w:r>
          </w:p>
          <w:p w:rsidR="00F24B0E" w:rsidRPr="001A1AFD" w:rsidRDefault="00056470" w:rsidP="0005647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6921008620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3 888.00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F24B0E" w:rsidRPr="00056470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056470">
              <w:rPr>
                <w:b/>
                <w:sz w:val="24"/>
                <w:szCs w:val="24"/>
              </w:rPr>
              <w:t>SKAMEX S</w:t>
            </w:r>
            <w:r w:rsidR="00056470" w:rsidRPr="00056470">
              <w:rPr>
                <w:b/>
                <w:sz w:val="24"/>
                <w:szCs w:val="24"/>
              </w:rPr>
              <w:t>.</w:t>
            </w:r>
            <w:r w:rsidRPr="00056470">
              <w:rPr>
                <w:b/>
                <w:sz w:val="24"/>
                <w:szCs w:val="24"/>
              </w:rPr>
              <w:t xml:space="preserve"> A</w:t>
            </w:r>
            <w:r w:rsidR="00056470" w:rsidRPr="00056470">
              <w:rPr>
                <w:b/>
                <w:sz w:val="24"/>
                <w:szCs w:val="24"/>
              </w:rPr>
              <w:t>.</w:t>
            </w:r>
          </w:p>
          <w:p w:rsidR="00F24B0E" w:rsidRDefault="00F24B0E" w:rsidP="00056470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Częstochowska 38/52</w:t>
            </w:r>
            <w:r w:rsidR="00056470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93-121 Łódź</w:t>
            </w:r>
          </w:p>
          <w:p w:rsidR="00056470" w:rsidRPr="001A1AFD" w:rsidRDefault="00056470" w:rsidP="000564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5542980836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3 024.00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056470" w:rsidRPr="00056470" w:rsidRDefault="00056470" w:rsidP="00056470">
            <w:pPr>
              <w:spacing w:before="80" w:after="40"/>
              <w:rPr>
                <w:b/>
                <w:sz w:val="24"/>
                <w:szCs w:val="24"/>
              </w:rPr>
            </w:pPr>
            <w:r w:rsidRPr="00056470">
              <w:rPr>
                <w:b/>
                <w:sz w:val="24"/>
                <w:szCs w:val="24"/>
              </w:rPr>
              <w:t>SKAMEX S. A.</w:t>
            </w:r>
          </w:p>
          <w:p w:rsidR="00056470" w:rsidRDefault="00056470" w:rsidP="00056470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Częstochowska 38/52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93-121 Łódź</w:t>
            </w:r>
          </w:p>
          <w:p w:rsidR="00F24B0E" w:rsidRPr="001A1AFD" w:rsidRDefault="00056470" w:rsidP="0005647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5542980836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6 220.80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056470" w:rsidRPr="00056470" w:rsidRDefault="00056470" w:rsidP="00056470">
            <w:pPr>
              <w:spacing w:before="80" w:after="40"/>
              <w:rPr>
                <w:b/>
                <w:sz w:val="24"/>
                <w:szCs w:val="24"/>
              </w:rPr>
            </w:pPr>
            <w:r w:rsidRPr="00056470">
              <w:rPr>
                <w:b/>
                <w:sz w:val="24"/>
                <w:szCs w:val="24"/>
              </w:rPr>
              <w:t>SKAMEX S. A.</w:t>
            </w:r>
          </w:p>
          <w:p w:rsidR="00056470" w:rsidRDefault="00056470" w:rsidP="00056470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Częstochowska 38/52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93-121 Łódź</w:t>
            </w:r>
          </w:p>
          <w:p w:rsidR="00F24B0E" w:rsidRPr="001A1AFD" w:rsidRDefault="00056470" w:rsidP="0005647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5542980836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146 137.82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056470" w:rsidRPr="00056470" w:rsidRDefault="00056470" w:rsidP="00056470">
            <w:pPr>
              <w:spacing w:before="80" w:after="40"/>
              <w:rPr>
                <w:b/>
                <w:sz w:val="24"/>
                <w:szCs w:val="24"/>
              </w:rPr>
            </w:pPr>
            <w:r w:rsidRPr="00056470">
              <w:rPr>
                <w:b/>
                <w:sz w:val="24"/>
                <w:szCs w:val="24"/>
              </w:rPr>
              <w:t>SKAMEX S. A.</w:t>
            </w:r>
          </w:p>
          <w:p w:rsidR="00056470" w:rsidRDefault="00056470" w:rsidP="00056470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Częstochowska 38/52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93-121 Łódź</w:t>
            </w:r>
          </w:p>
          <w:p w:rsidR="00F24B0E" w:rsidRPr="001A1AFD" w:rsidRDefault="00056470" w:rsidP="0005647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5542980836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57 831.84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056470" w:rsidRPr="00056470" w:rsidRDefault="00056470" w:rsidP="00056470">
            <w:pPr>
              <w:spacing w:before="80" w:after="40"/>
              <w:rPr>
                <w:b/>
                <w:sz w:val="24"/>
                <w:szCs w:val="24"/>
              </w:rPr>
            </w:pPr>
            <w:r w:rsidRPr="00056470">
              <w:rPr>
                <w:b/>
                <w:sz w:val="24"/>
                <w:szCs w:val="24"/>
              </w:rPr>
              <w:t>SKAMEX S. A.</w:t>
            </w:r>
          </w:p>
          <w:p w:rsidR="00056470" w:rsidRDefault="00056470" w:rsidP="00056470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Częstochowska 38/52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93-121 Łódź</w:t>
            </w:r>
          </w:p>
          <w:p w:rsidR="00056470" w:rsidRPr="001A1AFD" w:rsidRDefault="00056470" w:rsidP="00A22F86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5542980836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522.72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28</w:t>
            </w:r>
          </w:p>
        </w:tc>
        <w:tc>
          <w:tcPr>
            <w:tcW w:w="4536" w:type="dxa"/>
            <w:shd w:val="clear" w:color="auto" w:fill="auto"/>
          </w:tcPr>
          <w:p w:rsidR="00056470" w:rsidRPr="00056470" w:rsidRDefault="00056470" w:rsidP="00056470">
            <w:pPr>
              <w:spacing w:before="80" w:after="40"/>
              <w:rPr>
                <w:b/>
                <w:sz w:val="24"/>
                <w:szCs w:val="24"/>
              </w:rPr>
            </w:pPr>
            <w:r w:rsidRPr="00056470">
              <w:rPr>
                <w:b/>
                <w:sz w:val="24"/>
                <w:szCs w:val="24"/>
              </w:rPr>
              <w:t>SKAMEX S. A.</w:t>
            </w:r>
          </w:p>
          <w:p w:rsidR="00056470" w:rsidRDefault="00056470" w:rsidP="00056470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Częstochowska 38/52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93-121 Łódź</w:t>
            </w:r>
          </w:p>
          <w:p w:rsidR="00F24B0E" w:rsidRDefault="00056470" w:rsidP="00056470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5542980836</w:t>
            </w:r>
          </w:p>
          <w:p w:rsidR="00A22F86" w:rsidRPr="001A1AFD" w:rsidRDefault="00A22F86" w:rsidP="00056470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4 700.16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16</w:t>
            </w:r>
          </w:p>
        </w:tc>
        <w:tc>
          <w:tcPr>
            <w:tcW w:w="4536" w:type="dxa"/>
            <w:shd w:val="clear" w:color="auto" w:fill="auto"/>
          </w:tcPr>
          <w:p w:rsidR="00F24B0E" w:rsidRPr="00056470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056470">
              <w:rPr>
                <w:b/>
                <w:sz w:val="24"/>
                <w:szCs w:val="24"/>
              </w:rPr>
              <w:t>Covimed</w:t>
            </w:r>
            <w:proofErr w:type="spellEnd"/>
            <w:r w:rsidRPr="00056470">
              <w:rPr>
                <w:b/>
                <w:sz w:val="24"/>
                <w:szCs w:val="24"/>
              </w:rPr>
              <w:t xml:space="preserve"> Sp. z o.o.</w:t>
            </w:r>
          </w:p>
          <w:p w:rsidR="00F24B0E" w:rsidRDefault="00F24B0E" w:rsidP="00056470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Przelot 10</w:t>
            </w:r>
            <w:r w:rsidR="00056470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04-622 Warszawa</w:t>
            </w:r>
          </w:p>
          <w:p w:rsidR="00056470" w:rsidRPr="001A1AFD" w:rsidRDefault="00056470" w:rsidP="002E3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NIP: PL </w:t>
            </w:r>
            <w:r w:rsidR="002E3E63">
              <w:rPr>
                <w:sz w:val="24"/>
                <w:szCs w:val="24"/>
              </w:rPr>
              <w:t>9522042462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50 220.00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4536" w:type="dxa"/>
            <w:shd w:val="clear" w:color="auto" w:fill="auto"/>
          </w:tcPr>
          <w:p w:rsidR="00F24B0E" w:rsidRPr="002E3E63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2E3E63">
              <w:rPr>
                <w:b/>
                <w:sz w:val="24"/>
                <w:szCs w:val="24"/>
              </w:rPr>
              <w:t xml:space="preserve">SORIMEX Sp. z o.o. </w:t>
            </w:r>
          </w:p>
          <w:p w:rsidR="00F24B0E" w:rsidRDefault="00F24B0E" w:rsidP="002E3E63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Równinna 25</w:t>
            </w:r>
            <w:r w:rsidR="002E3E63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87-100 Toruń</w:t>
            </w:r>
          </w:p>
          <w:p w:rsidR="002E3E63" w:rsidRPr="001A1AFD" w:rsidRDefault="002E3E63" w:rsidP="002E3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8792544279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10 237.32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30</w:t>
            </w:r>
          </w:p>
        </w:tc>
        <w:tc>
          <w:tcPr>
            <w:tcW w:w="4536" w:type="dxa"/>
            <w:shd w:val="clear" w:color="auto" w:fill="auto"/>
          </w:tcPr>
          <w:p w:rsidR="00F24B0E" w:rsidRPr="002E3E63" w:rsidRDefault="002E3E63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2E3E63">
              <w:rPr>
                <w:b/>
                <w:sz w:val="24"/>
                <w:szCs w:val="24"/>
              </w:rPr>
              <w:t xml:space="preserve">MEDAN </w:t>
            </w:r>
            <w:r w:rsidR="00F24B0E" w:rsidRPr="002E3E63">
              <w:rPr>
                <w:b/>
                <w:sz w:val="24"/>
                <w:szCs w:val="24"/>
              </w:rPr>
              <w:t>Andrzej Hędrzak</w:t>
            </w:r>
          </w:p>
          <w:p w:rsidR="00F24B0E" w:rsidRDefault="009866CA" w:rsidP="009866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A. </w:t>
            </w:r>
            <w:proofErr w:type="spellStart"/>
            <w:r w:rsidR="00F24B0E" w:rsidRPr="001A1AFD">
              <w:rPr>
                <w:sz w:val="24"/>
                <w:szCs w:val="24"/>
              </w:rPr>
              <w:t>Korczoka</w:t>
            </w:r>
            <w:proofErr w:type="spellEnd"/>
            <w:r w:rsidR="00F24B0E" w:rsidRPr="001A1AFD">
              <w:rPr>
                <w:sz w:val="24"/>
                <w:szCs w:val="24"/>
              </w:rPr>
              <w:t xml:space="preserve"> 32</w:t>
            </w:r>
            <w:r w:rsidR="002E3E63">
              <w:rPr>
                <w:sz w:val="24"/>
                <w:szCs w:val="24"/>
              </w:rPr>
              <w:t xml:space="preserve">, </w:t>
            </w:r>
            <w:r w:rsidR="00F24B0E" w:rsidRPr="001A1AFD">
              <w:rPr>
                <w:sz w:val="24"/>
                <w:szCs w:val="24"/>
              </w:rPr>
              <w:t>44-103 Gliwice</w:t>
            </w:r>
          </w:p>
          <w:p w:rsidR="002E3E63" w:rsidRPr="001A1AFD" w:rsidRDefault="009866CA" w:rsidP="002479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631</w:t>
            </w:r>
            <w:r w:rsidR="002479B3">
              <w:rPr>
                <w:sz w:val="24"/>
                <w:szCs w:val="24"/>
              </w:rPr>
              <w:t>0107273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2 532.60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31</w:t>
            </w:r>
          </w:p>
        </w:tc>
        <w:tc>
          <w:tcPr>
            <w:tcW w:w="4536" w:type="dxa"/>
            <w:shd w:val="clear" w:color="auto" w:fill="auto"/>
          </w:tcPr>
          <w:p w:rsidR="00F24B0E" w:rsidRPr="002479B3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2479B3">
              <w:rPr>
                <w:b/>
                <w:sz w:val="24"/>
                <w:szCs w:val="24"/>
              </w:rPr>
              <w:t>Meden-Inmed</w:t>
            </w:r>
            <w:proofErr w:type="spellEnd"/>
            <w:r w:rsidRPr="002479B3">
              <w:rPr>
                <w:b/>
                <w:sz w:val="24"/>
                <w:szCs w:val="24"/>
              </w:rPr>
              <w:t xml:space="preserve"> Sp. z o. o.</w:t>
            </w:r>
          </w:p>
          <w:p w:rsidR="00F24B0E" w:rsidRDefault="00F24B0E" w:rsidP="002479B3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Wenedów 2</w:t>
            </w:r>
            <w:r w:rsidR="002479B3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75-847 Koszalin</w:t>
            </w:r>
          </w:p>
          <w:p w:rsidR="002479B3" w:rsidRPr="001A1AFD" w:rsidRDefault="002479B3" w:rsidP="002479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6692255563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10 796.10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32</w:t>
            </w:r>
          </w:p>
        </w:tc>
        <w:tc>
          <w:tcPr>
            <w:tcW w:w="4536" w:type="dxa"/>
            <w:shd w:val="clear" w:color="auto" w:fill="auto"/>
          </w:tcPr>
          <w:p w:rsidR="00F24B0E" w:rsidRPr="002479B3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2479B3">
              <w:rPr>
                <w:b/>
                <w:sz w:val="24"/>
                <w:szCs w:val="24"/>
              </w:rPr>
              <w:t>PROMED S.A.</w:t>
            </w:r>
          </w:p>
          <w:p w:rsidR="00F24B0E" w:rsidRDefault="00F24B0E" w:rsidP="002479B3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Działkowa 56</w:t>
            </w:r>
            <w:r w:rsidR="002479B3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02-234 Warszawa</w:t>
            </w:r>
          </w:p>
          <w:p w:rsidR="002479B3" w:rsidRPr="001A1AFD" w:rsidRDefault="002479B3" w:rsidP="006A5B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NIP: PL </w:t>
            </w:r>
            <w:r w:rsidR="006A5BAD">
              <w:rPr>
                <w:sz w:val="24"/>
                <w:szCs w:val="24"/>
              </w:rPr>
              <w:t>1180062976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6 563.92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26</w:t>
            </w:r>
          </w:p>
        </w:tc>
        <w:tc>
          <w:tcPr>
            <w:tcW w:w="4536" w:type="dxa"/>
            <w:shd w:val="clear" w:color="auto" w:fill="auto"/>
          </w:tcPr>
          <w:p w:rsidR="00F24B0E" w:rsidRPr="00895146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895146">
              <w:rPr>
                <w:b/>
                <w:sz w:val="24"/>
                <w:szCs w:val="24"/>
              </w:rPr>
              <w:t xml:space="preserve">Elektro </w:t>
            </w:r>
            <w:proofErr w:type="spellStart"/>
            <w:r w:rsidRPr="00895146">
              <w:rPr>
                <w:b/>
                <w:sz w:val="24"/>
                <w:szCs w:val="24"/>
              </w:rPr>
              <w:t>Med</w:t>
            </w:r>
            <w:proofErr w:type="spellEnd"/>
            <w:r w:rsidRPr="00895146">
              <w:rPr>
                <w:b/>
                <w:sz w:val="24"/>
                <w:szCs w:val="24"/>
              </w:rPr>
              <w:t xml:space="preserve"> Grzegorz </w:t>
            </w:r>
            <w:proofErr w:type="spellStart"/>
            <w:r w:rsidRPr="00895146">
              <w:rPr>
                <w:b/>
                <w:sz w:val="24"/>
                <w:szCs w:val="24"/>
              </w:rPr>
              <w:t>Pałkowski</w:t>
            </w:r>
            <w:proofErr w:type="spellEnd"/>
          </w:p>
          <w:p w:rsidR="00F24B0E" w:rsidRDefault="00F24B0E" w:rsidP="00895146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Zabierzowska 11</w:t>
            </w:r>
            <w:r w:rsidR="00895146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32-005 Niepołomice</w:t>
            </w:r>
          </w:p>
          <w:p w:rsidR="00895146" w:rsidRPr="001A1AFD" w:rsidRDefault="00895146" w:rsidP="00895146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6831491475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800.82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F24B0E" w:rsidRPr="00722771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722771">
              <w:rPr>
                <w:b/>
                <w:sz w:val="24"/>
                <w:szCs w:val="24"/>
              </w:rPr>
              <w:t xml:space="preserve">Zarys International Group </w:t>
            </w:r>
            <w:r w:rsidR="00722771" w:rsidRPr="00722771">
              <w:rPr>
                <w:b/>
                <w:sz w:val="24"/>
                <w:szCs w:val="24"/>
              </w:rPr>
              <w:t>S</w:t>
            </w:r>
            <w:r w:rsidRPr="00722771">
              <w:rPr>
                <w:b/>
                <w:sz w:val="24"/>
                <w:szCs w:val="24"/>
              </w:rPr>
              <w:t>p</w:t>
            </w:r>
            <w:r w:rsidR="00722771" w:rsidRPr="00722771">
              <w:rPr>
                <w:b/>
                <w:sz w:val="24"/>
                <w:szCs w:val="24"/>
              </w:rPr>
              <w:t>.</w:t>
            </w:r>
            <w:r w:rsidRPr="00722771">
              <w:rPr>
                <w:b/>
                <w:sz w:val="24"/>
                <w:szCs w:val="24"/>
              </w:rPr>
              <w:t xml:space="preserve"> z o</w:t>
            </w:r>
            <w:r w:rsidR="00722771" w:rsidRPr="00722771">
              <w:rPr>
                <w:b/>
                <w:sz w:val="24"/>
                <w:szCs w:val="24"/>
              </w:rPr>
              <w:t>.</w:t>
            </w:r>
            <w:r w:rsidRPr="00722771">
              <w:rPr>
                <w:b/>
                <w:sz w:val="24"/>
                <w:szCs w:val="24"/>
              </w:rPr>
              <w:t>o</w:t>
            </w:r>
            <w:r w:rsidR="00722771" w:rsidRPr="00722771">
              <w:rPr>
                <w:b/>
                <w:sz w:val="24"/>
                <w:szCs w:val="24"/>
              </w:rPr>
              <w:t>.</w:t>
            </w:r>
            <w:r w:rsidRPr="00722771">
              <w:rPr>
                <w:b/>
                <w:sz w:val="24"/>
                <w:szCs w:val="24"/>
              </w:rPr>
              <w:t xml:space="preserve"> </w:t>
            </w:r>
            <w:r w:rsidR="00722771" w:rsidRPr="00722771">
              <w:rPr>
                <w:b/>
                <w:sz w:val="24"/>
                <w:szCs w:val="24"/>
              </w:rPr>
              <w:t>S. K.</w:t>
            </w:r>
          </w:p>
          <w:p w:rsidR="00F24B0E" w:rsidRDefault="00F24B0E" w:rsidP="00722771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Pod Borem 18</w:t>
            </w:r>
            <w:r w:rsidR="00722771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41-808 Zabrze</w:t>
            </w:r>
          </w:p>
          <w:p w:rsidR="00722771" w:rsidRPr="001A1AFD" w:rsidRDefault="00722771" w:rsidP="005A2412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NIP: PL </w:t>
            </w:r>
            <w:r w:rsidR="005A2412">
              <w:rPr>
                <w:sz w:val="24"/>
                <w:szCs w:val="24"/>
              </w:rPr>
              <w:t>6481997718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18 402.45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5A2412" w:rsidRPr="00722771" w:rsidRDefault="005A2412" w:rsidP="005A2412">
            <w:pPr>
              <w:spacing w:before="80" w:after="40"/>
              <w:rPr>
                <w:b/>
                <w:sz w:val="24"/>
                <w:szCs w:val="24"/>
              </w:rPr>
            </w:pPr>
            <w:r w:rsidRPr="00722771">
              <w:rPr>
                <w:b/>
                <w:sz w:val="24"/>
                <w:szCs w:val="24"/>
              </w:rPr>
              <w:t>Zarys International Group Sp. z o.o. S. K.</w:t>
            </w:r>
          </w:p>
          <w:p w:rsidR="005A2412" w:rsidRDefault="005A2412" w:rsidP="005A2412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Pod Borem 18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41-808 Zabrze</w:t>
            </w:r>
          </w:p>
          <w:p w:rsidR="00F24B0E" w:rsidRPr="001A1AFD" w:rsidRDefault="005A2412" w:rsidP="005A2412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503.50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5A2412" w:rsidRPr="00722771" w:rsidRDefault="005A2412" w:rsidP="005A2412">
            <w:pPr>
              <w:spacing w:before="80" w:after="40"/>
              <w:rPr>
                <w:b/>
                <w:sz w:val="24"/>
                <w:szCs w:val="24"/>
              </w:rPr>
            </w:pPr>
            <w:r w:rsidRPr="00722771">
              <w:rPr>
                <w:b/>
                <w:sz w:val="24"/>
                <w:szCs w:val="24"/>
              </w:rPr>
              <w:t>Zarys International Group Sp. z o.o. S. K.</w:t>
            </w:r>
          </w:p>
          <w:p w:rsidR="005A2412" w:rsidRDefault="005A2412" w:rsidP="005A2412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Pod Borem 18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41-808 Zabrze</w:t>
            </w:r>
          </w:p>
          <w:p w:rsidR="00F24B0E" w:rsidRPr="001A1AFD" w:rsidRDefault="005A2412" w:rsidP="005A2412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8 875.17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5A2412" w:rsidRPr="00722771" w:rsidRDefault="005A2412" w:rsidP="005A2412">
            <w:pPr>
              <w:spacing w:before="80" w:after="40"/>
              <w:rPr>
                <w:b/>
                <w:sz w:val="24"/>
                <w:szCs w:val="24"/>
              </w:rPr>
            </w:pPr>
            <w:r w:rsidRPr="00722771">
              <w:rPr>
                <w:b/>
                <w:sz w:val="24"/>
                <w:szCs w:val="24"/>
              </w:rPr>
              <w:t>Zarys International Group Sp. z o.o. S. K.</w:t>
            </w:r>
          </w:p>
          <w:p w:rsidR="005A2412" w:rsidRDefault="005A2412" w:rsidP="005A2412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Pod Borem 18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41-808 Zabrze</w:t>
            </w:r>
          </w:p>
          <w:p w:rsidR="00F24B0E" w:rsidRPr="001A1AFD" w:rsidRDefault="005A2412" w:rsidP="005A2412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19 585.59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:rsidR="005A2412" w:rsidRPr="00722771" w:rsidRDefault="005A2412" w:rsidP="005A2412">
            <w:pPr>
              <w:spacing w:before="80" w:after="40"/>
              <w:rPr>
                <w:b/>
                <w:sz w:val="24"/>
                <w:szCs w:val="24"/>
              </w:rPr>
            </w:pPr>
            <w:r w:rsidRPr="00722771">
              <w:rPr>
                <w:b/>
                <w:sz w:val="24"/>
                <w:szCs w:val="24"/>
              </w:rPr>
              <w:t>Zarys International Group Sp. z o.o. S. K.</w:t>
            </w:r>
          </w:p>
          <w:p w:rsidR="005A2412" w:rsidRDefault="005A2412" w:rsidP="005A2412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Pod Borem 18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41-808 Zabrze</w:t>
            </w:r>
          </w:p>
          <w:p w:rsidR="00F24B0E" w:rsidRPr="001A1AFD" w:rsidRDefault="005A2412" w:rsidP="005A2412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610.20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5A2412" w:rsidRPr="00722771" w:rsidRDefault="005A2412" w:rsidP="005A2412">
            <w:pPr>
              <w:spacing w:before="80" w:after="40"/>
              <w:rPr>
                <w:b/>
                <w:sz w:val="24"/>
                <w:szCs w:val="24"/>
              </w:rPr>
            </w:pPr>
            <w:r w:rsidRPr="00722771">
              <w:rPr>
                <w:b/>
                <w:sz w:val="24"/>
                <w:szCs w:val="24"/>
              </w:rPr>
              <w:t>Zarys International Group Sp. z o.o. S. K.</w:t>
            </w:r>
          </w:p>
          <w:p w:rsidR="005A2412" w:rsidRDefault="005A2412" w:rsidP="005A2412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Pod Borem 18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41-808 Zabrze</w:t>
            </w:r>
          </w:p>
          <w:p w:rsidR="00F24B0E" w:rsidRPr="001A1AFD" w:rsidRDefault="005A2412" w:rsidP="005A24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  <w:r w:rsidR="00F24B0E" w:rsidRPr="001A1AF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383.40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19</w:t>
            </w:r>
          </w:p>
        </w:tc>
        <w:tc>
          <w:tcPr>
            <w:tcW w:w="4536" w:type="dxa"/>
            <w:shd w:val="clear" w:color="auto" w:fill="auto"/>
          </w:tcPr>
          <w:p w:rsidR="005A2412" w:rsidRPr="00722771" w:rsidRDefault="005A2412" w:rsidP="005A2412">
            <w:pPr>
              <w:spacing w:before="80" w:after="40"/>
              <w:rPr>
                <w:b/>
                <w:sz w:val="24"/>
                <w:szCs w:val="24"/>
              </w:rPr>
            </w:pPr>
            <w:r w:rsidRPr="00722771">
              <w:rPr>
                <w:b/>
                <w:sz w:val="24"/>
                <w:szCs w:val="24"/>
              </w:rPr>
              <w:t>Zarys International Group Sp. z o.o. S. K.</w:t>
            </w:r>
          </w:p>
          <w:p w:rsidR="005A2412" w:rsidRDefault="005A2412" w:rsidP="005A2412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Pod Borem 18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41-808 Zabrze</w:t>
            </w:r>
          </w:p>
          <w:p w:rsidR="00F24B0E" w:rsidRPr="001A1AFD" w:rsidRDefault="005A2412" w:rsidP="005A2412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7 784.38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24</w:t>
            </w:r>
          </w:p>
        </w:tc>
        <w:tc>
          <w:tcPr>
            <w:tcW w:w="4536" w:type="dxa"/>
            <w:shd w:val="clear" w:color="auto" w:fill="auto"/>
          </w:tcPr>
          <w:p w:rsidR="005A2412" w:rsidRPr="00722771" w:rsidRDefault="005A2412" w:rsidP="005A2412">
            <w:pPr>
              <w:spacing w:before="80" w:after="40"/>
              <w:rPr>
                <w:b/>
                <w:sz w:val="24"/>
                <w:szCs w:val="24"/>
              </w:rPr>
            </w:pPr>
            <w:r w:rsidRPr="00722771">
              <w:rPr>
                <w:b/>
                <w:sz w:val="24"/>
                <w:szCs w:val="24"/>
              </w:rPr>
              <w:t>Zarys International Group Sp. z o.o. S. K.</w:t>
            </w:r>
          </w:p>
          <w:p w:rsidR="005A2412" w:rsidRDefault="005A2412" w:rsidP="005A2412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Pod Borem 18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41-808 Zabrze</w:t>
            </w:r>
          </w:p>
          <w:p w:rsidR="00F24B0E" w:rsidRPr="001A1AFD" w:rsidRDefault="005A2412" w:rsidP="005A2412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15 019.87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4536" w:type="dxa"/>
            <w:shd w:val="clear" w:color="auto" w:fill="auto"/>
          </w:tcPr>
          <w:p w:rsidR="005A2412" w:rsidRPr="00722771" w:rsidRDefault="005A2412" w:rsidP="005A2412">
            <w:pPr>
              <w:spacing w:before="80" w:after="40"/>
              <w:rPr>
                <w:b/>
                <w:sz w:val="24"/>
                <w:szCs w:val="24"/>
              </w:rPr>
            </w:pPr>
            <w:r w:rsidRPr="00722771">
              <w:rPr>
                <w:b/>
                <w:sz w:val="24"/>
                <w:szCs w:val="24"/>
              </w:rPr>
              <w:t>Zarys International Group Sp. z o.o. S. K.</w:t>
            </w:r>
          </w:p>
          <w:p w:rsidR="005A2412" w:rsidRDefault="005A2412" w:rsidP="005A2412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Pod Borem 18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41-808 Zabrze</w:t>
            </w:r>
          </w:p>
          <w:p w:rsidR="00F24B0E" w:rsidRPr="001A1AFD" w:rsidRDefault="005A2412" w:rsidP="005A2412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11 983.83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26</w:t>
            </w:r>
          </w:p>
        </w:tc>
        <w:tc>
          <w:tcPr>
            <w:tcW w:w="4536" w:type="dxa"/>
            <w:shd w:val="clear" w:color="auto" w:fill="auto"/>
          </w:tcPr>
          <w:p w:rsidR="005A2412" w:rsidRPr="00722771" w:rsidRDefault="005A2412" w:rsidP="005A2412">
            <w:pPr>
              <w:spacing w:before="80" w:after="40"/>
              <w:rPr>
                <w:b/>
                <w:sz w:val="24"/>
                <w:szCs w:val="24"/>
              </w:rPr>
            </w:pPr>
            <w:r w:rsidRPr="00722771">
              <w:rPr>
                <w:b/>
                <w:sz w:val="24"/>
                <w:szCs w:val="24"/>
              </w:rPr>
              <w:t>Zarys International Group Sp. z o.o. S. K.</w:t>
            </w:r>
          </w:p>
          <w:p w:rsidR="005A2412" w:rsidRDefault="005A2412" w:rsidP="005A2412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Pod Borem 18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41-808 Zabrze</w:t>
            </w:r>
          </w:p>
          <w:p w:rsidR="00F24B0E" w:rsidRPr="001A1AFD" w:rsidRDefault="005A2412" w:rsidP="005A2412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580.61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27</w:t>
            </w:r>
          </w:p>
        </w:tc>
        <w:tc>
          <w:tcPr>
            <w:tcW w:w="4536" w:type="dxa"/>
            <w:shd w:val="clear" w:color="auto" w:fill="auto"/>
          </w:tcPr>
          <w:p w:rsidR="005A2412" w:rsidRPr="00722771" w:rsidRDefault="005A2412" w:rsidP="005A2412">
            <w:pPr>
              <w:spacing w:before="80" w:after="40"/>
              <w:rPr>
                <w:b/>
                <w:sz w:val="24"/>
                <w:szCs w:val="24"/>
              </w:rPr>
            </w:pPr>
            <w:r w:rsidRPr="00722771">
              <w:rPr>
                <w:b/>
                <w:sz w:val="24"/>
                <w:szCs w:val="24"/>
              </w:rPr>
              <w:t>Zarys International Group Sp. z o.o. S. K.</w:t>
            </w:r>
          </w:p>
          <w:p w:rsidR="005A2412" w:rsidRDefault="005A2412" w:rsidP="005A2412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Pod Borem 18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41-808 Zabrze</w:t>
            </w:r>
          </w:p>
          <w:p w:rsidR="00F24B0E" w:rsidRPr="001A1AFD" w:rsidRDefault="005A2412" w:rsidP="005A2412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1 865.03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30</w:t>
            </w:r>
          </w:p>
        </w:tc>
        <w:tc>
          <w:tcPr>
            <w:tcW w:w="4536" w:type="dxa"/>
            <w:shd w:val="clear" w:color="auto" w:fill="auto"/>
          </w:tcPr>
          <w:p w:rsidR="005A2412" w:rsidRPr="00722771" w:rsidRDefault="005A2412" w:rsidP="005A2412">
            <w:pPr>
              <w:spacing w:before="80" w:after="40"/>
              <w:rPr>
                <w:b/>
                <w:sz w:val="24"/>
                <w:szCs w:val="24"/>
              </w:rPr>
            </w:pPr>
            <w:r w:rsidRPr="00722771">
              <w:rPr>
                <w:b/>
                <w:sz w:val="24"/>
                <w:szCs w:val="24"/>
              </w:rPr>
              <w:t>Zarys International Group Sp. z o.o. S. K.</w:t>
            </w:r>
          </w:p>
          <w:p w:rsidR="005A2412" w:rsidRDefault="005A2412" w:rsidP="005A2412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Pod Borem 18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41-808 Zabrze</w:t>
            </w:r>
          </w:p>
          <w:p w:rsidR="00F24B0E" w:rsidRPr="001A1AFD" w:rsidRDefault="005A2412" w:rsidP="005A2412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1 986.12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34</w:t>
            </w:r>
          </w:p>
        </w:tc>
        <w:tc>
          <w:tcPr>
            <w:tcW w:w="4536" w:type="dxa"/>
            <w:shd w:val="clear" w:color="auto" w:fill="auto"/>
          </w:tcPr>
          <w:p w:rsidR="005A2412" w:rsidRPr="00722771" w:rsidRDefault="005A2412" w:rsidP="005A2412">
            <w:pPr>
              <w:spacing w:before="80" w:after="40"/>
              <w:rPr>
                <w:b/>
                <w:sz w:val="24"/>
                <w:szCs w:val="24"/>
              </w:rPr>
            </w:pPr>
            <w:r w:rsidRPr="00722771">
              <w:rPr>
                <w:b/>
                <w:sz w:val="24"/>
                <w:szCs w:val="24"/>
              </w:rPr>
              <w:t>Zarys International Group Sp. z o.o. S. K.</w:t>
            </w:r>
          </w:p>
          <w:p w:rsidR="005A2412" w:rsidRDefault="005A2412" w:rsidP="005A2412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Pod Borem 18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41-808 Zabrze</w:t>
            </w:r>
          </w:p>
          <w:p w:rsidR="00F24B0E" w:rsidRPr="001A1AFD" w:rsidRDefault="005A2412" w:rsidP="005A2412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6481997718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11 315.26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15</w:t>
            </w:r>
          </w:p>
        </w:tc>
        <w:tc>
          <w:tcPr>
            <w:tcW w:w="4536" w:type="dxa"/>
            <w:shd w:val="clear" w:color="auto" w:fill="auto"/>
          </w:tcPr>
          <w:p w:rsidR="00F24B0E" w:rsidRPr="005A2412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5A2412">
              <w:rPr>
                <w:b/>
                <w:sz w:val="24"/>
                <w:szCs w:val="24"/>
              </w:rPr>
              <w:t>B</w:t>
            </w:r>
            <w:r w:rsidR="006A4C97">
              <w:rPr>
                <w:b/>
                <w:sz w:val="24"/>
                <w:szCs w:val="24"/>
              </w:rPr>
              <w:t>ERYL MED POLAND Sp</w:t>
            </w:r>
            <w:r w:rsidRPr="005A2412">
              <w:rPr>
                <w:b/>
                <w:sz w:val="24"/>
                <w:szCs w:val="24"/>
              </w:rPr>
              <w:t xml:space="preserve">. </w:t>
            </w:r>
            <w:r w:rsidR="006A4C97">
              <w:rPr>
                <w:b/>
                <w:sz w:val="24"/>
                <w:szCs w:val="24"/>
              </w:rPr>
              <w:t>z</w:t>
            </w:r>
            <w:r w:rsidRPr="005A2412">
              <w:rPr>
                <w:b/>
                <w:sz w:val="24"/>
                <w:szCs w:val="24"/>
              </w:rPr>
              <w:t xml:space="preserve"> </w:t>
            </w:r>
            <w:r w:rsidR="006A4C97">
              <w:rPr>
                <w:b/>
                <w:sz w:val="24"/>
                <w:szCs w:val="24"/>
              </w:rPr>
              <w:t>o</w:t>
            </w:r>
            <w:r w:rsidRPr="005A2412">
              <w:rPr>
                <w:b/>
                <w:sz w:val="24"/>
                <w:szCs w:val="24"/>
              </w:rPr>
              <w:t>.</w:t>
            </w:r>
            <w:r w:rsidR="006A4C97">
              <w:rPr>
                <w:b/>
                <w:sz w:val="24"/>
                <w:szCs w:val="24"/>
              </w:rPr>
              <w:t>o</w:t>
            </w:r>
            <w:r w:rsidRPr="005A2412">
              <w:rPr>
                <w:b/>
                <w:sz w:val="24"/>
                <w:szCs w:val="24"/>
              </w:rPr>
              <w:t>.</w:t>
            </w:r>
          </w:p>
          <w:p w:rsidR="00F24B0E" w:rsidRPr="001A1AFD" w:rsidRDefault="006A4C97" w:rsidP="00D1030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Rtm</w:t>
            </w:r>
            <w:proofErr w:type="spellEnd"/>
            <w:r>
              <w:rPr>
                <w:sz w:val="24"/>
                <w:szCs w:val="24"/>
              </w:rPr>
              <w:t>. Witolda Pileckiego</w:t>
            </w:r>
            <w:r w:rsidR="00F24B0E" w:rsidRPr="001A1AF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59</w:t>
            </w:r>
            <w:r w:rsidR="00F24B0E" w:rsidRPr="001A1AFD">
              <w:rPr>
                <w:sz w:val="24"/>
                <w:szCs w:val="24"/>
              </w:rPr>
              <w:t>/1</w:t>
            </w:r>
            <w:r>
              <w:rPr>
                <w:sz w:val="24"/>
                <w:szCs w:val="24"/>
              </w:rPr>
              <w:t>51</w:t>
            </w:r>
            <w:r w:rsidR="00F24B0E" w:rsidRPr="001A1AFD">
              <w:rPr>
                <w:sz w:val="24"/>
                <w:szCs w:val="24"/>
              </w:rPr>
              <w:t xml:space="preserve"> </w:t>
            </w:r>
          </w:p>
          <w:p w:rsidR="00F24B0E" w:rsidRDefault="00F24B0E" w:rsidP="006A4C97">
            <w:pPr>
              <w:spacing w:after="80"/>
              <w:jc w:val="both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02-</w:t>
            </w:r>
            <w:r w:rsidR="006A4C97">
              <w:rPr>
                <w:sz w:val="24"/>
                <w:szCs w:val="24"/>
              </w:rPr>
              <w:t>781</w:t>
            </w:r>
            <w:r w:rsidRPr="001A1AFD">
              <w:rPr>
                <w:sz w:val="24"/>
                <w:szCs w:val="24"/>
              </w:rPr>
              <w:t xml:space="preserve"> W</w:t>
            </w:r>
            <w:r w:rsidR="006A4C97">
              <w:rPr>
                <w:sz w:val="24"/>
                <w:szCs w:val="24"/>
              </w:rPr>
              <w:t>arszawa</w:t>
            </w:r>
          </w:p>
          <w:p w:rsidR="006A4C97" w:rsidRPr="001A1AFD" w:rsidRDefault="006A4C97" w:rsidP="00506998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NIP: PL </w:t>
            </w:r>
            <w:r w:rsidR="00506998">
              <w:rPr>
                <w:sz w:val="24"/>
                <w:szCs w:val="24"/>
              </w:rPr>
              <w:t>5321786998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1 476.90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16</w:t>
            </w:r>
          </w:p>
        </w:tc>
        <w:tc>
          <w:tcPr>
            <w:tcW w:w="4536" w:type="dxa"/>
            <w:shd w:val="clear" w:color="auto" w:fill="auto"/>
          </w:tcPr>
          <w:p w:rsidR="00076186" w:rsidRPr="005A2412" w:rsidRDefault="00076186" w:rsidP="00076186">
            <w:pPr>
              <w:spacing w:before="80" w:after="40"/>
              <w:rPr>
                <w:b/>
                <w:sz w:val="24"/>
                <w:szCs w:val="24"/>
              </w:rPr>
            </w:pPr>
            <w:r w:rsidRPr="005A2412">
              <w:rPr>
                <w:b/>
                <w:sz w:val="24"/>
                <w:szCs w:val="24"/>
              </w:rPr>
              <w:t>B</w:t>
            </w:r>
            <w:r>
              <w:rPr>
                <w:b/>
                <w:sz w:val="24"/>
                <w:szCs w:val="24"/>
              </w:rPr>
              <w:t>ERYL MED POLAND Sp</w:t>
            </w:r>
            <w:r w:rsidRPr="005A2412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z</w:t>
            </w:r>
            <w:r w:rsidRPr="005A241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o</w:t>
            </w:r>
            <w:r w:rsidRPr="005A2412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o</w:t>
            </w:r>
            <w:r w:rsidRPr="005A2412">
              <w:rPr>
                <w:b/>
                <w:sz w:val="24"/>
                <w:szCs w:val="24"/>
              </w:rPr>
              <w:t>.</w:t>
            </w:r>
          </w:p>
          <w:p w:rsidR="00076186" w:rsidRPr="001A1AFD" w:rsidRDefault="00076186" w:rsidP="0007618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Rtm</w:t>
            </w:r>
            <w:proofErr w:type="spellEnd"/>
            <w:r>
              <w:rPr>
                <w:sz w:val="24"/>
                <w:szCs w:val="24"/>
              </w:rPr>
              <w:t>. Witolda Pileckiego</w:t>
            </w:r>
            <w:r w:rsidRPr="001A1AF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59</w:t>
            </w:r>
            <w:r w:rsidRPr="001A1AFD">
              <w:rPr>
                <w:sz w:val="24"/>
                <w:szCs w:val="24"/>
              </w:rPr>
              <w:t>/1</w:t>
            </w:r>
            <w:r>
              <w:rPr>
                <w:sz w:val="24"/>
                <w:szCs w:val="24"/>
              </w:rPr>
              <w:t>51</w:t>
            </w:r>
            <w:r w:rsidRPr="001A1AFD">
              <w:rPr>
                <w:sz w:val="24"/>
                <w:szCs w:val="24"/>
              </w:rPr>
              <w:t xml:space="preserve"> </w:t>
            </w:r>
          </w:p>
          <w:p w:rsidR="00076186" w:rsidRDefault="00076186" w:rsidP="00076186">
            <w:pPr>
              <w:spacing w:after="80"/>
              <w:jc w:val="both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02-</w:t>
            </w:r>
            <w:r>
              <w:rPr>
                <w:sz w:val="24"/>
                <w:szCs w:val="24"/>
              </w:rPr>
              <w:t>781</w:t>
            </w:r>
            <w:r w:rsidRPr="001A1AFD">
              <w:rPr>
                <w:sz w:val="24"/>
                <w:szCs w:val="24"/>
              </w:rPr>
              <w:t xml:space="preserve"> W</w:t>
            </w:r>
            <w:r>
              <w:rPr>
                <w:sz w:val="24"/>
                <w:szCs w:val="24"/>
              </w:rPr>
              <w:t>arszawa</w:t>
            </w:r>
          </w:p>
          <w:p w:rsidR="00F24B0E" w:rsidRPr="001A1AFD" w:rsidRDefault="00076186" w:rsidP="00076186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5321786998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38 604.60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17</w:t>
            </w:r>
          </w:p>
        </w:tc>
        <w:tc>
          <w:tcPr>
            <w:tcW w:w="4536" w:type="dxa"/>
            <w:shd w:val="clear" w:color="auto" w:fill="auto"/>
          </w:tcPr>
          <w:p w:rsidR="00076186" w:rsidRPr="005A2412" w:rsidRDefault="00076186" w:rsidP="00076186">
            <w:pPr>
              <w:spacing w:before="80" w:after="40"/>
              <w:rPr>
                <w:b/>
                <w:sz w:val="24"/>
                <w:szCs w:val="24"/>
              </w:rPr>
            </w:pPr>
            <w:r w:rsidRPr="005A2412">
              <w:rPr>
                <w:b/>
                <w:sz w:val="24"/>
                <w:szCs w:val="24"/>
              </w:rPr>
              <w:t>B</w:t>
            </w:r>
            <w:r>
              <w:rPr>
                <w:b/>
                <w:sz w:val="24"/>
                <w:szCs w:val="24"/>
              </w:rPr>
              <w:t>ERYL MED POLAND Sp</w:t>
            </w:r>
            <w:r w:rsidRPr="005A2412">
              <w:rPr>
                <w:b/>
                <w:sz w:val="24"/>
                <w:szCs w:val="24"/>
              </w:rPr>
              <w:t xml:space="preserve">. </w:t>
            </w:r>
            <w:r>
              <w:rPr>
                <w:b/>
                <w:sz w:val="24"/>
                <w:szCs w:val="24"/>
              </w:rPr>
              <w:t>z</w:t>
            </w:r>
            <w:r w:rsidRPr="005A241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o</w:t>
            </w:r>
            <w:r w:rsidRPr="005A2412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o</w:t>
            </w:r>
            <w:r w:rsidRPr="005A2412">
              <w:rPr>
                <w:b/>
                <w:sz w:val="24"/>
                <w:szCs w:val="24"/>
              </w:rPr>
              <w:t>.</w:t>
            </w:r>
          </w:p>
          <w:p w:rsidR="00076186" w:rsidRPr="001A1AFD" w:rsidRDefault="00076186" w:rsidP="0007618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Rtm</w:t>
            </w:r>
            <w:proofErr w:type="spellEnd"/>
            <w:r>
              <w:rPr>
                <w:sz w:val="24"/>
                <w:szCs w:val="24"/>
              </w:rPr>
              <w:t>. Witolda Pileckiego</w:t>
            </w:r>
            <w:r w:rsidRPr="001A1AF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59</w:t>
            </w:r>
            <w:r w:rsidRPr="001A1AFD">
              <w:rPr>
                <w:sz w:val="24"/>
                <w:szCs w:val="24"/>
              </w:rPr>
              <w:t>/1</w:t>
            </w:r>
            <w:r>
              <w:rPr>
                <w:sz w:val="24"/>
                <w:szCs w:val="24"/>
              </w:rPr>
              <w:t>51</w:t>
            </w:r>
            <w:r w:rsidRPr="001A1AFD">
              <w:rPr>
                <w:sz w:val="24"/>
                <w:szCs w:val="24"/>
              </w:rPr>
              <w:t xml:space="preserve"> </w:t>
            </w:r>
          </w:p>
          <w:p w:rsidR="00076186" w:rsidRDefault="00076186" w:rsidP="00076186">
            <w:pPr>
              <w:spacing w:after="80"/>
              <w:jc w:val="both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02-</w:t>
            </w:r>
            <w:r>
              <w:rPr>
                <w:sz w:val="24"/>
                <w:szCs w:val="24"/>
              </w:rPr>
              <w:t>781</w:t>
            </w:r>
            <w:r w:rsidRPr="001A1AFD">
              <w:rPr>
                <w:sz w:val="24"/>
                <w:szCs w:val="24"/>
              </w:rPr>
              <w:t xml:space="preserve"> W</w:t>
            </w:r>
            <w:r>
              <w:rPr>
                <w:sz w:val="24"/>
                <w:szCs w:val="24"/>
              </w:rPr>
              <w:t>arszawa</w:t>
            </w:r>
          </w:p>
          <w:p w:rsidR="00F24B0E" w:rsidRPr="001A1AFD" w:rsidRDefault="00076186" w:rsidP="00076186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5321786998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17 666.10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F24B0E" w:rsidRPr="00076186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076186">
              <w:rPr>
                <w:b/>
                <w:sz w:val="24"/>
                <w:szCs w:val="24"/>
              </w:rPr>
              <w:t>Bialmed</w:t>
            </w:r>
            <w:proofErr w:type="spellEnd"/>
            <w:r w:rsidRPr="00076186">
              <w:rPr>
                <w:b/>
                <w:sz w:val="24"/>
                <w:szCs w:val="24"/>
              </w:rPr>
              <w:t xml:space="preserve"> Sp. z o.o.</w:t>
            </w:r>
          </w:p>
          <w:p w:rsidR="00F24B0E" w:rsidRPr="001A1AFD" w:rsidRDefault="00F24B0E" w:rsidP="00D1030B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 xml:space="preserve">Kazimierzowska 46/48/35 </w:t>
            </w:r>
          </w:p>
          <w:p w:rsidR="00F24B0E" w:rsidRDefault="00F24B0E" w:rsidP="00D1030B">
            <w:pPr>
              <w:spacing w:after="80"/>
              <w:jc w:val="both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02-546 Warszawa</w:t>
            </w:r>
          </w:p>
          <w:p w:rsidR="00076186" w:rsidRPr="001A1AFD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8490000039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18 792.00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2C50AF" w:rsidRPr="00076186" w:rsidRDefault="002C50AF" w:rsidP="002C50AF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076186">
              <w:rPr>
                <w:b/>
                <w:sz w:val="24"/>
                <w:szCs w:val="24"/>
              </w:rPr>
              <w:t>Bialmed</w:t>
            </w:r>
            <w:proofErr w:type="spellEnd"/>
            <w:r w:rsidRPr="00076186">
              <w:rPr>
                <w:b/>
                <w:sz w:val="24"/>
                <w:szCs w:val="24"/>
              </w:rPr>
              <w:t xml:space="preserve"> Sp. z o.o.</w:t>
            </w:r>
          </w:p>
          <w:p w:rsidR="002C50AF" w:rsidRPr="001A1AFD" w:rsidRDefault="002C50AF" w:rsidP="002C50AF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 xml:space="preserve">Kazimierzowska 46/48/35 </w:t>
            </w:r>
          </w:p>
          <w:p w:rsidR="002C50AF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02-546 Warszawa</w:t>
            </w:r>
          </w:p>
          <w:p w:rsidR="00F24B0E" w:rsidRPr="001A1AFD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8490000039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487.62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lastRenderedPageBreak/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2C50AF" w:rsidRPr="00076186" w:rsidRDefault="002C50AF" w:rsidP="002C50AF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076186">
              <w:rPr>
                <w:b/>
                <w:sz w:val="24"/>
                <w:szCs w:val="24"/>
              </w:rPr>
              <w:t>Bialmed</w:t>
            </w:r>
            <w:proofErr w:type="spellEnd"/>
            <w:r w:rsidRPr="00076186">
              <w:rPr>
                <w:b/>
                <w:sz w:val="24"/>
                <w:szCs w:val="24"/>
              </w:rPr>
              <w:t xml:space="preserve"> Sp. z o.o.</w:t>
            </w:r>
          </w:p>
          <w:p w:rsidR="002C50AF" w:rsidRPr="001A1AFD" w:rsidRDefault="002C50AF" w:rsidP="002C50AF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 xml:space="preserve">Kazimierzowska 46/48/35 </w:t>
            </w:r>
          </w:p>
          <w:p w:rsidR="002C50AF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02-546 Warszawa</w:t>
            </w:r>
          </w:p>
          <w:p w:rsidR="00F24B0E" w:rsidRPr="001A1AFD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8490000039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8 216.91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:rsidR="002C50AF" w:rsidRPr="00076186" w:rsidRDefault="002C50AF" w:rsidP="002C50AF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076186">
              <w:rPr>
                <w:b/>
                <w:sz w:val="24"/>
                <w:szCs w:val="24"/>
              </w:rPr>
              <w:t>Bialmed</w:t>
            </w:r>
            <w:proofErr w:type="spellEnd"/>
            <w:r w:rsidRPr="00076186">
              <w:rPr>
                <w:b/>
                <w:sz w:val="24"/>
                <w:szCs w:val="24"/>
              </w:rPr>
              <w:t xml:space="preserve"> Sp. z o.o.</w:t>
            </w:r>
          </w:p>
          <w:p w:rsidR="002C50AF" w:rsidRPr="001A1AFD" w:rsidRDefault="002C50AF" w:rsidP="002C50AF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 xml:space="preserve">Kazimierzowska 46/48/35 </w:t>
            </w:r>
          </w:p>
          <w:p w:rsidR="002C50AF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02-546 Warszawa</w:t>
            </w:r>
          </w:p>
          <w:p w:rsidR="00F24B0E" w:rsidRPr="001A1AFD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8490000039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331.56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19</w:t>
            </w:r>
          </w:p>
        </w:tc>
        <w:tc>
          <w:tcPr>
            <w:tcW w:w="4536" w:type="dxa"/>
            <w:shd w:val="clear" w:color="auto" w:fill="auto"/>
          </w:tcPr>
          <w:p w:rsidR="002C50AF" w:rsidRPr="00076186" w:rsidRDefault="002C50AF" w:rsidP="002C50AF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076186">
              <w:rPr>
                <w:b/>
                <w:sz w:val="24"/>
                <w:szCs w:val="24"/>
              </w:rPr>
              <w:t>Bialmed</w:t>
            </w:r>
            <w:proofErr w:type="spellEnd"/>
            <w:r w:rsidRPr="00076186">
              <w:rPr>
                <w:b/>
                <w:sz w:val="24"/>
                <w:szCs w:val="24"/>
              </w:rPr>
              <w:t xml:space="preserve"> Sp. z o.o.</w:t>
            </w:r>
          </w:p>
          <w:p w:rsidR="002C50AF" w:rsidRPr="001A1AFD" w:rsidRDefault="002C50AF" w:rsidP="002C50AF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 xml:space="preserve">Kazimierzowska 46/48/35 </w:t>
            </w:r>
          </w:p>
          <w:p w:rsidR="002C50AF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02-546 Warszawa</w:t>
            </w:r>
          </w:p>
          <w:p w:rsidR="00F24B0E" w:rsidRPr="001A1AFD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8490000039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8 371.84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24</w:t>
            </w:r>
          </w:p>
        </w:tc>
        <w:tc>
          <w:tcPr>
            <w:tcW w:w="4536" w:type="dxa"/>
            <w:shd w:val="clear" w:color="auto" w:fill="auto"/>
          </w:tcPr>
          <w:p w:rsidR="002C50AF" w:rsidRPr="00076186" w:rsidRDefault="002C50AF" w:rsidP="002C50AF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076186">
              <w:rPr>
                <w:b/>
                <w:sz w:val="24"/>
                <w:szCs w:val="24"/>
              </w:rPr>
              <w:t>Bialmed</w:t>
            </w:r>
            <w:proofErr w:type="spellEnd"/>
            <w:r w:rsidRPr="00076186">
              <w:rPr>
                <w:b/>
                <w:sz w:val="24"/>
                <w:szCs w:val="24"/>
              </w:rPr>
              <w:t xml:space="preserve"> Sp. z o.o.</w:t>
            </w:r>
          </w:p>
          <w:p w:rsidR="002C50AF" w:rsidRPr="001A1AFD" w:rsidRDefault="002C50AF" w:rsidP="002C50AF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 xml:space="preserve">Kazimierzowska 46/48/35 </w:t>
            </w:r>
          </w:p>
          <w:p w:rsidR="002C50AF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02-546 Warszawa</w:t>
            </w:r>
          </w:p>
          <w:p w:rsidR="00F24B0E" w:rsidRPr="001A1AFD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8490000039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20 803.79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26</w:t>
            </w:r>
          </w:p>
        </w:tc>
        <w:tc>
          <w:tcPr>
            <w:tcW w:w="4536" w:type="dxa"/>
            <w:shd w:val="clear" w:color="auto" w:fill="auto"/>
          </w:tcPr>
          <w:p w:rsidR="002C50AF" w:rsidRPr="00076186" w:rsidRDefault="002C50AF" w:rsidP="002C50AF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076186">
              <w:rPr>
                <w:b/>
                <w:sz w:val="24"/>
                <w:szCs w:val="24"/>
              </w:rPr>
              <w:t>Bialmed</w:t>
            </w:r>
            <w:proofErr w:type="spellEnd"/>
            <w:r w:rsidRPr="00076186">
              <w:rPr>
                <w:b/>
                <w:sz w:val="24"/>
                <w:szCs w:val="24"/>
              </w:rPr>
              <w:t xml:space="preserve"> Sp. z o.o.</w:t>
            </w:r>
          </w:p>
          <w:p w:rsidR="002C50AF" w:rsidRPr="001A1AFD" w:rsidRDefault="002C50AF" w:rsidP="002C50AF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 xml:space="preserve">Kazimierzowska 46/48/35 </w:t>
            </w:r>
          </w:p>
          <w:p w:rsidR="002C50AF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02-546 Warszawa</w:t>
            </w:r>
          </w:p>
          <w:p w:rsidR="00F24B0E" w:rsidRPr="001A1AFD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8490000039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643.57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29</w:t>
            </w:r>
          </w:p>
        </w:tc>
        <w:tc>
          <w:tcPr>
            <w:tcW w:w="4536" w:type="dxa"/>
            <w:shd w:val="clear" w:color="auto" w:fill="auto"/>
          </w:tcPr>
          <w:p w:rsidR="002C50AF" w:rsidRPr="00076186" w:rsidRDefault="002C50AF" w:rsidP="002C50AF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076186">
              <w:rPr>
                <w:b/>
                <w:sz w:val="24"/>
                <w:szCs w:val="24"/>
              </w:rPr>
              <w:t>Bialmed</w:t>
            </w:r>
            <w:proofErr w:type="spellEnd"/>
            <w:r w:rsidRPr="00076186">
              <w:rPr>
                <w:b/>
                <w:sz w:val="24"/>
                <w:szCs w:val="24"/>
              </w:rPr>
              <w:t xml:space="preserve"> Sp. z o.o.</w:t>
            </w:r>
          </w:p>
          <w:p w:rsidR="002C50AF" w:rsidRPr="001A1AFD" w:rsidRDefault="002C50AF" w:rsidP="002C50AF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 xml:space="preserve">Kazimierzowska 46/48/35 </w:t>
            </w:r>
          </w:p>
          <w:p w:rsidR="002C50AF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02-546 Warszawa</w:t>
            </w:r>
          </w:p>
          <w:p w:rsidR="00F24B0E" w:rsidRPr="001A1AFD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8490000039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6 755.40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30</w:t>
            </w:r>
          </w:p>
        </w:tc>
        <w:tc>
          <w:tcPr>
            <w:tcW w:w="4536" w:type="dxa"/>
            <w:shd w:val="clear" w:color="auto" w:fill="auto"/>
          </w:tcPr>
          <w:p w:rsidR="002C50AF" w:rsidRPr="00076186" w:rsidRDefault="002C50AF" w:rsidP="002C50AF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076186">
              <w:rPr>
                <w:b/>
                <w:sz w:val="24"/>
                <w:szCs w:val="24"/>
              </w:rPr>
              <w:t>Bialmed</w:t>
            </w:r>
            <w:proofErr w:type="spellEnd"/>
            <w:r w:rsidRPr="00076186">
              <w:rPr>
                <w:b/>
                <w:sz w:val="24"/>
                <w:szCs w:val="24"/>
              </w:rPr>
              <w:t xml:space="preserve"> Sp. z o.o.</w:t>
            </w:r>
          </w:p>
          <w:p w:rsidR="002C50AF" w:rsidRPr="001A1AFD" w:rsidRDefault="002C50AF" w:rsidP="002C50AF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 xml:space="preserve">Kazimierzowska 46/48/35 </w:t>
            </w:r>
          </w:p>
          <w:p w:rsidR="002C50AF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02-546 Warszawa</w:t>
            </w:r>
          </w:p>
          <w:p w:rsidR="00F24B0E" w:rsidRPr="001A1AFD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8490000039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2 052.00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34</w:t>
            </w:r>
          </w:p>
        </w:tc>
        <w:tc>
          <w:tcPr>
            <w:tcW w:w="4536" w:type="dxa"/>
            <w:shd w:val="clear" w:color="auto" w:fill="auto"/>
          </w:tcPr>
          <w:p w:rsidR="002C50AF" w:rsidRPr="00076186" w:rsidRDefault="002C50AF" w:rsidP="002C50AF">
            <w:pPr>
              <w:spacing w:before="80" w:after="40"/>
              <w:rPr>
                <w:b/>
                <w:sz w:val="24"/>
                <w:szCs w:val="24"/>
              </w:rPr>
            </w:pPr>
            <w:proofErr w:type="spellStart"/>
            <w:r w:rsidRPr="00076186">
              <w:rPr>
                <w:b/>
                <w:sz w:val="24"/>
                <w:szCs w:val="24"/>
              </w:rPr>
              <w:t>Bialmed</w:t>
            </w:r>
            <w:proofErr w:type="spellEnd"/>
            <w:r w:rsidRPr="00076186">
              <w:rPr>
                <w:b/>
                <w:sz w:val="24"/>
                <w:szCs w:val="24"/>
              </w:rPr>
              <w:t xml:space="preserve"> Sp. z o.o.</w:t>
            </w:r>
          </w:p>
          <w:p w:rsidR="002C50AF" w:rsidRPr="001A1AFD" w:rsidRDefault="002C50AF" w:rsidP="002C50AF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 xml:space="preserve">Kazimierzowska 46/48/35 </w:t>
            </w:r>
          </w:p>
          <w:p w:rsidR="002C50AF" w:rsidRDefault="002C50AF" w:rsidP="002C50AF">
            <w:pPr>
              <w:spacing w:after="80"/>
              <w:jc w:val="both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02-546 Warszawa</w:t>
            </w:r>
          </w:p>
          <w:p w:rsidR="002C50AF" w:rsidRPr="001A1AFD" w:rsidRDefault="002C50AF" w:rsidP="00A22F86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8490000039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9 849.84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F24B0E" w:rsidRPr="002C50AF" w:rsidRDefault="00F24B0E" w:rsidP="00D1030B">
            <w:pPr>
              <w:spacing w:before="80" w:after="40"/>
              <w:rPr>
                <w:b/>
                <w:sz w:val="24"/>
                <w:szCs w:val="24"/>
              </w:rPr>
            </w:pPr>
            <w:r w:rsidRPr="002C50AF">
              <w:rPr>
                <w:b/>
                <w:sz w:val="24"/>
                <w:szCs w:val="24"/>
              </w:rPr>
              <w:t>ANMAR Sp. z o.o.</w:t>
            </w:r>
          </w:p>
          <w:p w:rsidR="00F24B0E" w:rsidRDefault="00F24B0E" w:rsidP="00EC14E6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Strefowa 22</w:t>
            </w:r>
            <w:r w:rsidR="00EC14E6"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43-100 Tychy</w:t>
            </w:r>
          </w:p>
          <w:p w:rsidR="002C50AF" w:rsidRPr="001A1AFD" w:rsidRDefault="002C50AF" w:rsidP="00EC14E6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NIP: PL </w:t>
            </w:r>
            <w:r w:rsidR="00EC14E6">
              <w:rPr>
                <w:sz w:val="24"/>
                <w:szCs w:val="24"/>
              </w:rPr>
              <w:t>6462538085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34 376.40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EC14E6" w:rsidRPr="002C50AF" w:rsidRDefault="00EC14E6" w:rsidP="00EC14E6">
            <w:pPr>
              <w:spacing w:before="80" w:after="40"/>
              <w:rPr>
                <w:b/>
                <w:sz w:val="24"/>
                <w:szCs w:val="24"/>
              </w:rPr>
            </w:pPr>
            <w:r w:rsidRPr="002C50AF">
              <w:rPr>
                <w:b/>
                <w:sz w:val="24"/>
                <w:szCs w:val="24"/>
              </w:rPr>
              <w:t>ANMAR Sp. z o.o.</w:t>
            </w:r>
          </w:p>
          <w:p w:rsidR="00EC14E6" w:rsidRDefault="00EC14E6" w:rsidP="00EC14E6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Strefowa 22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43-100 Tychy</w:t>
            </w:r>
          </w:p>
          <w:p w:rsidR="00F24B0E" w:rsidRPr="001A1AFD" w:rsidRDefault="00EC14E6" w:rsidP="00EC14E6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6462538085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34 757.32 zł</w:t>
            </w:r>
          </w:p>
        </w:tc>
      </w:tr>
      <w:tr w:rsidR="00F24B0E" w:rsidRPr="001A1AFD" w:rsidTr="00722771"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12</w:t>
            </w:r>
          </w:p>
        </w:tc>
        <w:tc>
          <w:tcPr>
            <w:tcW w:w="4536" w:type="dxa"/>
            <w:shd w:val="clear" w:color="auto" w:fill="auto"/>
          </w:tcPr>
          <w:p w:rsidR="00EC14E6" w:rsidRPr="002C50AF" w:rsidRDefault="00EC14E6" w:rsidP="00EC14E6">
            <w:pPr>
              <w:spacing w:before="80" w:after="40"/>
              <w:rPr>
                <w:b/>
                <w:sz w:val="24"/>
                <w:szCs w:val="24"/>
              </w:rPr>
            </w:pPr>
            <w:r w:rsidRPr="002C50AF">
              <w:rPr>
                <w:b/>
                <w:sz w:val="24"/>
                <w:szCs w:val="24"/>
              </w:rPr>
              <w:t>ANMAR Sp. z o.o.</w:t>
            </w:r>
          </w:p>
          <w:p w:rsidR="00EC14E6" w:rsidRDefault="00EC14E6" w:rsidP="00EC14E6">
            <w:pPr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Strefowa 22</w:t>
            </w:r>
            <w:r>
              <w:rPr>
                <w:sz w:val="24"/>
                <w:szCs w:val="24"/>
              </w:rPr>
              <w:t xml:space="preserve">, </w:t>
            </w:r>
            <w:r w:rsidRPr="001A1AFD">
              <w:rPr>
                <w:sz w:val="24"/>
                <w:szCs w:val="24"/>
              </w:rPr>
              <w:t>43-100 Tychy</w:t>
            </w:r>
          </w:p>
          <w:p w:rsidR="00F24B0E" w:rsidRPr="001A1AFD" w:rsidRDefault="00EC14E6" w:rsidP="00EC14E6">
            <w:pPr>
              <w:spacing w:after="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NIP: PL 6462538085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4B0E" w:rsidRPr="001A1AFD" w:rsidRDefault="00F24B0E" w:rsidP="00D103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A1AFD">
              <w:rPr>
                <w:sz w:val="24"/>
                <w:szCs w:val="24"/>
              </w:rPr>
              <w:t>52 550.05 zł</w:t>
            </w:r>
          </w:p>
        </w:tc>
      </w:tr>
      <w:bookmarkEnd w:id="0"/>
    </w:tbl>
    <w:p w:rsidR="005A6C44" w:rsidRDefault="005A6C44" w:rsidP="005A6C44">
      <w:pPr>
        <w:jc w:val="right"/>
        <w:rPr>
          <w:i/>
          <w:sz w:val="24"/>
          <w:szCs w:val="24"/>
        </w:rPr>
      </w:pPr>
    </w:p>
    <w:p w:rsidR="005A6C44" w:rsidRDefault="005A6C44" w:rsidP="005A6C44">
      <w:pPr>
        <w:jc w:val="right"/>
        <w:rPr>
          <w:i/>
          <w:sz w:val="24"/>
          <w:szCs w:val="24"/>
        </w:rPr>
      </w:pPr>
    </w:p>
    <w:p w:rsidR="005A6C44" w:rsidRDefault="005A6C44" w:rsidP="005A6C44">
      <w:pPr>
        <w:jc w:val="right"/>
        <w:rPr>
          <w:i/>
          <w:sz w:val="24"/>
          <w:szCs w:val="24"/>
        </w:rPr>
      </w:pPr>
    </w:p>
    <w:p w:rsidR="005A6C44" w:rsidRDefault="005A6C44" w:rsidP="005A6C44">
      <w:pPr>
        <w:jc w:val="right"/>
        <w:rPr>
          <w:i/>
          <w:sz w:val="24"/>
          <w:szCs w:val="24"/>
        </w:rPr>
      </w:pPr>
    </w:p>
    <w:p w:rsidR="005A6C44" w:rsidRDefault="005A6C44" w:rsidP="005A6C4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5A6C44" w:rsidRDefault="005A6C44" w:rsidP="005A6C44">
      <w:pPr>
        <w:jc w:val="right"/>
        <w:rPr>
          <w:i/>
          <w:sz w:val="24"/>
          <w:szCs w:val="24"/>
        </w:rPr>
      </w:pPr>
    </w:p>
    <w:p w:rsidR="005A6C44" w:rsidRDefault="005A6C44" w:rsidP="005A6C4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236D3" w:rsidRPr="001A1AFD" w:rsidRDefault="005A6C44" w:rsidP="005A6C44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sectPr w:rsidR="00C236D3" w:rsidRPr="001A1AFD" w:rsidSect="000A7603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2127" w:right="1418" w:bottom="1418" w:left="1418" w:header="142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0C4" w:rsidRDefault="007F60C4">
      <w:r>
        <w:separator/>
      </w:r>
    </w:p>
  </w:endnote>
  <w:endnote w:type="continuationSeparator" w:id="0">
    <w:p w:rsidR="007F60C4" w:rsidRDefault="007F6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0C4" w:rsidRDefault="004D38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F60C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F60C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F60C4" w:rsidRDefault="007F60C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0C4" w:rsidRPr="00986737" w:rsidRDefault="004D388C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7F60C4" w:rsidRPr="00986737" w:rsidRDefault="007F60C4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4D388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4D388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22F86">
      <w:rPr>
        <w:rFonts w:ascii="Arial" w:eastAsia="Calibri" w:hAnsi="Arial"/>
        <w:noProof/>
        <w:sz w:val="18"/>
        <w:szCs w:val="18"/>
        <w:lang w:eastAsia="en-US"/>
      </w:rPr>
      <w:t>7</w:t>
    </w:r>
    <w:r w:rsidR="004D388C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4D388C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4D388C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C0AE6">
      <w:rPr>
        <w:rFonts w:ascii="Arial" w:eastAsia="Calibri" w:hAnsi="Arial"/>
        <w:noProof/>
        <w:sz w:val="18"/>
        <w:szCs w:val="18"/>
        <w:lang w:eastAsia="en-US"/>
      </w:rPr>
      <w:t>7</w:t>
    </w:r>
    <w:r w:rsidR="004D388C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0C4" w:rsidRDefault="007F60C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F60C4" w:rsidRDefault="007F60C4">
    <w:pPr>
      <w:pStyle w:val="Stopka"/>
      <w:tabs>
        <w:tab w:val="clear" w:pos="4536"/>
      </w:tabs>
      <w:jc w:val="center"/>
    </w:pPr>
  </w:p>
  <w:p w:rsidR="007F60C4" w:rsidRDefault="007F60C4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D388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D388C">
      <w:rPr>
        <w:rStyle w:val="Numerstrony"/>
      </w:rPr>
      <w:fldChar w:fldCharType="separate"/>
    </w:r>
    <w:r>
      <w:rPr>
        <w:rStyle w:val="Numerstrony"/>
        <w:noProof/>
      </w:rPr>
      <w:t>1</w:t>
    </w:r>
    <w:r w:rsidR="004D388C">
      <w:rPr>
        <w:rStyle w:val="Numerstrony"/>
      </w:rPr>
      <w:fldChar w:fldCharType="end"/>
    </w:r>
    <w:r>
      <w:rPr>
        <w:rStyle w:val="Numerstrony"/>
      </w:rPr>
      <w:t>/</w:t>
    </w:r>
    <w:r w:rsidR="004D388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D388C">
      <w:rPr>
        <w:rStyle w:val="Numerstrony"/>
      </w:rPr>
      <w:fldChar w:fldCharType="separate"/>
    </w:r>
    <w:r w:rsidR="002C0AE6">
      <w:rPr>
        <w:rStyle w:val="Numerstrony"/>
        <w:noProof/>
      </w:rPr>
      <w:t>7</w:t>
    </w:r>
    <w:r w:rsidR="004D388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0C4" w:rsidRDefault="007F60C4">
      <w:r>
        <w:separator/>
      </w:r>
    </w:p>
  </w:footnote>
  <w:footnote w:type="continuationSeparator" w:id="0">
    <w:p w:rsidR="007F60C4" w:rsidRDefault="007F6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0C4" w:rsidRDefault="004D388C" w:rsidP="005C0B44">
    <w:pPr>
      <w:pStyle w:val="Nagwek"/>
      <w:ind w:hanging="284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81260"/>
    <w:multiLevelType w:val="hybridMultilevel"/>
    <w:tmpl w:val="74C050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4B0E"/>
    <w:rsid w:val="00007727"/>
    <w:rsid w:val="00017720"/>
    <w:rsid w:val="00035488"/>
    <w:rsid w:val="00056470"/>
    <w:rsid w:val="00076186"/>
    <w:rsid w:val="00077268"/>
    <w:rsid w:val="000A7603"/>
    <w:rsid w:val="000D7F25"/>
    <w:rsid w:val="000E00E5"/>
    <w:rsid w:val="000F24F4"/>
    <w:rsid w:val="00112047"/>
    <w:rsid w:val="00173B20"/>
    <w:rsid w:val="001A1AFD"/>
    <w:rsid w:val="001C69FF"/>
    <w:rsid w:val="001F3526"/>
    <w:rsid w:val="0023318D"/>
    <w:rsid w:val="002479B3"/>
    <w:rsid w:val="002C0AE6"/>
    <w:rsid w:val="002C50AF"/>
    <w:rsid w:val="002E3E63"/>
    <w:rsid w:val="003D1A27"/>
    <w:rsid w:val="003D72FD"/>
    <w:rsid w:val="00423179"/>
    <w:rsid w:val="00490DC0"/>
    <w:rsid w:val="00493F8C"/>
    <w:rsid w:val="004C7E9B"/>
    <w:rsid w:val="004D388C"/>
    <w:rsid w:val="00506998"/>
    <w:rsid w:val="005115A2"/>
    <w:rsid w:val="005614F2"/>
    <w:rsid w:val="00577BC6"/>
    <w:rsid w:val="005A2412"/>
    <w:rsid w:val="005A632E"/>
    <w:rsid w:val="005A6C44"/>
    <w:rsid w:val="005C0B44"/>
    <w:rsid w:val="005C73B8"/>
    <w:rsid w:val="005F0F1B"/>
    <w:rsid w:val="0069085C"/>
    <w:rsid w:val="006A4C97"/>
    <w:rsid w:val="006A5BAD"/>
    <w:rsid w:val="006B27ED"/>
    <w:rsid w:val="00722771"/>
    <w:rsid w:val="00722F83"/>
    <w:rsid w:val="007C1ED1"/>
    <w:rsid w:val="007F60C4"/>
    <w:rsid w:val="00802C20"/>
    <w:rsid w:val="00843263"/>
    <w:rsid w:val="00860EC7"/>
    <w:rsid w:val="00861E75"/>
    <w:rsid w:val="00864F77"/>
    <w:rsid w:val="00895146"/>
    <w:rsid w:val="008B7ABD"/>
    <w:rsid w:val="00941C26"/>
    <w:rsid w:val="009866CA"/>
    <w:rsid w:val="00986737"/>
    <w:rsid w:val="009D19BD"/>
    <w:rsid w:val="009F189D"/>
    <w:rsid w:val="00A22F86"/>
    <w:rsid w:val="00A557C0"/>
    <w:rsid w:val="00A64E34"/>
    <w:rsid w:val="00A80738"/>
    <w:rsid w:val="00A950B3"/>
    <w:rsid w:val="00B17E04"/>
    <w:rsid w:val="00BB547B"/>
    <w:rsid w:val="00BB7935"/>
    <w:rsid w:val="00C236D3"/>
    <w:rsid w:val="00C659E2"/>
    <w:rsid w:val="00C82837"/>
    <w:rsid w:val="00CA3D66"/>
    <w:rsid w:val="00CB0802"/>
    <w:rsid w:val="00CC40CF"/>
    <w:rsid w:val="00CD1834"/>
    <w:rsid w:val="00D1030B"/>
    <w:rsid w:val="00D119BD"/>
    <w:rsid w:val="00D50AD0"/>
    <w:rsid w:val="00D526E4"/>
    <w:rsid w:val="00D665F5"/>
    <w:rsid w:val="00D7128F"/>
    <w:rsid w:val="00E8631E"/>
    <w:rsid w:val="00EA3476"/>
    <w:rsid w:val="00EC14E6"/>
    <w:rsid w:val="00F16C60"/>
    <w:rsid w:val="00F24B0E"/>
    <w:rsid w:val="00F6345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8B7ABD"/>
  </w:style>
  <w:style w:type="character" w:customStyle="1" w:styleId="TekstpodstawowywcityZnak">
    <w:name w:val="Tekst podstawowy wcięty Znak"/>
    <w:basedOn w:val="Domylnaczcionkaakapitu"/>
    <w:link w:val="Tekstpodstawowywcity"/>
    <w:rsid w:val="008B7AB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1230</Words>
  <Characters>5908</Characters>
  <Application>Microsoft Office Word</Application>
  <DocSecurity>0</DocSecurity>
  <Lines>49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2025-05-14T14:32:00Z</cp:lastPrinted>
  <dcterms:created xsi:type="dcterms:W3CDTF">2025-05-14T14:33:00Z</dcterms:created>
  <dcterms:modified xsi:type="dcterms:W3CDTF">2025-05-14T14:33:00Z</dcterms:modified>
</cp:coreProperties>
</file>