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CCCA" w14:textId="77777777" w:rsidR="00081D13" w:rsidRPr="00353FDC" w:rsidRDefault="00E10CF2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10CF2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E10CF2">
        <w:rPr>
          <w:rFonts w:ascii="Arial" w:hAnsi="Arial" w:cs="Arial"/>
        </w:rPr>
        <w:t>2025-05-23</w:t>
      </w:r>
    </w:p>
    <w:p w14:paraId="34FD3BBF" w14:textId="77777777" w:rsidR="00081D13" w:rsidRPr="00353FDC" w:rsidRDefault="00E10CF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10CF2">
        <w:rPr>
          <w:rFonts w:ascii="Arial" w:hAnsi="Arial" w:cs="Arial"/>
          <w:b/>
          <w:bCs/>
        </w:rPr>
        <w:t>Samodzielny Publiczny Zespół Opieki Zdrowotnej w Kolbuszowej</w:t>
      </w:r>
    </w:p>
    <w:p w14:paraId="71E9EA79" w14:textId="77777777" w:rsidR="00081D13" w:rsidRPr="00353FDC" w:rsidRDefault="00E10CF2" w:rsidP="00081D13">
      <w:pPr>
        <w:spacing w:line="360" w:lineRule="auto"/>
        <w:ind w:right="3969"/>
        <w:rPr>
          <w:rFonts w:ascii="Arial" w:hAnsi="Arial" w:cs="Arial"/>
        </w:rPr>
      </w:pPr>
      <w:r w:rsidRPr="00E10CF2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E10CF2">
        <w:rPr>
          <w:rFonts w:ascii="Arial" w:hAnsi="Arial" w:cs="Arial"/>
        </w:rPr>
        <w:t>4</w:t>
      </w:r>
    </w:p>
    <w:p w14:paraId="35D506DD" w14:textId="77777777" w:rsidR="00081D13" w:rsidRPr="00353FDC" w:rsidRDefault="00E10CF2" w:rsidP="00081D13">
      <w:pPr>
        <w:ind w:right="3969"/>
        <w:rPr>
          <w:rFonts w:ascii="Arial" w:hAnsi="Arial" w:cs="Arial"/>
        </w:rPr>
      </w:pPr>
      <w:r w:rsidRPr="00E10CF2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E10CF2">
        <w:rPr>
          <w:rFonts w:ascii="Arial" w:hAnsi="Arial" w:cs="Arial"/>
        </w:rPr>
        <w:t>Kolbuszowa</w:t>
      </w:r>
    </w:p>
    <w:p w14:paraId="48751D22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EB7AD1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7D3791F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13A063DC" w14:textId="77777777" w:rsidTr="00C13EA9">
        <w:tc>
          <w:tcPr>
            <w:tcW w:w="10065" w:type="dxa"/>
            <w:shd w:val="clear" w:color="auto" w:fill="F2F2F2"/>
            <w:hideMark/>
          </w:tcPr>
          <w:p w14:paraId="26DA61E5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2EA5A8C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B23AED7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72F71F41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6AD17518" w14:textId="77777777" w:rsidTr="00081D13">
        <w:tc>
          <w:tcPr>
            <w:tcW w:w="2269" w:type="dxa"/>
            <w:shd w:val="clear" w:color="auto" w:fill="auto"/>
          </w:tcPr>
          <w:p w14:paraId="0D7706D0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A4D1954" w14:textId="77777777" w:rsidR="00081D13" w:rsidRPr="00353FDC" w:rsidRDefault="00E10CF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10CF2">
              <w:rPr>
                <w:rFonts w:ascii="Arial" w:hAnsi="Arial" w:cs="Arial"/>
                <w:bCs/>
              </w:rPr>
              <w:t xml:space="preserve">Dostawa lekkich pojemników jednorazowego użytku do gromadzenia zużytego sprzętu medycznego (igieł, strzykawek, </w:t>
            </w:r>
            <w:proofErr w:type="spellStart"/>
            <w:r w:rsidRPr="00E10CF2">
              <w:rPr>
                <w:rFonts w:ascii="Arial" w:hAnsi="Arial" w:cs="Arial"/>
                <w:bCs/>
              </w:rPr>
              <w:t>wenflonów</w:t>
            </w:r>
            <w:proofErr w:type="spellEnd"/>
            <w:r w:rsidRPr="00E10CF2">
              <w:rPr>
                <w:rFonts w:ascii="Arial" w:hAnsi="Arial" w:cs="Arial"/>
                <w:bCs/>
              </w:rPr>
              <w:t>, rękawiczek itp.), przeznaczonych po zapełnieniu do utylizacji poprzez spalanie, kod odpadów:  180103, 180102, 180108,180101, 180104, 180109,180108,180182,180180</w:t>
            </w:r>
          </w:p>
        </w:tc>
      </w:tr>
      <w:tr w:rsidR="00E10CF2" w:rsidRPr="00353FDC" w14:paraId="7EC7D23F" w14:textId="77777777" w:rsidTr="00311AB6">
        <w:tc>
          <w:tcPr>
            <w:tcW w:w="2269" w:type="dxa"/>
            <w:shd w:val="clear" w:color="auto" w:fill="auto"/>
          </w:tcPr>
          <w:p w14:paraId="008601CC" w14:textId="77777777" w:rsidR="00E10CF2" w:rsidRPr="00353FDC" w:rsidRDefault="00E10CF2" w:rsidP="00311A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FFFAE20" w14:textId="77777777" w:rsidR="00E10CF2" w:rsidRPr="00353FDC" w:rsidRDefault="00E10CF2" w:rsidP="00311A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10CF2">
              <w:rPr>
                <w:rFonts w:ascii="Arial" w:hAnsi="Arial" w:cs="Arial"/>
                <w:bCs/>
              </w:rPr>
              <w:t>Eap-2412/10/25/M</w:t>
            </w:r>
          </w:p>
        </w:tc>
      </w:tr>
    </w:tbl>
    <w:p w14:paraId="52D9B14F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4741405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10CF2" w:rsidRPr="00E10CF2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10CF2" w:rsidRPr="00E10CF2">
        <w:rPr>
          <w:rFonts w:ascii="Arial" w:hAnsi="Arial" w:cs="Arial"/>
        </w:rPr>
        <w:t>(</w:t>
      </w:r>
      <w:proofErr w:type="spellStart"/>
      <w:r w:rsidR="00E10CF2" w:rsidRPr="00E10CF2">
        <w:rPr>
          <w:rFonts w:ascii="Arial" w:hAnsi="Arial" w:cs="Arial"/>
        </w:rPr>
        <w:t>t.j</w:t>
      </w:r>
      <w:proofErr w:type="spellEnd"/>
      <w:r w:rsidR="00E10CF2" w:rsidRPr="00E10CF2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10CF2" w:rsidRPr="00E1738E" w14:paraId="76B4BAC6" w14:textId="77777777" w:rsidTr="00311A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430C201" w14:textId="77777777" w:rsidR="00E10CF2" w:rsidRDefault="00E10CF2" w:rsidP="00311AB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10CF2">
              <w:rPr>
                <w:rFonts w:ascii="Arial" w:hAnsi="Arial" w:cs="Arial"/>
                <w:b/>
              </w:rPr>
              <w:lastRenderedPageBreak/>
              <w:t>PPUH ENTEMED Krzysztof Cibor</w:t>
            </w:r>
          </w:p>
          <w:p w14:paraId="0D8F976E" w14:textId="77777777" w:rsidR="00E10CF2" w:rsidRPr="00AC1F4A" w:rsidRDefault="00E10CF2" w:rsidP="00311AB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10CF2">
              <w:rPr>
                <w:rFonts w:ascii="Arial" w:hAnsi="Arial" w:cs="Arial"/>
                <w:bCs/>
              </w:rPr>
              <w:t>Wspólna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10CF2">
              <w:rPr>
                <w:rFonts w:ascii="Arial" w:hAnsi="Arial" w:cs="Arial"/>
                <w:bCs/>
              </w:rPr>
              <w:t>66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8B0FC33" w14:textId="77777777" w:rsidR="00E10CF2" w:rsidRPr="00E1738E" w:rsidRDefault="00E10CF2" w:rsidP="00311AB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10CF2">
              <w:rPr>
                <w:rFonts w:ascii="Arial" w:hAnsi="Arial" w:cs="Arial"/>
                <w:bCs/>
              </w:rPr>
              <w:t>34-120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10CF2">
              <w:rPr>
                <w:rFonts w:ascii="Arial" w:hAnsi="Arial" w:cs="Arial"/>
                <w:bCs/>
              </w:rPr>
              <w:t>Andrychów</w:t>
            </w:r>
          </w:p>
          <w:p w14:paraId="18C814EF" w14:textId="77777777" w:rsidR="00E10CF2" w:rsidRPr="00BC506C" w:rsidRDefault="00E10CF2" w:rsidP="00311AB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10CF2">
              <w:rPr>
                <w:rFonts w:ascii="Arial" w:hAnsi="Arial" w:cs="Arial"/>
                <w:b/>
              </w:rPr>
              <w:t>281 127.57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ED7D796" w14:textId="77777777" w:rsidR="00E10CF2" w:rsidRPr="00E1738E" w:rsidRDefault="00E10CF2" w:rsidP="00311AB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9766943" w14:textId="77777777" w:rsidR="00E10CF2" w:rsidRPr="00E10CF2" w:rsidRDefault="00E10CF2" w:rsidP="00311A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10CF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EB10C06" w14:textId="77777777" w:rsidR="00E10CF2" w:rsidRPr="00E10CF2" w:rsidRDefault="00E10CF2" w:rsidP="00311A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10CF2">
              <w:rPr>
                <w:rFonts w:ascii="Arial" w:hAnsi="Arial" w:cs="Arial"/>
              </w:rPr>
              <w:t>-</w:t>
            </w:r>
            <w:r w:rsidRPr="00E10CF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9273678" w14:textId="77777777" w:rsidR="00E10CF2" w:rsidRPr="00E10CF2" w:rsidRDefault="00E10CF2" w:rsidP="00311A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10CF2">
              <w:rPr>
                <w:rFonts w:ascii="Arial" w:hAnsi="Arial" w:cs="Arial"/>
              </w:rPr>
              <w:t>I. Kryterium: Cena oferty - 60 punktów</w:t>
            </w:r>
          </w:p>
          <w:p w14:paraId="00616FD7" w14:textId="77777777" w:rsidR="00E10CF2" w:rsidRPr="00E10CF2" w:rsidRDefault="00E10CF2" w:rsidP="00311A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10CF2">
              <w:rPr>
                <w:rFonts w:ascii="Arial" w:hAnsi="Arial" w:cs="Arial"/>
              </w:rPr>
              <w:t>II. Warunki techniczne  - 35 punktów</w:t>
            </w:r>
          </w:p>
          <w:p w14:paraId="350C4134" w14:textId="77777777" w:rsidR="00E10CF2" w:rsidRPr="00E10CF2" w:rsidRDefault="00E10CF2" w:rsidP="00311A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10CF2">
              <w:rPr>
                <w:rFonts w:ascii="Arial" w:hAnsi="Arial" w:cs="Arial"/>
              </w:rPr>
              <w:t>III. Termin dostawy  - 5 punktów</w:t>
            </w:r>
          </w:p>
          <w:p w14:paraId="322E4747" w14:textId="77777777" w:rsidR="00E10CF2" w:rsidRPr="00E10CF2" w:rsidRDefault="00E10CF2" w:rsidP="00311A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10CF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471396C" w14:textId="77777777" w:rsidR="00E10CF2" w:rsidRPr="00E1738E" w:rsidRDefault="00E10CF2" w:rsidP="00311A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10CF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0E6E3645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14:paraId="015FC8F6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5249DC1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8C4C0CA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F24F0C2" w14:textId="77777777" w:rsidR="00081D13" w:rsidRPr="00553EDC" w:rsidRDefault="00E10CF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10CF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1735011F" w14:textId="77777777" w:rsidR="00081D13" w:rsidRPr="00553EDC" w:rsidRDefault="00E10CF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10CF2">
              <w:rPr>
                <w:rFonts w:ascii="Arial" w:hAnsi="Arial" w:cs="Arial"/>
                <w:bCs/>
                <w:sz w:val="24"/>
                <w:szCs w:val="24"/>
              </w:rPr>
              <w:t>Warunki techniczne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778B00A" w14:textId="77777777" w:rsidR="00081D13" w:rsidRPr="00553EDC" w:rsidRDefault="00E10CF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10CF2">
              <w:rPr>
                <w:rFonts w:ascii="Arial" w:hAnsi="Arial" w:cs="Arial"/>
                <w:bCs/>
                <w:sz w:val="24"/>
                <w:szCs w:val="24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C066F2A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3DE35794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5A3A0E1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10CF2" w:rsidRPr="008567C7" w14:paraId="7FDAABCB" w14:textId="77777777" w:rsidTr="00311AB6">
        <w:tc>
          <w:tcPr>
            <w:tcW w:w="851" w:type="dxa"/>
            <w:vAlign w:val="center"/>
          </w:tcPr>
          <w:p w14:paraId="52AD2416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74E4BF7" w14:textId="77777777" w:rsidR="00E10CF2" w:rsidRPr="00553EDC" w:rsidRDefault="00E10CF2" w:rsidP="00311AB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10CF2">
              <w:rPr>
                <w:rFonts w:ascii="Arial" w:hAnsi="Arial" w:cs="Arial"/>
                <w:b/>
                <w:sz w:val="22"/>
                <w:szCs w:val="22"/>
              </w:rPr>
              <w:t>PPUH ENTEMED Krzysztof Cibor</w:t>
            </w:r>
          </w:p>
          <w:p w14:paraId="71C51E37" w14:textId="77777777" w:rsidR="00E10CF2" w:rsidRPr="00553EDC" w:rsidRDefault="00E10CF2" w:rsidP="00311AB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10CF2">
              <w:rPr>
                <w:rFonts w:ascii="Arial" w:hAnsi="Arial" w:cs="Arial"/>
                <w:bCs/>
                <w:sz w:val="22"/>
                <w:szCs w:val="22"/>
              </w:rPr>
              <w:t>Wspólna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10CF2">
              <w:rPr>
                <w:rFonts w:ascii="Arial" w:hAnsi="Arial" w:cs="Arial"/>
                <w:bCs/>
                <w:sz w:val="22"/>
                <w:szCs w:val="22"/>
              </w:rPr>
              <w:t>66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2251BDE" w14:textId="77777777" w:rsidR="00E10CF2" w:rsidRPr="00553EDC" w:rsidRDefault="00E10CF2" w:rsidP="00311AB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10CF2">
              <w:rPr>
                <w:rFonts w:ascii="Arial" w:hAnsi="Arial" w:cs="Arial"/>
                <w:bCs/>
                <w:sz w:val="22"/>
                <w:szCs w:val="22"/>
              </w:rPr>
              <w:t>34-120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10CF2">
              <w:rPr>
                <w:rFonts w:ascii="Arial" w:hAnsi="Arial" w:cs="Arial"/>
                <w:bCs/>
                <w:sz w:val="22"/>
                <w:szCs w:val="22"/>
              </w:rPr>
              <w:t>Andrychów</w:t>
            </w:r>
          </w:p>
        </w:tc>
        <w:tc>
          <w:tcPr>
            <w:tcW w:w="1134" w:type="dxa"/>
            <w:vAlign w:val="center"/>
          </w:tcPr>
          <w:p w14:paraId="54AADF1A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A3DBEEA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 xml:space="preserve">  35,00</w:t>
            </w:r>
          </w:p>
        </w:tc>
        <w:tc>
          <w:tcPr>
            <w:tcW w:w="1134" w:type="dxa"/>
            <w:vAlign w:val="center"/>
          </w:tcPr>
          <w:p w14:paraId="6DD1E202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27D8601D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32EBF5E7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1456FB1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0CF2" w:rsidRPr="008567C7" w14:paraId="6832E1DA" w14:textId="77777777" w:rsidTr="00311AB6">
        <w:tc>
          <w:tcPr>
            <w:tcW w:w="851" w:type="dxa"/>
            <w:vAlign w:val="center"/>
          </w:tcPr>
          <w:p w14:paraId="02FD8A6E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53B43EDB" w14:textId="77777777" w:rsidR="00E10CF2" w:rsidRPr="00553EDC" w:rsidRDefault="00E10CF2" w:rsidP="00311AB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10CF2">
              <w:rPr>
                <w:rFonts w:ascii="Arial" w:hAnsi="Arial" w:cs="Arial"/>
                <w:b/>
                <w:sz w:val="22"/>
                <w:szCs w:val="22"/>
              </w:rPr>
              <w:t>HENRY KRUSE SP. Z O.O.</w:t>
            </w:r>
          </w:p>
          <w:p w14:paraId="44DC276F" w14:textId="77777777" w:rsidR="00E10CF2" w:rsidRPr="00553EDC" w:rsidRDefault="00E10CF2" w:rsidP="00311AB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10CF2">
              <w:rPr>
                <w:rFonts w:ascii="Arial" w:hAnsi="Arial" w:cs="Arial"/>
                <w:bCs/>
                <w:sz w:val="22"/>
                <w:szCs w:val="22"/>
              </w:rPr>
              <w:t>KOLEJOWA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10CF2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CE1AFEE" w14:textId="77777777" w:rsidR="00E10CF2" w:rsidRPr="00553EDC" w:rsidRDefault="00E10CF2" w:rsidP="00311AB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10CF2">
              <w:rPr>
                <w:rFonts w:ascii="Arial" w:hAnsi="Arial" w:cs="Arial"/>
                <w:bCs/>
                <w:sz w:val="22"/>
                <w:szCs w:val="22"/>
              </w:rPr>
              <w:t>55-040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10CF2">
              <w:rPr>
                <w:rFonts w:ascii="Arial" w:hAnsi="Arial" w:cs="Arial"/>
                <w:bCs/>
                <w:sz w:val="22"/>
                <w:szCs w:val="22"/>
              </w:rPr>
              <w:t>BIELANY WROCŁAWSKIE</w:t>
            </w:r>
          </w:p>
        </w:tc>
        <w:tc>
          <w:tcPr>
            <w:tcW w:w="1134" w:type="dxa"/>
            <w:vAlign w:val="center"/>
          </w:tcPr>
          <w:p w14:paraId="092718CD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3BEF340F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2ACF724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0921C29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04F22F1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6FC4D6C" w14:textId="77777777" w:rsidR="00E10CF2" w:rsidRPr="00553EDC" w:rsidRDefault="00E10CF2" w:rsidP="00311A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0CF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030F5C30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F5057CE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484566C9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14:paraId="2984FB9F" w14:textId="40497F65" w:rsidR="008642B3" w:rsidRDefault="00CA3F04" w:rsidP="000058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1925B657" w14:textId="3F4B78A6" w:rsidR="00CA3F04" w:rsidRPr="00005838" w:rsidRDefault="00CA3F04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 xml:space="preserve">Zbigniew Strzelczyk </w:t>
      </w:r>
    </w:p>
    <w:sectPr w:rsidR="00CA3F04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C3904" w14:textId="77777777" w:rsidR="00A55478" w:rsidRDefault="00A55478">
      <w:r>
        <w:separator/>
      </w:r>
    </w:p>
  </w:endnote>
  <w:endnote w:type="continuationSeparator" w:id="0">
    <w:p w14:paraId="0593664C" w14:textId="77777777" w:rsidR="00A55478" w:rsidRDefault="00A55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D9814" w14:textId="77777777" w:rsidR="00E10CF2" w:rsidRDefault="00E10C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22254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3BBF92F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2AD5B" w14:textId="77777777" w:rsidR="00E10CF2" w:rsidRDefault="00E10C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69CF7" w14:textId="77777777" w:rsidR="00A55478" w:rsidRDefault="00A55478">
      <w:r>
        <w:separator/>
      </w:r>
    </w:p>
  </w:footnote>
  <w:footnote w:type="continuationSeparator" w:id="0">
    <w:p w14:paraId="4FC7F943" w14:textId="77777777" w:rsidR="00A55478" w:rsidRDefault="00A55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3694E" w14:textId="77777777" w:rsidR="00E10CF2" w:rsidRDefault="00E10C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8B244" w14:textId="77777777" w:rsidR="00E10CF2" w:rsidRDefault="00E10C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22FD" w14:textId="77777777" w:rsidR="00E10CF2" w:rsidRDefault="00E10C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47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5478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A3F04"/>
    <w:rsid w:val="00D01E5B"/>
    <w:rsid w:val="00D04203"/>
    <w:rsid w:val="00D26ED6"/>
    <w:rsid w:val="00D42C90"/>
    <w:rsid w:val="00D8427E"/>
    <w:rsid w:val="00E10CF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4151EB"/>
  <w15:chartTrackingRefBased/>
  <w15:docId w15:val="{AB3AF1B7-9E5A-4676-9F59-37CA8A655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2025-05-23T07:21:00Z</dcterms:created>
  <dcterms:modified xsi:type="dcterms:W3CDTF">2025-05-23T07:21:00Z</dcterms:modified>
</cp:coreProperties>
</file>