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8952A" w14:textId="77777777" w:rsidR="009432A1" w:rsidRPr="009432A1" w:rsidRDefault="000126F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126F3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126F3">
        <w:rPr>
          <w:rFonts w:ascii="Arial" w:hAnsi="Arial" w:cs="Arial"/>
          <w:sz w:val="24"/>
          <w:szCs w:val="24"/>
        </w:rPr>
        <w:t>2025-05-30</w:t>
      </w:r>
    </w:p>
    <w:p w14:paraId="571F6E1C" w14:textId="77777777" w:rsidR="009432A1" w:rsidRPr="009432A1" w:rsidRDefault="000126F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26F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BCFF9C4" w14:textId="77777777" w:rsidR="009432A1" w:rsidRPr="009432A1" w:rsidRDefault="000126F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126F3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126F3">
        <w:rPr>
          <w:rFonts w:ascii="Arial" w:hAnsi="Arial" w:cs="Arial"/>
          <w:sz w:val="24"/>
          <w:szCs w:val="24"/>
        </w:rPr>
        <w:t>4</w:t>
      </w:r>
    </w:p>
    <w:p w14:paraId="24ADCCFD" w14:textId="77777777" w:rsidR="009432A1" w:rsidRPr="009432A1" w:rsidRDefault="000126F3" w:rsidP="009432A1">
      <w:pPr>
        <w:rPr>
          <w:rFonts w:ascii="Arial" w:hAnsi="Arial" w:cs="Arial"/>
          <w:sz w:val="24"/>
          <w:szCs w:val="24"/>
        </w:rPr>
      </w:pPr>
      <w:r w:rsidRPr="000126F3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126F3">
        <w:rPr>
          <w:rFonts w:ascii="Arial" w:hAnsi="Arial" w:cs="Arial"/>
          <w:sz w:val="24"/>
          <w:szCs w:val="24"/>
        </w:rPr>
        <w:t>Kolbuszowa</w:t>
      </w:r>
    </w:p>
    <w:p w14:paraId="3A9DD842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7E275A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16A198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B89D90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381461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E62F730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5B1B26B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C138D41" w14:textId="77777777" w:rsidTr="00A652DF">
        <w:tc>
          <w:tcPr>
            <w:tcW w:w="2269" w:type="dxa"/>
            <w:shd w:val="clear" w:color="auto" w:fill="auto"/>
          </w:tcPr>
          <w:p w14:paraId="1D16A5BD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E10899" w14:textId="77777777" w:rsidR="009432A1" w:rsidRPr="004E4B64" w:rsidRDefault="000126F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26F3">
              <w:rPr>
                <w:rFonts w:ascii="Arial" w:hAnsi="Arial" w:cs="Arial"/>
                <w:bCs/>
                <w:sz w:val="24"/>
                <w:szCs w:val="24"/>
              </w:rPr>
              <w:t>Dostawa koncentratów do dializy pozaustrojowej typu F (A+B)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26F3" w:rsidRPr="004E4B64" w14:paraId="29B12C40" w14:textId="77777777" w:rsidTr="004764F2">
        <w:tc>
          <w:tcPr>
            <w:tcW w:w="2269" w:type="dxa"/>
            <w:shd w:val="clear" w:color="auto" w:fill="auto"/>
          </w:tcPr>
          <w:p w14:paraId="551ECEE1" w14:textId="77777777" w:rsidR="000126F3" w:rsidRPr="004E4B64" w:rsidRDefault="000126F3" w:rsidP="004764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F36688" w14:textId="77777777" w:rsidR="000126F3" w:rsidRPr="004E4B64" w:rsidRDefault="000126F3" w:rsidP="004764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26F3">
              <w:rPr>
                <w:rFonts w:ascii="Arial" w:hAnsi="Arial" w:cs="Arial"/>
                <w:bCs/>
                <w:sz w:val="24"/>
                <w:szCs w:val="24"/>
              </w:rPr>
              <w:t>Eap-2412/11/25/M</w:t>
            </w:r>
          </w:p>
        </w:tc>
      </w:tr>
    </w:tbl>
    <w:p w14:paraId="0CFB599C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126F3" w:rsidRPr="000126F3">
        <w:rPr>
          <w:rFonts w:ascii="Arial" w:hAnsi="Arial" w:cs="Arial"/>
          <w:sz w:val="24"/>
          <w:szCs w:val="24"/>
        </w:rPr>
        <w:t>(</w:t>
      </w:r>
      <w:proofErr w:type="spellStart"/>
      <w:r w:rsidR="000126F3" w:rsidRPr="000126F3">
        <w:rPr>
          <w:rFonts w:ascii="Arial" w:hAnsi="Arial" w:cs="Arial"/>
          <w:sz w:val="24"/>
          <w:szCs w:val="24"/>
        </w:rPr>
        <w:t>t.j</w:t>
      </w:r>
      <w:proofErr w:type="spellEnd"/>
      <w:r w:rsidR="000126F3" w:rsidRPr="000126F3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1A97EA7" w14:textId="77777777" w:rsidR="0069085C" w:rsidRPr="00382A4A" w:rsidRDefault="000126F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126F3">
        <w:rPr>
          <w:rFonts w:ascii="Arial" w:hAnsi="Arial" w:cs="Arial"/>
          <w:b/>
          <w:sz w:val="24"/>
          <w:szCs w:val="24"/>
        </w:rPr>
        <w:t>610 000.00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E6CA35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8C3E05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D81E38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B02E39F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8E3377C" w14:textId="2323EC04" w:rsidR="00C236D3" w:rsidRDefault="00E60BC7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9ABF967" w14:textId="59A668B6" w:rsidR="00E60BC7" w:rsidRPr="00382A4A" w:rsidRDefault="00E60BC7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E60BC7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DCFFA" w14:textId="77777777" w:rsidR="00711007" w:rsidRDefault="00711007">
      <w:r>
        <w:separator/>
      </w:r>
    </w:p>
  </w:endnote>
  <w:endnote w:type="continuationSeparator" w:id="0">
    <w:p w14:paraId="3BA6F312" w14:textId="77777777" w:rsidR="00711007" w:rsidRDefault="00711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B84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277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9A6AD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3C343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630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F8638E" w14:textId="77777777" w:rsidR="009F189D" w:rsidRDefault="009F189D">
    <w:pPr>
      <w:pStyle w:val="Stopka"/>
      <w:tabs>
        <w:tab w:val="clear" w:pos="4536"/>
      </w:tabs>
      <w:jc w:val="center"/>
    </w:pPr>
  </w:p>
  <w:p w14:paraId="701025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28542" w14:textId="77777777" w:rsidR="00711007" w:rsidRDefault="00711007">
      <w:r>
        <w:separator/>
      </w:r>
    </w:p>
  </w:footnote>
  <w:footnote w:type="continuationSeparator" w:id="0">
    <w:p w14:paraId="193D814A" w14:textId="77777777" w:rsidR="00711007" w:rsidRDefault="00711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9060D" w14:textId="77777777" w:rsidR="000126F3" w:rsidRDefault="000126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11E02" w14:textId="77777777" w:rsidR="000126F3" w:rsidRDefault="000126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2DF09" w14:textId="77777777" w:rsidR="000126F3" w:rsidRDefault="000126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007"/>
    <w:rsid w:val="00007727"/>
    <w:rsid w:val="000126F3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1007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60BC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6C0E0F"/>
  <w15:chartTrackingRefBased/>
  <w15:docId w15:val="{515E74E3-58FE-44F7-96D1-32F648A91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2025-05-30T07:50:00Z</dcterms:created>
  <dcterms:modified xsi:type="dcterms:W3CDTF">2025-05-30T07:50:00Z</dcterms:modified>
</cp:coreProperties>
</file>