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5A3A1" w14:textId="77777777" w:rsidR="00CF7835" w:rsidRPr="009432A1" w:rsidRDefault="0036393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63939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63939">
        <w:rPr>
          <w:rFonts w:ascii="Arial" w:hAnsi="Arial" w:cs="Arial"/>
          <w:sz w:val="24"/>
          <w:szCs w:val="24"/>
        </w:rPr>
        <w:t>2025-05-30</w:t>
      </w:r>
    </w:p>
    <w:p w14:paraId="7083427C" w14:textId="77777777" w:rsidR="00CF7835" w:rsidRPr="009432A1" w:rsidRDefault="0036393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393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69A7792" w14:textId="77777777" w:rsidR="00CF7835" w:rsidRPr="009432A1" w:rsidRDefault="0036393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63939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63939">
        <w:rPr>
          <w:rFonts w:ascii="Arial" w:hAnsi="Arial" w:cs="Arial"/>
          <w:sz w:val="24"/>
          <w:szCs w:val="24"/>
        </w:rPr>
        <w:t>4</w:t>
      </w:r>
    </w:p>
    <w:p w14:paraId="1EEA04DE" w14:textId="77777777" w:rsidR="00CF7835" w:rsidRPr="009432A1" w:rsidRDefault="00363939" w:rsidP="00CF7835">
      <w:pPr>
        <w:rPr>
          <w:rFonts w:ascii="Arial" w:hAnsi="Arial" w:cs="Arial"/>
          <w:sz w:val="24"/>
          <w:szCs w:val="24"/>
        </w:rPr>
      </w:pPr>
      <w:r w:rsidRPr="00363939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63939">
        <w:rPr>
          <w:rFonts w:ascii="Arial" w:hAnsi="Arial" w:cs="Arial"/>
          <w:sz w:val="24"/>
          <w:szCs w:val="24"/>
        </w:rPr>
        <w:t>Kolbuszowa</w:t>
      </w:r>
    </w:p>
    <w:p w14:paraId="12C9709F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F25189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4D8246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2EE370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2F8EEF7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F43D17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224F09F" w14:textId="77777777" w:rsidTr="000C1C6D">
        <w:tc>
          <w:tcPr>
            <w:tcW w:w="2269" w:type="dxa"/>
            <w:shd w:val="clear" w:color="auto" w:fill="auto"/>
          </w:tcPr>
          <w:p w14:paraId="2ED88083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C6DD4F" w14:textId="77777777" w:rsidR="00CF7835" w:rsidRPr="004E4B64" w:rsidRDefault="0036393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3939">
              <w:rPr>
                <w:rFonts w:ascii="Arial" w:hAnsi="Arial" w:cs="Arial"/>
                <w:bCs/>
                <w:sz w:val="24"/>
                <w:szCs w:val="24"/>
              </w:rPr>
              <w:t>Dostawa koncentratów do dializy pozaustrojowej typu F (A+B)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63939" w:rsidRPr="004E4B64" w14:paraId="401EA32B" w14:textId="77777777" w:rsidTr="00395B08">
        <w:tc>
          <w:tcPr>
            <w:tcW w:w="2269" w:type="dxa"/>
            <w:shd w:val="clear" w:color="auto" w:fill="auto"/>
          </w:tcPr>
          <w:p w14:paraId="3E2FE432" w14:textId="77777777" w:rsidR="00363939" w:rsidRPr="004E4B64" w:rsidRDefault="00363939" w:rsidP="00395B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52233C" w14:textId="77777777" w:rsidR="00363939" w:rsidRPr="004E4B64" w:rsidRDefault="00363939" w:rsidP="00395B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3939">
              <w:rPr>
                <w:rFonts w:ascii="Arial" w:hAnsi="Arial" w:cs="Arial"/>
                <w:bCs/>
                <w:sz w:val="24"/>
                <w:szCs w:val="24"/>
              </w:rPr>
              <w:t>Eap-2412/11/25/M</w:t>
            </w:r>
          </w:p>
        </w:tc>
      </w:tr>
    </w:tbl>
    <w:p w14:paraId="7266717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63939" w:rsidRPr="00363939">
        <w:rPr>
          <w:rFonts w:ascii="Arial" w:hAnsi="Arial" w:cs="Arial"/>
          <w:sz w:val="24"/>
          <w:szCs w:val="24"/>
        </w:rPr>
        <w:t>(</w:t>
      </w:r>
      <w:proofErr w:type="spellStart"/>
      <w:r w:rsidR="00363939" w:rsidRPr="00363939">
        <w:rPr>
          <w:rFonts w:ascii="Arial" w:hAnsi="Arial" w:cs="Arial"/>
          <w:sz w:val="24"/>
          <w:szCs w:val="24"/>
        </w:rPr>
        <w:t>t.j</w:t>
      </w:r>
      <w:proofErr w:type="spellEnd"/>
      <w:r w:rsidR="00363939" w:rsidRPr="0036393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F1B37E5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63939" w:rsidRPr="00363939">
        <w:rPr>
          <w:rFonts w:ascii="Arial" w:hAnsi="Arial" w:cs="Arial"/>
          <w:sz w:val="24"/>
          <w:szCs w:val="24"/>
        </w:rPr>
        <w:t>30/05/2025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63939" w:rsidRPr="0036393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0E460B1" w14:textId="77777777" w:rsidTr="000C1C6D">
        <w:tc>
          <w:tcPr>
            <w:tcW w:w="1276" w:type="dxa"/>
            <w:shd w:val="clear" w:color="auto" w:fill="F2F2F2"/>
            <w:vAlign w:val="center"/>
          </w:tcPr>
          <w:p w14:paraId="323C346B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AB3B9B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BE9BC2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63939" w:rsidRPr="00355C9D" w14:paraId="39DEF0E3" w14:textId="77777777" w:rsidTr="00395B08">
        <w:tc>
          <w:tcPr>
            <w:tcW w:w="1276" w:type="dxa"/>
            <w:shd w:val="clear" w:color="auto" w:fill="auto"/>
            <w:vAlign w:val="center"/>
          </w:tcPr>
          <w:p w14:paraId="545E1A13" w14:textId="77777777" w:rsidR="00363939" w:rsidRPr="00CF7835" w:rsidRDefault="00363939" w:rsidP="00395B0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39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91B3873" w14:textId="77777777" w:rsidR="00363939" w:rsidRPr="00CF7835" w:rsidRDefault="00363939" w:rsidP="00395B0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3939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639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39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63939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4516825" w14:textId="77777777" w:rsidR="00363939" w:rsidRPr="00CF7835" w:rsidRDefault="00363939" w:rsidP="00395B08">
            <w:pPr>
              <w:rPr>
                <w:rFonts w:ascii="Arial" w:hAnsi="Arial" w:cs="Arial"/>
                <w:sz w:val="24"/>
                <w:szCs w:val="24"/>
              </w:rPr>
            </w:pPr>
            <w:r w:rsidRPr="00363939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3939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154183" w14:textId="77777777" w:rsidR="00363939" w:rsidRPr="00CF7835" w:rsidRDefault="00363939" w:rsidP="00395B0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939">
              <w:rPr>
                <w:rFonts w:ascii="Arial" w:hAnsi="Arial" w:cs="Arial"/>
                <w:sz w:val="24"/>
                <w:szCs w:val="24"/>
              </w:rPr>
              <w:t>64-300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3939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7F11EA" w14:textId="77777777" w:rsidR="00363939" w:rsidRPr="00CF7835" w:rsidRDefault="00363939" w:rsidP="00395B0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3939">
              <w:rPr>
                <w:rFonts w:ascii="Arial" w:hAnsi="Arial" w:cs="Arial"/>
                <w:sz w:val="24"/>
                <w:szCs w:val="24"/>
              </w:rPr>
              <w:t>627 480.00 zł</w:t>
            </w:r>
          </w:p>
        </w:tc>
      </w:tr>
    </w:tbl>
    <w:p w14:paraId="38CBF4C1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379641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3025166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AF99DFA" w14:textId="65C51D9E" w:rsidR="00C236D3" w:rsidRDefault="00322AF4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923B131" w14:textId="1AF4AE00" w:rsidR="00322AF4" w:rsidRDefault="00322AF4" w:rsidP="00173B20">
      <w:pPr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322AF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8F3F7" w14:textId="77777777" w:rsidR="004419CD" w:rsidRDefault="004419CD">
      <w:r>
        <w:separator/>
      </w:r>
    </w:p>
  </w:endnote>
  <w:endnote w:type="continuationSeparator" w:id="0">
    <w:p w14:paraId="567253B3" w14:textId="77777777" w:rsidR="004419CD" w:rsidRDefault="00441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CD7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4E9F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A0CF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A88F7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40C86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CDA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53745D" w14:textId="77777777" w:rsidR="009F189D" w:rsidRDefault="009F189D">
    <w:pPr>
      <w:pStyle w:val="Stopka"/>
      <w:tabs>
        <w:tab w:val="clear" w:pos="4536"/>
      </w:tabs>
      <w:jc w:val="center"/>
    </w:pPr>
  </w:p>
  <w:p w14:paraId="74A3F0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D10DA" w14:textId="77777777" w:rsidR="004419CD" w:rsidRDefault="004419CD">
      <w:r>
        <w:separator/>
      </w:r>
    </w:p>
  </w:footnote>
  <w:footnote w:type="continuationSeparator" w:id="0">
    <w:p w14:paraId="7EBADE6A" w14:textId="77777777" w:rsidR="004419CD" w:rsidRDefault="00441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C1043" w14:textId="77777777" w:rsidR="00363939" w:rsidRDefault="003639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45348" w14:textId="77777777" w:rsidR="00363939" w:rsidRDefault="003639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CDFB" w14:textId="77777777" w:rsidR="00363939" w:rsidRDefault="003639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9C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22AF4"/>
    <w:rsid w:val="00355C9D"/>
    <w:rsid w:val="00363939"/>
    <w:rsid w:val="003B6B36"/>
    <w:rsid w:val="003D72FD"/>
    <w:rsid w:val="003F57CD"/>
    <w:rsid w:val="00423179"/>
    <w:rsid w:val="004419CD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80A671"/>
  <w15:chartTrackingRefBased/>
  <w15:docId w15:val="{B5D718D8-B742-4001-B9B2-28042AAA8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2025-05-30T07:52:00Z</dcterms:created>
  <dcterms:modified xsi:type="dcterms:W3CDTF">2025-05-30T07:52:00Z</dcterms:modified>
</cp:coreProperties>
</file>