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5A8F9" w14:textId="77777777" w:rsidR="003E6519" w:rsidRPr="009432A1" w:rsidRDefault="003C660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C6601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C6601">
        <w:rPr>
          <w:rFonts w:ascii="Arial" w:hAnsi="Arial" w:cs="Arial"/>
          <w:sz w:val="24"/>
          <w:szCs w:val="24"/>
        </w:rPr>
        <w:t>2025-08-05</w:t>
      </w:r>
    </w:p>
    <w:p w14:paraId="07505CC9" w14:textId="77777777" w:rsidR="003E6519" w:rsidRPr="009432A1" w:rsidRDefault="003C660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C660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104361B" w14:textId="77777777" w:rsidR="003E6519" w:rsidRPr="009432A1" w:rsidRDefault="003C660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C6601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C6601">
        <w:rPr>
          <w:rFonts w:ascii="Arial" w:hAnsi="Arial" w:cs="Arial"/>
          <w:sz w:val="24"/>
          <w:szCs w:val="24"/>
        </w:rPr>
        <w:t>4</w:t>
      </w:r>
    </w:p>
    <w:p w14:paraId="099C6E4C" w14:textId="77777777" w:rsidR="003E6519" w:rsidRPr="009432A1" w:rsidRDefault="003C6601" w:rsidP="003E6519">
      <w:pPr>
        <w:rPr>
          <w:rFonts w:ascii="Arial" w:hAnsi="Arial" w:cs="Arial"/>
          <w:sz w:val="24"/>
          <w:szCs w:val="24"/>
        </w:rPr>
      </w:pPr>
      <w:r w:rsidRPr="003C6601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C6601">
        <w:rPr>
          <w:rFonts w:ascii="Arial" w:hAnsi="Arial" w:cs="Arial"/>
          <w:sz w:val="24"/>
          <w:szCs w:val="24"/>
        </w:rPr>
        <w:t>Kolbuszowa</w:t>
      </w:r>
    </w:p>
    <w:p w14:paraId="51400DD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15F955F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AEB418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F2340D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8C3CF0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E3C972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58084B9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0E44B4E1" w14:textId="77777777" w:rsidTr="001A0FA2">
        <w:tc>
          <w:tcPr>
            <w:tcW w:w="2269" w:type="dxa"/>
            <w:shd w:val="clear" w:color="auto" w:fill="auto"/>
          </w:tcPr>
          <w:p w14:paraId="4E706BEC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E917D9" w14:textId="77777777" w:rsidR="003E6519" w:rsidRPr="004E4B64" w:rsidRDefault="003C660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6601">
              <w:rPr>
                <w:rFonts w:ascii="Arial" w:hAnsi="Arial" w:cs="Arial"/>
                <w:bCs/>
                <w:sz w:val="24"/>
                <w:szCs w:val="24"/>
              </w:rPr>
              <w:t>Dostawa produktów farmaceutycznych w 49 pakietach.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C6601" w:rsidRPr="004E4B64" w14:paraId="14432F0F" w14:textId="77777777" w:rsidTr="00C30E58">
        <w:tc>
          <w:tcPr>
            <w:tcW w:w="2269" w:type="dxa"/>
            <w:shd w:val="clear" w:color="auto" w:fill="auto"/>
          </w:tcPr>
          <w:p w14:paraId="7CDBD56E" w14:textId="77777777" w:rsidR="003C6601" w:rsidRPr="004E4B64" w:rsidRDefault="003C6601" w:rsidP="00C30E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97D7EC" w14:textId="77777777" w:rsidR="003C6601" w:rsidRPr="004E4B64" w:rsidRDefault="003C6601" w:rsidP="00C30E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C6601">
              <w:rPr>
                <w:rFonts w:ascii="Arial" w:hAnsi="Arial" w:cs="Arial"/>
                <w:bCs/>
                <w:sz w:val="24"/>
                <w:szCs w:val="24"/>
              </w:rPr>
              <w:t>Eap-2412/12/25/D</w:t>
            </w:r>
          </w:p>
        </w:tc>
      </w:tr>
    </w:tbl>
    <w:p w14:paraId="7071205F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C6601" w:rsidRPr="003C6601">
        <w:rPr>
          <w:rFonts w:ascii="Arial" w:hAnsi="Arial" w:cs="Arial"/>
          <w:sz w:val="24"/>
          <w:szCs w:val="24"/>
        </w:rPr>
        <w:t>(</w:t>
      </w:r>
      <w:proofErr w:type="spellStart"/>
      <w:r w:rsidR="003C6601" w:rsidRPr="003C6601">
        <w:rPr>
          <w:rFonts w:ascii="Arial" w:hAnsi="Arial" w:cs="Arial"/>
          <w:sz w:val="24"/>
          <w:szCs w:val="24"/>
        </w:rPr>
        <w:t>t.j</w:t>
      </w:r>
      <w:proofErr w:type="spellEnd"/>
      <w:r w:rsidR="003C6601" w:rsidRPr="003C6601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C6601" w:rsidRPr="00C902DE" w14:paraId="2BDD3070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F3D91E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 zamówienia w wysokości 55 000.00 zł brutto;</w:t>
            </w:r>
          </w:p>
        </w:tc>
      </w:tr>
      <w:tr w:rsidR="003C6601" w:rsidRPr="00C902DE" w14:paraId="642BE355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97F8A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 zamówienia w wysokości 55 000.00 zł brutto;</w:t>
            </w:r>
          </w:p>
        </w:tc>
      </w:tr>
      <w:tr w:rsidR="003C6601" w:rsidRPr="00C902DE" w14:paraId="2A0BFA49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BD0F98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 zamówienia w wysokości 7 000.00 zł brutto;</w:t>
            </w:r>
          </w:p>
        </w:tc>
      </w:tr>
      <w:tr w:rsidR="003C6601" w:rsidRPr="00C902DE" w14:paraId="57B22C44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8D819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 zamówienia w wysokości 210 000.00 zł brutto;</w:t>
            </w:r>
          </w:p>
        </w:tc>
      </w:tr>
      <w:tr w:rsidR="003C6601" w:rsidRPr="00C902DE" w14:paraId="17F24D72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590A70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5 zamówienia w wysokości 46 000.00 zł brutto;</w:t>
            </w:r>
          </w:p>
        </w:tc>
      </w:tr>
      <w:tr w:rsidR="003C6601" w:rsidRPr="00C902DE" w14:paraId="06183EDD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91D153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6 zamówienia w wysokości 65 000.00 zł brutto;</w:t>
            </w:r>
          </w:p>
        </w:tc>
      </w:tr>
      <w:tr w:rsidR="003C6601" w:rsidRPr="00C902DE" w14:paraId="37D4AED3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30525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7 zamówienia w wysokości 122 000.00 zł brutto;</w:t>
            </w:r>
          </w:p>
        </w:tc>
      </w:tr>
      <w:tr w:rsidR="003C6601" w:rsidRPr="00C902DE" w14:paraId="3EF77B8D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43A400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8 zamówienia w wysokości 12 000.00 zł brutto;</w:t>
            </w:r>
          </w:p>
        </w:tc>
      </w:tr>
      <w:tr w:rsidR="003C6601" w:rsidRPr="00C902DE" w14:paraId="6CF5F76A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4BAB43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9 zamówienia w wysokości 595 000.00 zł brutto;</w:t>
            </w:r>
          </w:p>
        </w:tc>
      </w:tr>
      <w:tr w:rsidR="003C6601" w:rsidRPr="00C902DE" w14:paraId="2779113C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2181B0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10 zamówienia w wysokości 320 000.00 zł brutto;</w:t>
            </w:r>
          </w:p>
        </w:tc>
      </w:tr>
      <w:tr w:rsidR="003C6601" w:rsidRPr="00C902DE" w14:paraId="3AD6BE36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96EB88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11 zamówienia w wysokości 155 000.00 zł brutto;</w:t>
            </w:r>
          </w:p>
        </w:tc>
      </w:tr>
      <w:tr w:rsidR="003C6601" w:rsidRPr="00C902DE" w14:paraId="0C3BB6DC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4BF67B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12 zamówienia w wysokości 470 000.00 zł brutto;</w:t>
            </w:r>
          </w:p>
        </w:tc>
      </w:tr>
      <w:tr w:rsidR="003C6601" w:rsidRPr="00C902DE" w14:paraId="3E8B6640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E2D828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13 zamówienia w wysokości 12 000.00 zł brutto;</w:t>
            </w:r>
          </w:p>
        </w:tc>
      </w:tr>
      <w:tr w:rsidR="003C6601" w:rsidRPr="00C902DE" w14:paraId="65BE9289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DE786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lastRenderedPageBreak/>
              <w:t>części 14 zamówienia w wysokości 42 000.00 zł brutto;</w:t>
            </w:r>
          </w:p>
        </w:tc>
      </w:tr>
      <w:tr w:rsidR="003C6601" w:rsidRPr="00C902DE" w14:paraId="703CCD00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0880A9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15 zamówienia w wysokości 510 000.00 zł brutto;</w:t>
            </w:r>
          </w:p>
        </w:tc>
      </w:tr>
      <w:tr w:rsidR="003C6601" w:rsidRPr="00C902DE" w14:paraId="51C13EC6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9171A2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16 zamówienia w wysokości 190 000.00 zł brutto;</w:t>
            </w:r>
          </w:p>
        </w:tc>
      </w:tr>
      <w:tr w:rsidR="003C6601" w:rsidRPr="00C902DE" w14:paraId="680268EA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D92137C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17 zamówienia w wysokości 205 000.00 zł brutto;</w:t>
            </w:r>
          </w:p>
        </w:tc>
      </w:tr>
      <w:tr w:rsidR="003C6601" w:rsidRPr="00C902DE" w14:paraId="264F8335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7FD65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18 zamówienia w wysokości 13 000.00 zł brutto;</w:t>
            </w:r>
          </w:p>
        </w:tc>
      </w:tr>
      <w:tr w:rsidR="003C6601" w:rsidRPr="00C902DE" w14:paraId="078CC1F4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693E6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19 zamówienia w wysokości 115 000.00 zł brutto;</w:t>
            </w:r>
          </w:p>
        </w:tc>
      </w:tr>
      <w:tr w:rsidR="003C6601" w:rsidRPr="00C902DE" w14:paraId="23C1C58E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F965C3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20 zamówienia w wysokości 45 000.00 zł brutto;</w:t>
            </w:r>
          </w:p>
        </w:tc>
      </w:tr>
      <w:tr w:rsidR="003C6601" w:rsidRPr="00C902DE" w14:paraId="2020FDC3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C498A6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21 zamówienia w wysokości 96 000.00 zł brutto;</w:t>
            </w:r>
          </w:p>
        </w:tc>
      </w:tr>
      <w:tr w:rsidR="003C6601" w:rsidRPr="00C902DE" w14:paraId="09B519FB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B3D312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22 zamówienia w wysokości 295 000.00 zł brutto;</w:t>
            </w:r>
          </w:p>
        </w:tc>
      </w:tr>
      <w:tr w:rsidR="003C6601" w:rsidRPr="00C902DE" w14:paraId="6F294819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B26DC1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23 zamówienia w wysokości 22 000.00 zł brutto;</w:t>
            </w:r>
          </w:p>
        </w:tc>
      </w:tr>
      <w:tr w:rsidR="003C6601" w:rsidRPr="00C902DE" w14:paraId="629215DF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BFCFC2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24 zamówienia w wysokości 245 000.00 zł brutto;</w:t>
            </w:r>
          </w:p>
        </w:tc>
      </w:tr>
      <w:tr w:rsidR="003C6601" w:rsidRPr="00C902DE" w14:paraId="4774D23F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5E0865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25 zamówienia w wysokości 5 000.00 zł brutto;</w:t>
            </w:r>
          </w:p>
        </w:tc>
      </w:tr>
      <w:tr w:rsidR="003C6601" w:rsidRPr="00C902DE" w14:paraId="4BAF7655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B2A6A2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26 zamówienia w wysokości 265 000.00 zł brutto;</w:t>
            </w:r>
          </w:p>
        </w:tc>
      </w:tr>
      <w:tr w:rsidR="003C6601" w:rsidRPr="00C902DE" w14:paraId="426853B2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5B80C9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27 zamówienia w wysokości 19 000.00 zł brutto;</w:t>
            </w:r>
          </w:p>
        </w:tc>
      </w:tr>
      <w:tr w:rsidR="003C6601" w:rsidRPr="00C902DE" w14:paraId="6ACCB3D6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5FA1B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28 zamówienia w wysokości 20 000.00 zł brutto;</w:t>
            </w:r>
          </w:p>
        </w:tc>
      </w:tr>
      <w:tr w:rsidR="003C6601" w:rsidRPr="00C902DE" w14:paraId="321E3749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1C1353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29 zamówienia w wysokości 15 000.00 zł brutto;</w:t>
            </w:r>
          </w:p>
        </w:tc>
      </w:tr>
      <w:tr w:rsidR="003C6601" w:rsidRPr="00C902DE" w14:paraId="2C51491F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3BC715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30 zamówienia w wysokości 12 000.00 zł brutto;</w:t>
            </w:r>
          </w:p>
        </w:tc>
      </w:tr>
      <w:tr w:rsidR="003C6601" w:rsidRPr="00C902DE" w14:paraId="4C372B0F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6EF198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31 zamówienia w wysokości 305 000.00 zł brutto;</w:t>
            </w:r>
          </w:p>
        </w:tc>
      </w:tr>
      <w:tr w:rsidR="003C6601" w:rsidRPr="00C902DE" w14:paraId="57593E06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7BCC4A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32 zamówienia w wysokości 8 000.00 zł brutto;</w:t>
            </w:r>
          </w:p>
        </w:tc>
      </w:tr>
      <w:tr w:rsidR="003C6601" w:rsidRPr="00C902DE" w14:paraId="352A2B0E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AD51DC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33 zamówienia w wysokości 26 000.00 zł brutto;</w:t>
            </w:r>
          </w:p>
        </w:tc>
      </w:tr>
      <w:tr w:rsidR="003C6601" w:rsidRPr="00C902DE" w14:paraId="1C7C01BD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C29287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34 zamówienia w wysokości 57 000.00 zł brutto;</w:t>
            </w:r>
          </w:p>
        </w:tc>
      </w:tr>
      <w:tr w:rsidR="003C6601" w:rsidRPr="00C902DE" w14:paraId="39B4BEDA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5B6814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35 zamówienia w wysokości 19 000.00 zł brutto;</w:t>
            </w:r>
          </w:p>
        </w:tc>
      </w:tr>
      <w:tr w:rsidR="003C6601" w:rsidRPr="00C902DE" w14:paraId="3CEF30AB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0A8723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36 zamówienia w wysokości 250 000.00 zł brutto;</w:t>
            </w:r>
          </w:p>
        </w:tc>
      </w:tr>
      <w:tr w:rsidR="003C6601" w:rsidRPr="00C902DE" w14:paraId="69EBB03B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2AD9A0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37 zamówienia w wysokości 490 000.00 zł brutto;</w:t>
            </w:r>
          </w:p>
        </w:tc>
      </w:tr>
      <w:tr w:rsidR="003C6601" w:rsidRPr="00C902DE" w14:paraId="2791B134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D4B0DC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38 zamówienia w wysokości 172 000.00 zł brutto;</w:t>
            </w:r>
          </w:p>
        </w:tc>
      </w:tr>
      <w:tr w:rsidR="003C6601" w:rsidRPr="00C902DE" w14:paraId="30063C25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47E418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39 zamówienia w wysokości 90 000.00 zł brutto;</w:t>
            </w:r>
          </w:p>
        </w:tc>
      </w:tr>
      <w:tr w:rsidR="003C6601" w:rsidRPr="00C902DE" w14:paraId="3C4F0759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3E1F98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40 zamówienia w wysokości 105 000.00 zł brutto;</w:t>
            </w:r>
          </w:p>
        </w:tc>
      </w:tr>
      <w:tr w:rsidR="003C6601" w:rsidRPr="00C902DE" w14:paraId="43E841E5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D9C85C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41 zamówienia w wysokości 112 000.00 zł brutto;</w:t>
            </w:r>
          </w:p>
        </w:tc>
      </w:tr>
      <w:tr w:rsidR="003C6601" w:rsidRPr="00C902DE" w14:paraId="44636725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34CB2D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42 zamówienia w wysokości 110 000.00 zł brutto;</w:t>
            </w:r>
          </w:p>
        </w:tc>
      </w:tr>
      <w:tr w:rsidR="003C6601" w:rsidRPr="00C902DE" w14:paraId="1C988C46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78E290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43 zamówienia w wysokości 12 000.00 zł brutto;</w:t>
            </w:r>
          </w:p>
        </w:tc>
      </w:tr>
      <w:tr w:rsidR="003C6601" w:rsidRPr="00C902DE" w14:paraId="6F55FE7B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4A2ABB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lastRenderedPageBreak/>
              <w:t>części 44 zamówienia w wysokości 245 000.00 zł brutto;</w:t>
            </w:r>
          </w:p>
        </w:tc>
      </w:tr>
      <w:tr w:rsidR="003C6601" w:rsidRPr="00C902DE" w14:paraId="04916CE9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109783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45 zamówienia w wysokości 64 000.00 zł brutto;</w:t>
            </w:r>
          </w:p>
        </w:tc>
      </w:tr>
      <w:tr w:rsidR="003C6601" w:rsidRPr="00C902DE" w14:paraId="1556B671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0BE4D5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46 zamówienia w wysokości 77 000.00 zł brutto;</w:t>
            </w:r>
          </w:p>
        </w:tc>
      </w:tr>
      <w:tr w:rsidR="003C6601" w:rsidRPr="00C902DE" w14:paraId="6DFE8333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A1D894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47 zamówienia w wysokości 32 000.00 zł brutto;</w:t>
            </w:r>
          </w:p>
        </w:tc>
      </w:tr>
      <w:tr w:rsidR="003C6601" w:rsidRPr="00C902DE" w14:paraId="7FB50779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FC28C6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48 zamówienia w wysokości 73 000.00 zł brutto;</w:t>
            </w:r>
          </w:p>
        </w:tc>
      </w:tr>
      <w:tr w:rsidR="003C6601" w:rsidRPr="00C902DE" w14:paraId="36070EE2" w14:textId="77777777" w:rsidTr="00C30E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EC9B1A" w14:textId="77777777" w:rsidR="003C6601" w:rsidRPr="00C902DE" w:rsidRDefault="003C6601" w:rsidP="00C30E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C6601">
              <w:rPr>
                <w:rFonts w:ascii="Arial" w:hAnsi="Arial" w:cs="Arial"/>
                <w:sz w:val="24"/>
                <w:szCs w:val="24"/>
              </w:rPr>
              <w:t>części 49 zamówienia w wysokości 36 000.00 zł brutto;</w:t>
            </w:r>
          </w:p>
        </w:tc>
      </w:tr>
    </w:tbl>
    <w:p w14:paraId="47D2D72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E94F850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070CA6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D7D1240" w14:textId="227A239C" w:rsidR="00C236D3" w:rsidRDefault="005F50EB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307A1918" w14:textId="63E1F949" w:rsidR="005F50EB" w:rsidRPr="003E6519" w:rsidRDefault="005F50EB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5F50EB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6F0F9" w14:textId="77777777" w:rsidR="00E82E6F" w:rsidRDefault="00E82E6F">
      <w:r>
        <w:separator/>
      </w:r>
    </w:p>
  </w:endnote>
  <w:endnote w:type="continuationSeparator" w:id="0">
    <w:p w14:paraId="665C3402" w14:textId="77777777" w:rsidR="00E82E6F" w:rsidRDefault="00E8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3FF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945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1D9D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1FA5F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AA7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5AB8F" w14:textId="77777777" w:rsidR="009F189D" w:rsidRDefault="009F189D">
    <w:pPr>
      <w:pStyle w:val="Stopka"/>
      <w:tabs>
        <w:tab w:val="clear" w:pos="4536"/>
      </w:tabs>
      <w:jc w:val="center"/>
    </w:pPr>
  </w:p>
  <w:p w14:paraId="1BD37F9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2EFDD" w14:textId="77777777" w:rsidR="00E82E6F" w:rsidRDefault="00E82E6F">
      <w:r>
        <w:separator/>
      </w:r>
    </w:p>
  </w:footnote>
  <w:footnote w:type="continuationSeparator" w:id="0">
    <w:p w14:paraId="540E69A2" w14:textId="77777777" w:rsidR="00E82E6F" w:rsidRDefault="00E82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C0D4C" w14:textId="77777777" w:rsidR="003C6601" w:rsidRDefault="003C6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2E4B" w14:textId="77777777" w:rsidR="003C6601" w:rsidRDefault="003C6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2E62F" w14:textId="77777777" w:rsidR="003C6601" w:rsidRDefault="003C66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2E6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C660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F50E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82E6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0BEEDD"/>
  <w15:chartTrackingRefBased/>
  <w15:docId w15:val="{31B33FFB-6F52-4F18-8914-C0FB6C3F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525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2025-08-05T07:39:00Z</dcterms:created>
  <dcterms:modified xsi:type="dcterms:W3CDTF">2025-08-05T07:39:00Z</dcterms:modified>
</cp:coreProperties>
</file>