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35FD1" w14:textId="77777777" w:rsidR="00986737" w:rsidRPr="009432A1" w:rsidRDefault="006056D8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056D8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6056D8">
        <w:rPr>
          <w:rFonts w:ascii="Arial" w:hAnsi="Arial" w:cs="Arial"/>
          <w:sz w:val="24"/>
          <w:szCs w:val="24"/>
        </w:rPr>
        <w:t>2025-08-05</w:t>
      </w:r>
    </w:p>
    <w:p w14:paraId="72AFD20E" w14:textId="77777777" w:rsidR="00986737" w:rsidRPr="009432A1" w:rsidRDefault="006056D8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056D8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E1A4A1C" w14:textId="77777777" w:rsidR="00986737" w:rsidRPr="009432A1" w:rsidRDefault="006056D8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6056D8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056D8">
        <w:rPr>
          <w:rFonts w:ascii="Arial" w:hAnsi="Arial" w:cs="Arial"/>
          <w:sz w:val="24"/>
          <w:szCs w:val="24"/>
        </w:rPr>
        <w:t>4</w:t>
      </w:r>
    </w:p>
    <w:p w14:paraId="319A0B16" w14:textId="77777777" w:rsidR="00986737" w:rsidRPr="009432A1" w:rsidRDefault="006056D8" w:rsidP="00986737">
      <w:pPr>
        <w:rPr>
          <w:rFonts w:ascii="Arial" w:hAnsi="Arial" w:cs="Arial"/>
          <w:sz w:val="24"/>
          <w:szCs w:val="24"/>
        </w:rPr>
      </w:pPr>
      <w:r w:rsidRPr="006056D8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056D8">
        <w:rPr>
          <w:rFonts w:ascii="Arial" w:hAnsi="Arial" w:cs="Arial"/>
          <w:sz w:val="24"/>
          <w:szCs w:val="24"/>
        </w:rPr>
        <w:t>Kolbuszowa</w:t>
      </w:r>
    </w:p>
    <w:p w14:paraId="7DA80894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25E21CF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236C1F3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43C868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5F55360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F8C42AC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730FCC2" w14:textId="77777777" w:rsidTr="005A632E">
        <w:tc>
          <w:tcPr>
            <w:tcW w:w="2269" w:type="dxa"/>
            <w:shd w:val="clear" w:color="auto" w:fill="auto"/>
          </w:tcPr>
          <w:p w14:paraId="32E68E30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E988C6" w14:textId="77777777" w:rsidR="00986737" w:rsidRPr="004E4B64" w:rsidRDefault="006056D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056D8">
              <w:rPr>
                <w:rFonts w:ascii="Arial" w:hAnsi="Arial" w:cs="Arial"/>
                <w:bCs/>
                <w:sz w:val="24"/>
                <w:szCs w:val="24"/>
              </w:rPr>
              <w:t>Dostawa produktów farmaceutycznych w 49 pakietach.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056D8" w:rsidRPr="004E4B64" w14:paraId="7CE17113" w14:textId="77777777" w:rsidTr="00BA4DDA">
        <w:tc>
          <w:tcPr>
            <w:tcW w:w="2269" w:type="dxa"/>
            <w:shd w:val="clear" w:color="auto" w:fill="auto"/>
          </w:tcPr>
          <w:p w14:paraId="7D5D565F" w14:textId="77777777" w:rsidR="006056D8" w:rsidRPr="004E4B64" w:rsidRDefault="006056D8" w:rsidP="00BA4DD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C767B0" w14:textId="77777777" w:rsidR="006056D8" w:rsidRPr="004E4B64" w:rsidRDefault="006056D8" w:rsidP="00BA4D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056D8">
              <w:rPr>
                <w:rFonts w:ascii="Arial" w:hAnsi="Arial" w:cs="Arial"/>
                <w:bCs/>
                <w:sz w:val="24"/>
                <w:szCs w:val="24"/>
              </w:rPr>
              <w:t>Eap-2412/12/25/D</w:t>
            </w:r>
          </w:p>
        </w:tc>
      </w:tr>
    </w:tbl>
    <w:p w14:paraId="6FBBD133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13557B1B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056D8" w:rsidRPr="006056D8">
        <w:rPr>
          <w:rFonts w:ascii="Arial" w:hAnsi="Arial" w:cs="Arial"/>
          <w:sz w:val="24"/>
          <w:szCs w:val="24"/>
        </w:rPr>
        <w:t>(</w:t>
      </w:r>
      <w:proofErr w:type="spellStart"/>
      <w:r w:rsidR="006056D8" w:rsidRPr="006056D8">
        <w:rPr>
          <w:rFonts w:ascii="Arial" w:hAnsi="Arial" w:cs="Arial"/>
          <w:sz w:val="24"/>
          <w:szCs w:val="24"/>
        </w:rPr>
        <w:t>t.j</w:t>
      </w:r>
      <w:proofErr w:type="spellEnd"/>
      <w:r w:rsidR="006056D8" w:rsidRPr="006056D8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1606BBC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056D8" w:rsidRPr="006056D8">
        <w:rPr>
          <w:rFonts w:ascii="Arial" w:hAnsi="Arial" w:cs="Arial"/>
          <w:sz w:val="24"/>
          <w:szCs w:val="24"/>
        </w:rPr>
        <w:t>05/08/2025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056D8" w:rsidRPr="006056D8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3F21187" w14:textId="77777777" w:rsidTr="005A632E">
        <w:tc>
          <w:tcPr>
            <w:tcW w:w="1276" w:type="dxa"/>
            <w:shd w:val="clear" w:color="auto" w:fill="F2F2F2"/>
            <w:vAlign w:val="center"/>
          </w:tcPr>
          <w:p w14:paraId="7B11FC96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C13F8E8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540C435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0B3FCB2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056D8" w:rsidRPr="00BB547B" w14:paraId="0A35B8FE" w14:textId="77777777" w:rsidTr="00BA4DDA">
        <w:tc>
          <w:tcPr>
            <w:tcW w:w="1276" w:type="dxa"/>
            <w:shd w:val="clear" w:color="auto" w:fill="auto"/>
            <w:vAlign w:val="center"/>
          </w:tcPr>
          <w:p w14:paraId="08975238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39F095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14:paraId="39CF4D7C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UNIPRO  sp. z o.o.</w:t>
            </w:r>
          </w:p>
          <w:p w14:paraId="60DC6137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Targowisko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553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8A6CA7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32-015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Kłaj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76E4D6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24 617.46 zł</w:t>
            </w:r>
          </w:p>
        </w:tc>
      </w:tr>
      <w:tr w:rsidR="006056D8" w:rsidRPr="00BB547B" w14:paraId="3347963B" w14:textId="77777777" w:rsidTr="00BA4DDA">
        <w:tc>
          <w:tcPr>
            <w:tcW w:w="1276" w:type="dxa"/>
            <w:shd w:val="clear" w:color="auto" w:fill="auto"/>
            <w:vAlign w:val="center"/>
          </w:tcPr>
          <w:p w14:paraId="4A069FA5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275FB2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308F18F1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Amgen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CBC90F7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Puławska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125581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02-715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6726C7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288 036.00 zł</w:t>
            </w:r>
          </w:p>
        </w:tc>
      </w:tr>
      <w:tr w:rsidR="006056D8" w:rsidRPr="00BB547B" w14:paraId="0A9D8A2C" w14:textId="77777777" w:rsidTr="00BA4DDA">
        <w:tc>
          <w:tcPr>
            <w:tcW w:w="1276" w:type="dxa"/>
            <w:shd w:val="clear" w:color="auto" w:fill="auto"/>
            <w:vAlign w:val="center"/>
          </w:tcPr>
          <w:p w14:paraId="5C5B2BAD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A7684F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1597E16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Sanofi Sp. z o.o.</w:t>
            </w:r>
          </w:p>
          <w:p w14:paraId="0146CE3D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Kasprzaka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62AF23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01-211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E5954E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43 200.00 zł</w:t>
            </w:r>
          </w:p>
        </w:tc>
      </w:tr>
      <w:tr w:rsidR="006056D8" w:rsidRPr="00BB547B" w14:paraId="354FE40C" w14:textId="77777777" w:rsidTr="00BA4DDA">
        <w:tc>
          <w:tcPr>
            <w:tcW w:w="1276" w:type="dxa"/>
            <w:shd w:val="clear" w:color="auto" w:fill="auto"/>
            <w:vAlign w:val="center"/>
          </w:tcPr>
          <w:p w14:paraId="58CA77FD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69F75E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7E43BA32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Sanofi Sp. z o.o.</w:t>
            </w:r>
          </w:p>
          <w:p w14:paraId="074B0355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Kasprzaka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CB8E65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01-211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22B394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198 047.27 zł</w:t>
            </w:r>
          </w:p>
        </w:tc>
      </w:tr>
      <w:tr w:rsidR="006056D8" w:rsidRPr="00BB547B" w14:paraId="03BB88CD" w14:textId="77777777" w:rsidTr="00BA4DDA">
        <w:tc>
          <w:tcPr>
            <w:tcW w:w="1276" w:type="dxa"/>
            <w:shd w:val="clear" w:color="auto" w:fill="auto"/>
            <w:vAlign w:val="center"/>
          </w:tcPr>
          <w:p w14:paraId="54EC6B70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E281AE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6895A974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Delfarma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092BEA7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lastRenderedPageBreak/>
              <w:t>Św. Teresy od Dzieciątka Jezus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A8DBA5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91-222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FF0DA6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lastRenderedPageBreak/>
              <w:t>67 998.52 zł</w:t>
            </w:r>
          </w:p>
        </w:tc>
      </w:tr>
      <w:tr w:rsidR="006056D8" w:rsidRPr="00BB547B" w14:paraId="3D0B5839" w14:textId="77777777" w:rsidTr="00BA4DDA">
        <w:tc>
          <w:tcPr>
            <w:tcW w:w="1276" w:type="dxa"/>
            <w:shd w:val="clear" w:color="auto" w:fill="auto"/>
            <w:vAlign w:val="center"/>
          </w:tcPr>
          <w:p w14:paraId="4C7BDEBD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1CD053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3770EDEC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Delfarma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264548C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Św. Teresy od Dzieciątka Jezus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0C4238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91-222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554381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127 440.00 zł</w:t>
            </w:r>
          </w:p>
        </w:tc>
      </w:tr>
      <w:tr w:rsidR="006056D8" w:rsidRPr="00BB547B" w14:paraId="2B3B5B96" w14:textId="77777777" w:rsidTr="00BA4DDA">
        <w:tc>
          <w:tcPr>
            <w:tcW w:w="1276" w:type="dxa"/>
            <w:shd w:val="clear" w:color="auto" w:fill="auto"/>
            <w:vAlign w:val="center"/>
          </w:tcPr>
          <w:p w14:paraId="77444A8F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ED5793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59454D2F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Medicus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komandytowo-akcyjna</w:t>
            </w:r>
          </w:p>
          <w:p w14:paraId="52AEF969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Browarowa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A31C38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7E597A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10 346.40 zł</w:t>
            </w:r>
          </w:p>
        </w:tc>
      </w:tr>
      <w:tr w:rsidR="006056D8" w:rsidRPr="00BB547B" w14:paraId="7E8E0710" w14:textId="77777777" w:rsidTr="00BA4DDA">
        <w:tc>
          <w:tcPr>
            <w:tcW w:w="1276" w:type="dxa"/>
            <w:shd w:val="clear" w:color="auto" w:fill="auto"/>
            <w:vAlign w:val="center"/>
          </w:tcPr>
          <w:p w14:paraId="1F356129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DD294D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08864CC9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Centrum Zaopatrzenia Medycznego "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Cezal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>" SA Wrocław</w:t>
            </w:r>
          </w:p>
          <w:p w14:paraId="233C7E62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Balicka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C93464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30-149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EBC268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9 342.00 zł</w:t>
            </w:r>
          </w:p>
        </w:tc>
      </w:tr>
      <w:tr w:rsidR="006056D8" w:rsidRPr="00BB547B" w14:paraId="50A32222" w14:textId="77777777" w:rsidTr="00BA4DDA">
        <w:tc>
          <w:tcPr>
            <w:tcW w:w="1276" w:type="dxa"/>
            <w:shd w:val="clear" w:color="auto" w:fill="auto"/>
            <w:vAlign w:val="center"/>
          </w:tcPr>
          <w:p w14:paraId="29B1F79C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74ECD2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FAE0344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Roche Polska Sp. z o.o.</w:t>
            </w:r>
          </w:p>
          <w:p w14:paraId="11C00C6A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A907A4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96DCD7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61 128.00 zł</w:t>
            </w:r>
          </w:p>
        </w:tc>
      </w:tr>
      <w:tr w:rsidR="006056D8" w:rsidRPr="00BB547B" w14:paraId="1D42D1FD" w14:textId="77777777" w:rsidTr="00BA4DDA">
        <w:tc>
          <w:tcPr>
            <w:tcW w:w="1276" w:type="dxa"/>
            <w:shd w:val="clear" w:color="auto" w:fill="auto"/>
            <w:vAlign w:val="center"/>
          </w:tcPr>
          <w:p w14:paraId="1D616020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B16313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1F329344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Roche Polska Sp. z o.o.</w:t>
            </w:r>
          </w:p>
          <w:p w14:paraId="7248567E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2B01DA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F2FF8E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28 684.80 zł</w:t>
            </w:r>
          </w:p>
        </w:tc>
      </w:tr>
      <w:tr w:rsidR="006056D8" w:rsidRPr="00BB547B" w14:paraId="189D306F" w14:textId="77777777" w:rsidTr="00BA4DDA">
        <w:tc>
          <w:tcPr>
            <w:tcW w:w="1276" w:type="dxa"/>
            <w:shd w:val="clear" w:color="auto" w:fill="auto"/>
            <w:vAlign w:val="center"/>
          </w:tcPr>
          <w:p w14:paraId="277EA3DD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611DAB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68BBEE6D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0CB6CC7A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CF27FB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3DA2D9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316 899.00 zł</w:t>
            </w:r>
          </w:p>
        </w:tc>
      </w:tr>
      <w:tr w:rsidR="006056D8" w:rsidRPr="00BB547B" w14:paraId="0CE87688" w14:textId="77777777" w:rsidTr="00BA4DDA">
        <w:tc>
          <w:tcPr>
            <w:tcW w:w="1276" w:type="dxa"/>
            <w:shd w:val="clear" w:color="auto" w:fill="auto"/>
            <w:vAlign w:val="center"/>
          </w:tcPr>
          <w:p w14:paraId="6157BE61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2F87F2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14:paraId="007F40A9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2CE03CAE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184BC46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379F56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423 576.00 zł</w:t>
            </w:r>
          </w:p>
        </w:tc>
      </w:tr>
      <w:tr w:rsidR="006056D8" w:rsidRPr="00BB547B" w14:paraId="30302A5B" w14:textId="77777777" w:rsidTr="00BA4DDA">
        <w:tc>
          <w:tcPr>
            <w:tcW w:w="1276" w:type="dxa"/>
            <w:shd w:val="clear" w:color="auto" w:fill="auto"/>
            <w:vAlign w:val="center"/>
          </w:tcPr>
          <w:p w14:paraId="4D17F7C0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88715E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2C71FD37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2C0BE732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B13630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78C527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168 696.00 zł</w:t>
            </w:r>
          </w:p>
        </w:tc>
      </w:tr>
      <w:tr w:rsidR="006056D8" w:rsidRPr="00BB547B" w14:paraId="0E70EED1" w14:textId="77777777" w:rsidTr="00BA4DDA">
        <w:tc>
          <w:tcPr>
            <w:tcW w:w="1276" w:type="dxa"/>
            <w:shd w:val="clear" w:color="auto" w:fill="auto"/>
            <w:vAlign w:val="center"/>
          </w:tcPr>
          <w:p w14:paraId="42D5BFF2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318D6B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110B07EF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Takeda Pharma Sp. z o.o.</w:t>
            </w:r>
          </w:p>
          <w:p w14:paraId="6F3C08EE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Prosta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68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2F79A3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00-838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5A40B3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156 519.00 zł</w:t>
            </w:r>
          </w:p>
        </w:tc>
      </w:tr>
      <w:tr w:rsidR="006056D8" w:rsidRPr="00BB547B" w14:paraId="7EE3AD9D" w14:textId="77777777" w:rsidTr="00BA4DDA">
        <w:tc>
          <w:tcPr>
            <w:tcW w:w="1276" w:type="dxa"/>
            <w:shd w:val="clear" w:color="auto" w:fill="auto"/>
            <w:vAlign w:val="center"/>
          </w:tcPr>
          <w:p w14:paraId="1D868EF6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272E56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50297135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NOBIPHARM Sp. z o.o.</w:t>
            </w:r>
          </w:p>
          <w:p w14:paraId="60E8E188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L. Rydygiera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8/-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211218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01-793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C00DF1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153 252.00 zł</w:t>
            </w:r>
          </w:p>
        </w:tc>
      </w:tr>
      <w:tr w:rsidR="006056D8" w:rsidRPr="00BB547B" w14:paraId="31D27D9A" w14:textId="77777777" w:rsidTr="00BA4DDA">
        <w:tc>
          <w:tcPr>
            <w:tcW w:w="1276" w:type="dxa"/>
            <w:shd w:val="clear" w:color="auto" w:fill="auto"/>
            <w:vAlign w:val="center"/>
          </w:tcPr>
          <w:p w14:paraId="7F8862C8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429183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AD515FF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IMED Poland Sp. z o.o.</w:t>
            </w:r>
          </w:p>
          <w:p w14:paraId="6BB9B572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Puławska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314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72C023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lastRenderedPageBreak/>
              <w:t>02-819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41E3F2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lastRenderedPageBreak/>
              <w:t>48 600.00 zł</w:t>
            </w:r>
          </w:p>
        </w:tc>
      </w:tr>
      <w:tr w:rsidR="006056D8" w:rsidRPr="00BB547B" w14:paraId="783F0AC7" w14:textId="77777777" w:rsidTr="00BA4DDA">
        <w:tc>
          <w:tcPr>
            <w:tcW w:w="1276" w:type="dxa"/>
            <w:shd w:val="clear" w:color="auto" w:fill="auto"/>
            <w:vAlign w:val="center"/>
          </w:tcPr>
          <w:p w14:paraId="732949BE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FF0532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7F771CB6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Neomed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795723F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Orężna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4CA5BD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05-501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7F2F1C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8 596.80 zł</w:t>
            </w:r>
          </w:p>
        </w:tc>
      </w:tr>
      <w:tr w:rsidR="006056D8" w:rsidRPr="00BB547B" w14:paraId="03A7446B" w14:textId="77777777" w:rsidTr="00BA4DDA">
        <w:tc>
          <w:tcPr>
            <w:tcW w:w="1276" w:type="dxa"/>
            <w:shd w:val="clear" w:color="auto" w:fill="auto"/>
            <w:vAlign w:val="center"/>
          </w:tcPr>
          <w:p w14:paraId="258D6AAE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426EC0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389F97EA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Lek S.A.</w:t>
            </w:r>
          </w:p>
          <w:p w14:paraId="5D93AF84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Podlipie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C14E0C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95-010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Stryków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DBD5D5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580 277.52 zł</w:t>
            </w:r>
          </w:p>
        </w:tc>
      </w:tr>
      <w:tr w:rsidR="006056D8" w:rsidRPr="00BB547B" w14:paraId="7921AFE1" w14:textId="77777777" w:rsidTr="00BA4DDA">
        <w:tc>
          <w:tcPr>
            <w:tcW w:w="1276" w:type="dxa"/>
            <w:shd w:val="clear" w:color="auto" w:fill="auto"/>
            <w:vAlign w:val="center"/>
          </w:tcPr>
          <w:p w14:paraId="42F86FE6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E998C7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4F96FC68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OSS sp. z o.o.</w:t>
            </w:r>
          </w:p>
          <w:p w14:paraId="6E5E141F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Siennicka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A36CA25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80-758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F5C20A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9 450.00 zł</w:t>
            </w:r>
          </w:p>
        </w:tc>
      </w:tr>
      <w:tr w:rsidR="006056D8" w:rsidRPr="00BB547B" w14:paraId="4EA85036" w14:textId="77777777" w:rsidTr="00BA4DDA">
        <w:tc>
          <w:tcPr>
            <w:tcW w:w="1276" w:type="dxa"/>
            <w:shd w:val="clear" w:color="auto" w:fill="auto"/>
            <w:vAlign w:val="center"/>
          </w:tcPr>
          <w:p w14:paraId="1C653810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2471E3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B31F484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467E7140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CB837B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8000B7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260 316.45 zł</w:t>
            </w:r>
          </w:p>
        </w:tc>
      </w:tr>
      <w:tr w:rsidR="006056D8" w:rsidRPr="00BB547B" w14:paraId="3A8669FC" w14:textId="77777777" w:rsidTr="00BA4DDA">
        <w:tc>
          <w:tcPr>
            <w:tcW w:w="1276" w:type="dxa"/>
            <w:shd w:val="clear" w:color="auto" w:fill="auto"/>
            <w:vAlign w:val="center"/>
          </w:tcPr>
          <w:p w14:paraId="2A19F864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5AE6D3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75605F7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1A2FC25A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53FC692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B19AA4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43 372.80 zł</w:t>
            </w:r>
          </w:p>
        </w:tc>
      </w:tr>
      <w:tr w:rsidR="006056D8" w:rsidRPr="00BB547B" w14:paraId="7B41AAA9" w14:textId="77777777" w:rsidTr="00BA4DDA">
        <w:tc>
          <w:tcPr>
            <w:tcW w:w="1276" w:type="dxa"/>
            <w:shd w:val="clear" w:color="auto" w:fill="auto"/>
            <w:vAlign w:val="center"/>
          </w:tcPr>
          <w:p w14:paraId="519CAB4F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64C979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6F91DD47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49E2E115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E1CFF4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F377A4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147 610.35 zł</w:t>
            </w:r>
          </w:p>
        </w:tc>
      </w:tr>
      <w:tr w:rsidR="006056D8" w:rsidRPr="00BB547B" w14:paraId="5DA246E0" w14:textId="77777777" w:rsidTr="00BA4DDA">
        <w:tc>
          <w:tcPr>
            <w:tcW w:w="1276" w:type="dxa"/>
            <w:shd w:val="clear" w:color="auto" w:fill="auto"/>
            <w:vAlign w:val="center"/>
          </w:tcPr>
          <w:p w14:paraId="213D1EAA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CE309B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412B83C6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3D6B1820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894B41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18EF54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15 552.00 zł</w:t>
            </w:r>
          </w:p>
        </w:tc>
      </w:tr>
      <w:tr w:rsidR="006056D8" w:rsidRPr="00BB547B" w14:paraId="26B5D876" w14:textId="77777777" w:rsidTr="00BA4DDA">
        <w:tc>
          <w:tcPr>
            <w:tcW w:w="1276" w:type="dxa"/>
            <w:shd w:val="clear" w:color="auto" w:fill="auto"/>
            <w:vAlign w:val="center"/>
          </w:tcPr>
          <w:p w14:paraId="3585E5A7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C80F2F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51FB5DE8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334E7369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AE4CB9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C23D49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37 558.08 zł</w:t>
            </w:r>
          </w:p>
        </w:tc>
      </w:tr>
      <w:tr w:rsidR="006056D8" w:rsidRPr="00BB547B" w14:paraId="576D80DB" w14:textId="77777777" w:rsidTr="00BA4DDA">
        <w:tc>
          <w:tcPr>
            <w:tcW w:w="1276" w:type="dxa"/>
            <w:shd w:val="clear" w:color="auto" w:fill="auto"/>
            <w:vAlign w:val="center"/>
          </w:tcPr>
          <w:p w14:paraId="293DF086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410D5C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02AA639C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5DBBFB56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A5FDC5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052BC8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16 070.40 zł</w:t>
            </w:r>
          </w:p>
        </w:tc>
      </w:tr>
      <w:tr w:rsidR="006056D8" w:rsidRPr="00BB547B" w14:paraId="7DFE270E" w14:textId="77777777" w:rsidTr="00BA4DDA">
        <w:tc>
          <w:tcPr>
            <w:tcW w:w="1276" w:type="dxa"/>
            <w:shd w:val="clear" w:color="auto" w:fill="auto"/>
            <w:vAlign w:val="center"/>
          </w:tcPr>
          <w:p w14:paraId="1EF52C4D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B1382D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2FC4E4A6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2F848707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3CDF67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532D4F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4 928.04 zł</w:t>
            </w:r>
          </w:p>
        </w:tc>
      </w:tr>
      <w:tr w:rsidR="006056D8" w:rsidRPr="00BB547B" w14:paraId="79D8AF6D" w14:textId="77777777" w:rsidTr="00BA4DDA">
        <w:tc>
          <w:tcPr>
            <w:tcW w:w="1276" w:type="dxa"/>
            <w:shd w:val="clear" w:color="auto" w:fill="auto"/>
            <w:vAlign w:val="center"/>
          </w:tcPr>
          <w:p w14:paraId="1A2D51DA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A9E525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2BC8AB30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4C5C15BF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BB1AE7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03D394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73 176.48 zł</w:t>
            </w:r>
          </w:p>
        </w:tc>
      </w:tr>
      <w:tr w:rsidR="006056D8" w:rsidRPr="00BB547B" w14:paraId="592B0641" w14:textId="77777777" w:rsidTr="00BA4DDA">
        <w:tc>
          <w:tcPr>
            <w:tcW w:w="1276" w:type="dxa"/>
            <w:shd w:val="clear" w:color="auto" w:fill="auto"/>
            <w:vAlign w:val="center"/>
          </w:tcPr>
          <w:p w14:paraId="08CEE090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89A073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51DD0EBA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288AE331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3A9EAC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E61E74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118 523.52 zł</w:t>
            </w:r>
          </w:p>
        </w:tc>
      </w:tr>
      <w:tr w:rsidR="006056D8" w:rsidRPr="00BB547B" w14:paraId="2DCE7E73" w14:textId="77777777" w:rsidTr="00BA4DDA">
        <w:tc>
          <w:tcPr>
            <w:tcW w:w="1276" w:type="dxa"/>
            <w:shd w:val="clear" w:color="auto" w:fill="auto"/>
            <w:vAlign w:val="center"/>
          </w:tcPr>
          <w:p w14:paraId="629BDBB4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487E68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4826127B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779FC316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0C0AFE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0E909C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97 071.96 zł</w:t>
            </w:r>
          </w:p>
        </w:tc>
      </w:tr>
      <w:tr w:rsidR="006056D8" w:rsidRPr="00BB547B" w14:paraId="60443688" w14:textId="77777777" w:rsidTr="00BA4DDA">
        <w:tc>
          <w:tcPr>
            <w:tcW w:w="1276" w:type="dxa"/>
            <w:shd w:val="clear" w:color="auto" w:fill="auto"/>
            <w:vAlign w:val="center"/>
          </w:tcPr>
          <w:p w14:paraId="65D5CA15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lastRenderedPageBreak/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B66C55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266D783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14:paraId="4E66A63D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045058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8B262B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6 674.51 zł</w:t>
            </w:r>
          </w:p>
        </w:tc>
      </w:tr>
      <w:tr w:rsidR="006056D8" w:rsidRPr="00BB547B" w14:paraId="166A2E4B" w14:textId="77777777" w:rsidTr="00BA4DDA">
        <w:tc>
          <w:tcPr>
            <w:tcW w:w="1276" w:type="dxa"/>
            <w:shd w:val="clear" w:color="auto" w:fill="auto"/>
            <w:vAlign w:val="center"/>
          </w:tcPr>
          <w:p w14:paraId="33ECE35D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DB261A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6F517993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14:paraId="23B1FD35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4B9704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ED8092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108 993.60 zł</w:t>
            </w:r>
          </w:p>
        </w:tc>
      </w:tr>
      <w:tr w:rsidR="006056D8" w:rsidRPr="00BB547B" w14:paraId="248D2408" w14:textId="77777777" w:rsidTr="00BA4DDA">
        <w:tc>
          <w:tcPr>
            <w:tcW w:w="1276" w:type="dxa"/>
            <w:shd w:val="clear" w:color="auto" w:fill="auto"/>
            <w:vAlign w:val="center"/>
          </w:tcPr>
          <w:p w14:paraId="027EB124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5E66E7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2D9E87EF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5D1A867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364352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C17AB5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92 664.00 zł</w:t>
            </w:r>
          </w:p>
        </w:tc>
      </w:tr>
      <w:tr w:rsidR="006056D8" w:rsidRPr="00BB547B" w14:paraId="4786A17A" w14:textId="77777777" w:rsidTr="00BA4DDA">
        <w:tc>
          <w:tcPr>
            <w:tcW w:w="1276" w:type="dxa"/>
            <w:shd w:val="clear" w:color="auto" w:fill="auto"/>
            <w:vAlign w:val="center"/>
          </w:tcPr>
          <w:p w14:paraId="55AC1C2C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C1B8F3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10E10A83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45CFAF7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149220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36988A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164 538.00 zł</w:t>
            </w:r>
          </w:p>
        </w:tc>
      </w:tr>
      <w:tr w:rsidR="006056D8" w:rsidRPr="00BB547B" w14:paraId="54CFD821" w14:textId="77777777" w:rsidTr="00BA4DDA">
        <w:tc>
          <w:tcPr>
            <w:tcW w:w="1276" w:type="dxa"/>
            <w:shd w:val="clear" w:color="auto" w:fill="auto"/>
            <w:vAlign w:val="center"/>
          </w:tcPr>
          <w:p w14:paraId="12ED99C4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30C2E1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9B100F0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067DD0CE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C02B9B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5598B3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42 120.00 zł</w:t>
            </w:r>
          </w:p>
        </w:tc>
      </w:tr>
      <w:tr w:rsidR="006056D8" w:rsidRPr="00BB547B" w14:paraId="1B35A0B1" w14:textId="77777777" w:rsidTr="00BA4DDA">
        <w:tc>
          <w:tcPr>
            <w:tcW w:w="1276" w:type="dxa"/>
            <w:shd w:val="clear" w:color="auto" w:fill="auto"/>
            <w:vAlign w:val="center"/>
          </w:tcPr>
          <w:p w14:paraId="44A3404E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E6D3C4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4356E177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77147535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E1706E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A327AA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164 042.77 zł</w:t>
            </w:r>
          </w:p>
        </w:tc>
      </w:tr>
      <w:tr w:rsidR="006056D8" w:rsidRPr="00BB547B" w14:paraId="512C4E04" w14:textId="77777777" w:rsidTr="00BA4DDA">
        <w:tc>
          <w:tcPr>
            <w:tcW w:w="1276" w:type="dxa"/>
            <w:shd w:val="clear" w:color="auto" w:fill="auto"/>
            <w:vAlign w:val="center"/>
          </w:tcPr>
          <w:p w14:paraId="73626A8F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9EDBFF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666A9CC7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230D61A6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67F199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AC61AF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16 815.46 zł</w:t>
            </w:r>
          </w:p>
        </w:tc>
      </w:tr>
      <w:tr w:rsidR="006056D8" w:rsidRPr="00BB547B" w14:paraId="7C6DDE8F" w14:textId="77777777" w:rsidTr="00BA4DDA">
        <w:tc>
          <w:tcPr>
            <w:tcW w:w="1276" w:type="dxa"/>
            <w:shd w:val="clear" w:color="auto" w:fill="auto"/>
            <w:vAlign w:val="center"/>
          </w:tcPr>
          <w:p w14:paraId="2BB9C852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46B59A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60B1972E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1801AF6F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B3E222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F6FDA7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3 248.10 zł</w:t>
            </w:r>
          </w:p>
        </w:tc>
      </w:tr>
      <w:tr w:rsidR="006056D8" w:rsidRPr="00BB547B" w14:paraId="6E2CE1CD" w14:textId="77777777" w:rsidTr="00BA4DDA">
        <w:tc>
          <w:tcPr>
            <w:tcW w:w="1276" w:type="dxa"/>
            <w:shd w:val="clear" w:color="auto" w:fill="auto"/>
            <w:vAlign w:val="center"/>
          </w:tcPr>
          <w:p w14:paraId="1E000D8F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14F94D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56ACA3FC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381BF06A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E2D246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A99102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125 368.71 zł</w:t>
            </w:r>
          </w:p>
        </w:tc>
      </w:tr>
      <w:tr w:rsidR="006056D8" w:rsidRPr="00BB547B" w14:paraId="3384A1C1" w14:textId="77777777" w:rsidTr="00BA4DDA">
        <w:tc>
          <w:tcPr>
            <w:tcW w:w="1276" w:type="dxa"/>
            <w:shd w:val="clear" w:color="auto" w:fill="auto"/>
            <w:vAlign w:val="center"/>
          </w:tcPr>
          <w:p w14:paraId="4ADF5ADA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AD2DE4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0FC675B9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4B9EF147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9B1E0A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DC3906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100 155.27 zł</w:t>
            </w:r>
          </w:p>
        </w:tc>
      </w:tr>
      <w:tr w:rsidR="006056D8" w:rsidRPr="00BB547B" w14:paraId="437CC33C" w14:textId="77777777" w:rsidTr="00BA4DDA">
        <w:tc>
          <w:tcPr>
            <w:tcW w:w="1276" w:type="dxa"/>
            <w:shd w:val="clear" w:color="auto" w:fill="auto"/>
            <w:vAlign w:val="center"/>
          </w:tcPr>
          <w:p w14:paraId="023E2549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290F87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334575C1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0AC33114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3E7612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449E60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109 000.61 zł</w:t>
            </w:r>
          </w:p>
        </w:tc>
      </w:tr>
      <w:tr w:rsidR="006056D8" w:rsidRPr="00BB547B" w14:paraId="4473280B" w14:textId="77777777" w:rsidTr="00BA4DDA">
        <w:tc>
          <w:tcPr>
            <w:tcW w:w="1276" w:type="dxa"/>
            <w:shd w:val="clear" w:color="auto" w:fill="auto"/>
            <w:vAlign w:val="center"/>
          </w:tcPr>
          <w:p w14:paraId="245AA007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B9EE1B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EF0592D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599E53E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FC69D2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745F28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43 381.44 zł</w:t>
            </w:r>
          </w:p>
        </w:tc>
      </w:tr>
      <w:tr w:rsidR="006056D8" w:rsidRPr="00BB547B" w14:paraId="1E2748E0" w14:textId="77777777" w:rsidTr="00BA4DDA">
        <w:tc>
          <w:tcPr>
            <w:tcW w:w="1276" w:type="dxa"/>
            <w:shd w:val="clear" w:color="auto" w:fill="auto"/>
            <w:vAlign w:val="center"/>
          </w:tcPr>
          <w:p w14:paraId="10D415C6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54165C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3BEAA190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344D87F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32490A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lastRenderedPageBreak/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28FAB8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lastRenderedPageBreak/>
              <w:t>164 589.62 zł</w:t>
            </w:r>
          </w:p>
        </w:tc>
      </w:tr>
      <w:tr w:rsidR="006056D8" w:rsidRPr="00BB547B" w14:paraId="2968F076" w14:textId="77777777" w:rsidTr="00BA4DDA">
        <w:tc>
          <w:tcPr>
            <w:tcW w:w="1276" w:type="dxa"/>
            <w:shd w:val="clear" w:color="auto" w:fill="auto"/>
            <w:vAlign w:val="center"/>
          </w:tcPr>
          <w:p w14:paraId="64237FBB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E81847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22F8327D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6B59EF5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9FE3AA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EDAF40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2 188 069.20 zł</w:t>
            </w:r>
          </w:p>
        </w:tc>
      </w:tr>
      <w:tr w:rsidR="006056D8" w:rsidRPr="00BB547B" w14:paraId="1045A271" w14:textId="77777777" w:rsidTr="00BA4DDA">
        <w:tc>
          <w:tcPr>
            <w:tcW w:w="1276" w:type="dxa"/>
            <w:shd w:val="clear" w:color="auto" w:fill="auto"/>
            <w:vAlign w:val="center"/>
          </w:tcPr>
          <w:p w14:paraId="39DD99E9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665E95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434732ED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D797BCD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8F28CF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1D7607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317 447.95 zł</w:t>
            </w:r>
          </w:p>
        </w:tc>
      </w:tr>
      <w:tr w:rsidR="006056D8" w:rsidRPr="00BB547B" w14:paraId="4AD2D97B" w14:textId="77777777" w:rsidTr="00BA4DDA">
        <w:tc>
          <w:tcPr>
            <w:tcW w:w="1276" w:type="dxa"/>
            <w:shd w:val="clear" w:color="auto" w:fill="auto"/>
            <w:vAlign w:val="center"/>
          </w:tcPr>
          <w:p w14:paraId="5A758FDB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1CB759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47B2B5A9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DEFF6A0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D536FB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AB39BD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3 120.12 zł</w:t>
            </w:r>
          </w:p>
        </w:tc>
      </w:tr>
      <w:tr w:rsidR="006056D8" w:rsidRPr="00BB547B" w14:paraId="74923656" w14:textId="77777777" w:rsidTr="00BA4DDA">
        <w:tc>
          <w:tcPr>
            <w:tcW w:w="1276" w:type="dxa"/>
            <w:shd w:val="clear" w:color="auto" w:fill="auto"/>
            <w:vAlign w:val="center"/>
          </w:tcPr>
          <w:p w14:paraId="15EE2B03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F4D812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08121D68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9FEE3CA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75A164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BD271B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533 850.66 zł</w:t>
            </w:r>
          </w:p>
        </w:tc>
      </w:tr>
      <w:tr w:rsidR="006056D8" w:rsidRPr="00BB547B" w14:paraId="3F3EBB91" w14:textId="77777777" w:rsidTr="00BA4DDA">
        <w:tc>
          <w:tcPr>
            <w:tcW w:w="1276" w:type="dxa"/>
            <w:shd w:val="clear" w:color="auto" w:fill="auto"/>
            <w:vAlign w:val="center"/>
          </w:tcPr>
          <w:p w14:paraId="283B7801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779476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62871B07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424C32A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602A7A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4A6CDA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2 496.09 zł</w:t>
            </w:r>
          </w:p>
        </w:tc>
      </w:tr>
      <w:tr w:rsidR="006056D8" w:rsidRPr="00BB547B" w14:paraId="75AF7AC1" w14:textId="77777777" w:rsidTr="00BA4DDA">
        <w:tc>
          <w:tcPr>
            <w:tcW w:w="1276" w:type="dxa"/>
            <w:shd w:val="clear" w:color="auto" w:fill="auto"/>
            <w:vAlign w:val="center"/>
          </w:tcPr>
          <w:p w14:paraId="64AE7161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408FED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2EDE29FA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BFD1C1C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2C322A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8D66DA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153 774.72 zł</w:t>
            </w:r>
          </w:p>
        </w:tc>
      </w:tr>
      <w:tr w:rsidR="006056D8" w:rsidRPr="00BB547B" w14:paraId="362CAEDF" w14:textId="77777777" w:rsidTr="00BA4DDA">
        <w:tc>
          <w:tcPr>
            <w:tcW w:w="1276" w:type="dxa"/>
            <w:shd w:val="clear" w:color="auto" w:fill="auto"/>
            <w:vAlign w:val="center"/>
          </w:tcPr>
          <w:p w14:paraId="68053BD7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D59F84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3D5560D2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F703847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2BA30E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1B30D2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77 544.00 zł</w:t>
            </w:r>
          </w:p>
        </w:tc>
      </w:tr>
      <w:tr w:rsidR="006056D8" w:rsidRPr="00BB547B" w14:paraId="1A47AFE1" w14:textId="77777777" w:rsidTr="00BA4DDA">
        <w:tc>
          <w:tcPr>
            <w:tcW w:w="1276" w:type="dxa"/>
            <w:shd w:val="clear" w:color="auto" w:fill="auto"/>
            <w:vAlign w:val="center"/>
          </w:tcPr>
          <w:p w14:paraId="6B3D7EE5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3A07E3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1A4D4A23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Egis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Polska Dystrybucja Sp. z o.o.</w:t>
            </w:r>
          </w:p>
          <w:p w14:paraId="2221DCCF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ul. Komitetu Obrony Robotników 45 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45D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20BE9B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02-146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3CE5C5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10 958.92 zł</w:t>
            </w:r>
          </w:p>
        </w:tc>
      </w:tr>
      <w:tr w:rsidR="006056D8" w:rsidRPr="00BB547B" w14:paraId="05BE4BE4" w14:textId="77777777" w:rsidTr="00BA4DDA">
        <w:tc>
          <w:tcPr>
            <w:tcW w:w="1276" w:type="dxa"/>
            <w:shd w:val="clear" w:color="auto" w:fill="auto"/>
            <w:vAlign w:val="center"/>
          </w:tcPr>
          <w:p w14:paraId="4B330136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C2507A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7F964CAE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Servier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Polska Services Sp. z o.o.</w:t>
            </w:r>
          </w:p>
          <w:p w14:paraId="4408B2DC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Burakowska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C2814F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01-066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E76FF0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16 894.55 zł</w:t>
            </w:r>
          </w:p>
        </w:tc>
      </w:tr>
      <w:tr w:rsidR="006056D8" w:rsidRPr="00BB547B" w14:paraId="271114F7" w14:textId="77777777" w:rsidTr="00BA4DDA">
        <w:tc>
          <w:tcPr>
            <w:tcW w:w="1276" w:type="dxa"/>
            <w:shd w:val="clear" w:color="auto" w:fill="auto"/>
            <w:vAlign w:val="center"/>
          </w:tcPr>
          <w:p w14:paraId="70722D7C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47EF12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DAB7DA6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470029AA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4B28DC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6B726A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288 337.31 zł</w:t>
            </w:r>
          </w:p>
        </w:tc>
      </w:tr>
      <w:tr w:rsidR="006056D8" w:rsidRPr="00BB547B" w14:paraId="4079138C" w14:textId="77777777" w:rsidTr="00BA4DDA">
        <w:tc>
          <w:tcPr>
            <w:tcW w:w="1276" w:type="dxa"/>
            <w:shd w:val="clear" w:color="auto" w:fill="auto"/>
            <w:vAlign w:val="center"/>
          </w:tcPr>
          <w:p w14:paraId="555E1402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32671F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9AAD44C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399F3EC0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372F1B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16F31B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41 333.76 zł</w:t>
            </w:r>
          </w:p>
        </w:tc>
      </w:tr>
      <w:tr w:rsidR="006056D8" w:rsidRPr="00BB547B" w14:paraId="45667685" w14:textId="77777777" w:rsidTr="00BA4DDA">
        <w:tc>
          <w:tcPr>
            <w:tcW w:w="1276" w:type="dxa"/>
            <w:shd w:val="clear" w:color="auto" w:fill="auto"/>
            <w:vAlign w:val="center"/>
          </w:tcPr>
          <w:p w14:paraId="7FEFB94C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A497D7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0761D712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4F847759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E378CF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9E711E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158 106.17 zł</w:t>
            </w:r>
          </w:p>
        </w:tc>
      </w:tr>
      <w:tr w:rsidR="006056D8" w:rsidRPr="00BB547B" w14:paraId="3464241F" w14:textId="77777777" w:rsidTr="00BA4DDA">
        <w:tc>
          <w:tcPr>
            <w:tcW w:w="1276" w:type="dxa"/>
            <w:shd w:val="clear" w:color="auto" w:fill="auto"/>
            <w:vAlign w:val="center"/>
          </w:tcPr>
          <w:p w14:paraId="06DDB85E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F69EC8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4A360DB6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16B8DBA9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CF9306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lastRenderedPageBreak/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482299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lastRenderedPageBreak/>
              <w:t>599 528.11 zł</w:t>
            </w:r>
          </w:p>
        </w:tc>
      </w:tr>
      <w:tr w:rsidR="006056D8" w:rsidRPr="00BB547B" w14:paraId="1893CFBA" w14:textId="77777777" w:rsidTr="00BA4DDA">
        <w:tc>
          <w:tcPr>
            <w:tcW w:w="1276" w:type="dxa"/>
            <w:shd w:val="clear" w:color="auto" w:fill="auto"/>
            <w:vAlign w:val="center"/>
          </w:tcPr>
          <w:p w14:paraId="00CA7941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9A6ABB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28FD8A03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21A460B2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1E4AB5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24C484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39 191.01 zł</w:t>
            </w:r>
          </w:p>
        </w:tc>
      </w:tr>
      <w:tr w:rsidR="006056D8" w:rsidRPr="00BB547B" w14:paraId="02217912" w14:textId="77777777" w:rsidTr="00BA4DDA">
        <w:tc>
          <w:tcPr>
            <w:tcW w:w="1276" w:type="dxa"/>
            <w:shd w:val="clear" w:color="auto" w:fill="auto"/>
            <w:vAlign w:val="center"/>
          </w:tcPr>
          <w:p w14:paraId="7994C8E4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EBC71E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7F42A023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3A06618A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D8CAAB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E3CC4E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236 725.35 zł</w:t>
            </w:r>
          </w:p>
        </w:tc>
      </w:tr>
      <w:tr w:rsidR="006056D8" w:rsidRPr="00BB547B" w14:paraId="248054AC" w14:textId="77777777" w:rsidTr="00BA4DDA">
        <w:tc>
          <w:tcPr>
            <w:tcW w:w="1276" w:type="dxa"/>
            <w:shd w:val="clear" w:color="auto" w:fill="auto"/>
            <w:vAlign w:val="center"/>
          </w:tcPr>
          <w:p w14:paraId="592E6BDF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ED3D07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7C4B1F6A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69011898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197F6B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3A23E7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4 063.07 zł</w:t>
            </w:r>
          </w:p>
        </w:tc>
      </w:tr>
      <w:tr w:rsidR="006056D8" w:rsidRPr="00BB547B" w14:paraId="31F26C91" w14:textId="77777777" w:rsidTr="00BA4DDA">
        <w:tc>
          <w:tcPr>
            <w:tcW w:w="1276" w:type="dxa"/>
            <w:shd w:val="clear" w:color="auto" w:fill="auto"/>
            <w:vAlign w:val="center"/>
          </w:tcPr>
          <w:p w14:paraId="6A3D18C8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ECA9BE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4638A5E1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06408A00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FACCA2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894A40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99 052.37 zł</w:t>
            </w:r>
          </w:p>
        </w:tc>
      </w:tr>
      <w:tr w:rsidR="006056D8" w:rsidRPr="00BB547B" w14:paraId="25C6C126" w14:textId="77777777" w:rsidTr="00BA4DDA">
        <w:tc>
          <w:tcPr>
            <w:tcW w:w="1276" w:type="dxa"/>
            <w:shd w:val="clear" w:color="auto" w:fill="auto"/>
            <w:vAlign w:val="center"/>
          </w:tcPr>
          <w:p w14:paraId="3C3BBF0F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1D67C2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122257FE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4A966EEF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2AA17E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820A01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76 076.58 zł</w:t>
            </w:r>
          </w:p>
        </w:tc>
      </w:tr>
      <w:tr w:rsidR="006056D8" w:rsidRPr="00BB547B" w14:paraId="45938110" w14:textId="77777777" w:rsidTr="00BA4DDA">
        <w:tc>
          <w:tcPr>
            <w:tcW w:w="1276" w:type="dxa"/>
            <w:shd w:val="clear" w:color="auto" w:fill="auto"/>
            <w:vAlign w:val="center"/>
          </w:tcPr>
          <w:p w14:paraId="54ECA126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EF208C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34C06A5C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Alpinus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Chemia Spółka z ograniczoną odpowiedzialnością</w:t>
            </w:r>
          </w:p>
          <w:p w14:paraId="54BD1A8C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Garbary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B03F81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86-050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811F1E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15 928.50 zł</w:t>
            </w:r>
          </w:p>
        </w:tc>
      </w:tr>
      <w:tr w:rsidR="006056D8" w:rsidRPr="00BB547B" w14:paraId="5DCECE49" w14:textId="77777777" w:rsidTr="00BA4DDA">
        <w:tc>
          <w:tcPr>
            <w:tcW w:w="1276" w:type="dxa"/>
            <w:shd w:val="clear" w:color="auto" w:fill="auto"/>
            <w:vAlign w:val="center"/>
          </w:tcPr>
          <w:p w14:paraId="46CB215F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CC1C30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662661C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27F3FFA3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A2E449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1C96B7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7 892.64 zł</w:t>
            </w:r>
          </w:p>
        </w:tc>
      </w:tr>
      <w:tr w:rsidR="006056D8" w:rsidRPr="00BB547B" w14:paraId="63116969" w14:textId="77777777" w:rsidTr="00BA4DDA">
        <w:tc>
          <w:tcPr>
            <w:tcW w:w="1276" w:type="dxa"/>
            <w:shd w:val="clear" w:color="auto" w:fill="auto"/>
            <w:vAlign w:val="center"/>
          </w:tcPr>
          <w:p w14:paraId="61CC9E42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E03EB8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2D2CC2C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3BEF77B9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D0C67A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5B2118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307 043.46 zł</w:t>
            </w:r>
          </w:p>
        </w:tc>
      </w:tr>
      <w:tr w:rsidR="006056D8" w:rsidRPr="00BB547B" w14:paraId="6D8C7B54" w14:textId="77777777" w:rsidTr="00BA4DDA">
        <w:tc>
          <w:tcPr>
            <w:tcW w:w="1276" w:type="dxa"/>
            <w:shd w:val="clear" w:color="auto" w:fill="auto"/>
            <w:vAlign w:val="center"/>
          </w:tcPr>
          <w:p w14:paraId="2E05DD3A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04CC1E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D1770C3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074DEF31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DDD223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D37069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120 142.47 zł</w:t>
            </w:r>
          </w:p>
        </w:tc>
      </w:tr>
      <w:tr w:rsidR="006056D8" w:rsidRPr="00BB547B" w14:paraId="011EA364" w14:textId="77777777" w:rsidTr="00BA4DDA">
        <w:tc>
          <w:tcPr>
            <w:tcW w:w="1276" w:type="dxa"/>
            <w:shd w:val="clear" w:color="auto" w:fill="auto"/>
            <w:vAlign w:val="center"/>
          </w:tcPr>
          <w:p w14:paraId="41644A37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7FEDD5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29D3D3A8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3E6B8E40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3D0C42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0C261B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548 678.63 zł</w:t>
            </w:r>
          </w:p>
        </w:tc>
      </w:tr>
      <w:tr w:rsidR="006056D8" w:rsidRPr="00BB547B" w14:paraId="75E97DFA" w14:textId="77777777" w:rsidTr="00BA4DDA">
        <w:tc>
          <w:tcPr>
            <w:tcW w:w="1276" w:type="dxa"/>
            <w:shd w:val="clear" w:color="auto" w:fill="auto"/>
            <w:vAlign w:val="center"/>
          </w:tcPr>
          <w:p w14:paraId="0F6EF50B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BB65F0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66427D57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1FCF704D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13F52A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B13921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54 910.44 zł</w:t>
            </w:r>
          </w:p>
        </w:tc>
      </w:tr>
      <w:tr w:rsidR="006056D8" w:rsidRPr="00BB547B" w14:paraId="4E857FB8" w14:textId="77777777" w:rsidTr="00BA4DDA">
        <w:tc>
          <w:tcPr>
            <w:tcW w:w="1276" w:type="dxa"/>
            <w:shd w:val="clear" w:color="auto" w:fill="auto"/>
            <w:vAlign w:val="center"/>
          </w:tcPr>
          <w:p w14:paraId="1992DB9B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FF7F7C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31CA7809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3F6BCFC1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0DFAD4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5C5715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16 283.60 zł</w:t>
            </w:r>
          </w:p>
        </w:tc>
      </w:tr>
      <w:tr w:rsidR="006056D8" w:rsidRPr="00BB547B" w14:paraId="1BBFDFF6" w14:textId="77777777" w:rsidTr="00BA4DDA">
        <w:tc>
          <w:tcPr>
            <w:tcW w:w="1276" w:type="dxa"/>
            <w:shd w:val="clear" w:color="auto" w:fill="auto"/>
            <w:vAlign w:val="center"/>
          </w:tcPr>
          <w:p w14:paraId="72818D6F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1BCD96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18AAF3D9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71598526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560149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lastRenderedPageBreak/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7C1860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lastRenderedPageBreak/>
              <w:t>103 204.63 zł</w:t>
            </w:r>
          </w:p>
        </w:tc>
      </w:tr>
      <w:tr w:rsidR="006056D8" w:rsidRPr="00BB547B" w14:paraId="4FC07DAA" w14:textId="77777777" w:rsidTr="00BA4DDA">
        <w:tc>
          <w:tcPr>
            <w:tcW w:w="1276" w:type="dxa"/>
            <w:shd w:val="clear" w:color="auto" w:fill="auto"/>
            <w:vAlign w:val="center"/>
          </w:tcPr>
          <w:p w14:paraId="2AFFA5FA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8F37D8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0D5E3303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71D7AFE3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838156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05B369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159 073.20 zł</w:t>
            </w:r>
          </w:p>
        </w:tc>
      </w:tr>
      <w:tr w:rsidR="006056D8" w:rsidRPr="00BB547B" w14:paraId="1F967839" w14:textId="77777777" w:rsidTr="00BA4DDA">
        <w:tc>
          <w:tcPr>
            <w:tcW w:w="1276" w:type="dxa"/>
            <w:shd w:val="clear" w:color="auto" w:fill="auto"/>
            <w:vAlign w:val="center"/>
          </w:tcPr>
          <w:p w14:paraId="26A1B747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00F470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30AE37C4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269E3432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451B69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395C4A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75 748.28 zł</w:t>
            </w:r>
          </w:p>
        </w:tc>
      </w:tr>
      <w:tr w:rsidR="006056D8" w:rsidRPr="00BB547B" w14:paraId="70DBC65C" w14:textId="77777777" w:rsidTr="00BA4DDA">
        <w:tc>
          <w:tcPr>
            <w:tcW w:w="1276" w:type="dxa"/>
            <w:shd w:val="clear" w:color="auto" w:fill="auto"/>
            <w:vAlign w:val="center"/>
          </w:tcPr>
          <w:p w14:paraId="6A8EE76A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50BD01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F6F8DA1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PPHU "Specjał" sp. z o.o.</w:t>
            </w:r>
          </w:p>
          <w:p w14:paraId="35993128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Aleja Jana Pawła II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80/5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FF92F0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00-175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B4DEFF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39 733.20 zł</w:t>
            </w:r>
          </w:p>
        </w:tc>
      </w:tr>
      <w:tr w:rsidR="006056D8" w:rsidRPr="00BB547B" w14:paraId="615E1F39" w14:textId="77777777" w:rsidTr="00BA4DDA">
        <w:tc>
          <w:tcPr>
            <w:tcW w:w="1276" w:type="dxa"/>
            <w:shd w:val="clear" w:color="auto" w:fill="auto"/>
            <w:vAlign w:val="center"/>
          </w:tcPr>
          <w:p w14:paraId="3A559CA7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67756F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910D0BA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PPHU "Specjał" sp. z o.o.</w:t>
            </w:r>
          </w:p>
          <w:p w14:paraId="152472A0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Aleja Jana Pawła II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80/5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4E174D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00-175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E0C122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119 946.25 zł</w:t>
            </w:r>
          </w:p>
        </w:tc>
      </w:tr>
      <w:tr w:rsidR="006056D8" w:rsidRPr="00BB547B" w14:paraId="0906D921" w14:textId="77777777" w:rsidTr="00BA4DDA">
        <w:tc>
          <w:tcPr>
            <w:tcW w:w="1276" w:type="dxa"/>
            <w:shd w:val="clear" w:color="auto" w:fill="auto"/>
            <w:vAlign w:val="center"/>
          </w:tcPr>
          <w:p w14:paraId="72E0C0DE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540BD2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3A5644D7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PPHU "Specjał" sp. z o.o.</w:t>
            </w:r>
          </w:p>
          <w:p w14:paraId="1A9BC5DF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Aleja Jana Pawła II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80/5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502C6B7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00-175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8E37FE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191 961.90 zł</w:t>
            </w:r>
          </w:p>
        </w:tc>
      </w:tr>
      <w:tr w:rsidR="006056D8" w:rsidRPr="00BB547B" w14:paraId="01E8D818" w14:textId="77777777" w:rsidTr="00BA4DDA">
        <w:tc>
          <w:tcPr>
            <w:tcW w:w="1276" w:type="dxa"/>
            <w:shd w:val="clear" w:color="auto" w:fill="auto"/>
            <w:vAlign w:val="center"/>
          </w:tcPr>
          <w:p w14:paraId="66C46FE6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05AB24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09833CBA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PPHU "Specjał" sp. z o.o.</w:t>
            </w:r>
          </w:p>
          <w:p w14:paraId="0ABD6B56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Aleja Jana Pawła II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80/5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CB8BD3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00-175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BFDF5D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131 544.00 zł</w:t>
            </w:r>
          </w:p>
        </w:tc>
      </w:tr>
      <w:tr w:rsidR="006056D8" w:rsidRPr="00BB547B" w14:paraId="186EF60D" w14:textId="77777777" w:rsidTr="00BA4DDA">
        <w:tc>
          <w:tcPr>
            <w:tcW w:w="1276" w:type="dxa"/>
            <w:shd w:val="clear" w:color="auto" w:fill="auto"/>
            <w:vAlign w:val="center"/>
          </w:tcPr>
          <w:p w14:paraId="5CB6B402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249FC5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601240C0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PPHU "Specjał" sp. z o.o.</w:t>
            </w:r>
          </w:p>
          <w:p w14:paraId="374AED14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Aleja Jana Pawła II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80/5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75DE3F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00-175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DC09C0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20 701.44 zł</w:t>
            </w:r>
          </w:p>
        </w:tc>
      </w:tr>
      <w:tr w:rsidR="006056D8" w:rsidRPr="00BB547B" w14:paraId="49266C65" w14:textId="77777777" w:rsidTr="00BA4DDA">
        <w:tc>
          <w:tcPr>
            <w:tcW w:w="1276" w:type="dxa"/>
            <w:shd w:val="clear" w:color="auto" w:fill="auto"/>
            <w:vAlign w:val="center"/>
          </w:tcPr>
          <w:p w14:paraId="73E20864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68E2F5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14:paraId="6FD7A9F1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PPHU "Specjał" sp. z o.o.</w:t>
            </w:r>
          </w:p>
          <w:p w14:paraId="3F9F73B1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Aleja Jana Pawła II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80/5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2631ED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00-175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564F20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366 870.60 zł</w:t>
            </w:r>
          </w:p>
        </w:tc>
      </w:tr>
      <w:tr w:rsidR="006056D8" w:rsidRPr="00BB547B" w14:paraId="7EC4761D" w14:textId="77777777" w:rsidTr="00BA4DDA">
        <w:tc>
          <w:tcPr>
            <w:tcW w:w="1276" w:type="dxa"/>
            <w:shd w:val="clear" w:color="auto" w:fill="auto"/>
            <w:vAlign w:val="center"/>
          </w:tcPr>
          <w:p w14:paraId="62193C80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32E438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246A43DD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PPHU "Specjał" sp. z o.o.</w:t>
            </w:r>
          </w:p>
          <w:p w14:paraId="1BBA3128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Aleja Jana Pawła II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80/5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FC8407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00-175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61D8BD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153 500.40 zł</w:t>
            </w:r>
          </w:p>
        </w:tc>
      </w:tr>
      <w:tr w:rsidR="006056D8" w:rsidRPr="00BB547B" w14:paraId="029048C9" w14:textId="77777777" w:rsidTr="00BA4DDA">
        <w:tc>
          <w:tcPr>
            <w:tcW w:w="1276" w:type="dxa"/>
            <w:shd w:val="clear" w:color="auto" w:fill="auto"/>
            <w:vAlign w:val="center"/>
          </w:tcPr>
          <w:p w14:paraId="51F4443A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EA420F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0FF4FCE3" w14:textId="77777777" w:rsidR="006056D8" w:rsidRPr="00986737" w:rsidRDefault="006056D8" w:rsidP="00BA4D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56D8">
              <w:rPr>
                <w:rFonts w:ascii="Arial" w:hAnsi="Arial" w:cs="Arial"/>
                <w:sz w:val="24"/>
                <w:szCs w:val="24"/>
              </w:rPr>
              <w:t>Inpharm</w:t>
            </w:r>
            <w:proofErr w:type="spellEnd"/>
            <w:r w:rsidRPr="006056D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4965639" w14:textId="77777777" w:rsidR="006056D8" w:rsidRPr="00986737" w:rsidRDefault="006056D8" w:rsidP="00BA4DDA">
            <w:pPr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Strumykowa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28/11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76A6AB" w14:textId="77777777" w:rsidR="006056D8" w:rsidRPr="00986737" w:rsidRDefault="006056D8" w:rsidP="00BA4D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03-138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56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E4BF6C" w14:textId="77777777" w:rsidR="006056D8" w:rsidRPr="00986737" w:rsidRDefault="006056D8" w:rsidP="00BA4D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D8">
              <w:rPr>
                <w:rFonts w:ascii="Arial" w:hAnsi="Arial" w:cs="Arial"/>
                <w:sz w:val="24"/>
                <w:szCs w:val="24"/>
              </w:rPr>
              <w:t>127 008.00 zł</w:t>
            </w:r>
          </w:p>
        </w:tc>
      </w:tr>
    </w:tbl>
    <w:p w14:paraId="7445037C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16A39C4B" w14:textId="5D7546FA" w:rsidR="00C236D3" w:rsidRDefault="009E68EE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2468470F" w14:textId="67A92CDE" w:rsidR="009E68EE" w:rsidRPr="00BB547B" w:rsidRDefault="009E68EE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9E68EE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42EA7" w14:textId="77777777" w:rsidR="00F10D48" w:rsidRDefault="00F10D48">
      <w:r>
        <w:separator/>
      </w:r>
    </w:p>
  </w:endnote>
  <w:endnote w:type="continuationSeparator" w:id="0">
    <w:p w14:paraId="59899A58" w14:textId="77777777" w:rsidR="00F10D48" w:rsidRDefault="00F10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F5F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084D1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2F2F0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813D6F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7FEE27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1A4B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088EA4" w14:textId="77777777" w:rsidR="009F189D" w:rsidRDefault="009F189D">
    <w:pPr>
      <w:pStyle w:val="Stopka"/>
      <w:tabs>
        <w:tab w:val="clear" w:pos="4536"/>
      </w:tabs>
      <w:jc w:val="center"/>
    </w:pPr>
  </w:p>
  <w:p w14:paraId="3755101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AA6B4" w14:textId="77777777" w:rsidR="00F10D48" w:rsidRDefault="00F10D48">
      <w:r>
        <w:separator/>
      </w:r>
    </w:p>
  </w:footnote>
  <w:footnote w:type="continuationSeparator" w:id="0">
    <w:p w14:paraId="5F4B574E" w14:textId="77777777" w:rsidR="00F10D48" w:rsidRDefault="00F10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DF246" w14:textId="77777777" w:rsidR="006056D8" w:rsidRDefault="006056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3DF8C" w14:textId="77777777" w:rsidR="006056D8" w:rsidRDefault="006056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302BB" w14:textId="77777777" w:rsidR="006056D8" w:rsidRDefault="006056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0D4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056D8"/>
    <w:rsid w:val="0069085C"/>
    <w:rsid w:val="006B27ED"/>
    <w:rsid w:val="00843263"/>
    <w:rsid w:val="00861E75"/>
    <w:rsid w:val="00986737"/>
    <w:rsid w:val="009D19BD"/>
    <w:rsid w:val="009E68EE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0D48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CF265"/>
  <w15:chartTrackingRefBased/>
  <w15:docId w15:val="{A057BE11-208C-4E01-89E1-67BC5A51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1182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2025-08-05T10:33:00Z</dcterms:created>
  <dcterms:modified xsi:type="dcterms:W3CDTF">2025-08-05T10:33:00Z</dcterms:modified>
</cp:coreProperties>
</file>