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28D8E" w14:textId="77777777" w:rsidR="00CF7835" w:rsidRPr="009432A1" w:rsidRDefault="00F8032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05533709"/>
      <w:r w:rsidRPr="00F80324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F80324">
        <w:rPr>
          <w:rFonts w:ascii="Arial" w:hAnsi="Arial" w:cs="Arial"/>
          <w:sz w:val="24"/>
          <w:szCs w:val="24"/>
        </w:rPr>
        <w:t>2025-08-08</w:t>
      </w:r>
    </w:p>
    <w:p w14:paraId="7D6D2E5D" w14:textId="77777777" w:rsidR="00CF7835" w:rsidRPr="009432A1" w:rsidRDefault="00F8032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8032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098A550" w14:textId="77777777" w:rsidR="00CF7835" w:rsidRPr="009432A1" w:rsidRDefault="00F8032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F80324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80324">
        <w:rPr>
          <w:rFonts w:ascii="Arial" w:hAnsi="Arial" w:cs="Arial"/>
          <w:sz w:val="24"/>
          <w:szCs w:val="24"/>
        </w:rPr>
        <w:t>4</w:t>
      </w:r>
    </w:p>
    <w:p w14:paraId="5B0ACDE5" w14:textId="77777777" w:rsidR="00CF7835" w:rsidRPr="009432A1" w:rsidRDefault="00F80324" w:rsidP="00CF7835">
      <w:pPr>
        <w:rPr>
          <w:rFonts w:ascii="Arial" w:hAnsi="Arial" w:cs="Arial"/>
          <w:sz w:val="24"/>
          <w:szCs w:val="24"/>
        </w:rPr>
      </w:pPr>
      <w:r w:rsidRPr="00F80324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F80324">
        <w:rPr>
          <w:rFonts w:ascii="Arial" w:hAnsi="Arial" w:cs="Arial"/>
          <w:sz w:val="24"/>
          <w:szCs w:val="24"/>
        </w:rPr>
        <w:t>Kolbuszowa</w:t>
      </w:r>
    </w:p>
    <w:p w14:paraId="4889B03E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3B237F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532C0C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8CDAB56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71B9260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7CB4A5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37889EE8" w14:textId="77777777" w:rsidTr="000C1C6D">
        <w:tc>
          <w:tcPr>
            <w:tcW w:w="2269" w:type="dxa"/>
            <w:shd w:val="clear" w:color="auto" w:fill="auto"/>
          </w:tcPr>
          <w:p w14:paraId="0CEEA5F3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A61084F" w14:textId="77777777" w:rsidR="00CF7835" w:rsidRPr="00582D96" w:rsidRDefault="00F8032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82D96">
              <w:rPr>
                <w:rFonts w:ascii="Arial" w:hAnsi="Arial" w:cs="Arial"/>
                <w:b/>
                <w:sz w:val="24"/>
                <w:szCs w:val="24"/>
              </w:rPr>
              <w:t>Dostawa gazów medycznych wraz z dzierżawą zbiornika ciekłego  tlenu  i butli na teren Szpitala Powiatowego SP ZOZ w Kolbuszowej</w:t>
            </w:r>
            <w:r w:rsidR="00CF7835" w:rsidRPr="00582D96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F80324" w:rsidRPr="004E4B64" w14:paraId="6D18A787" w14:textId="77777777" w:rsidTr="00666C98">
        <w:tc>
          <w:tcPr>
            <w:tcW w:w="2269" w:type="dxa"/>
            <w:shd w:val="clear" w:color="auto" w:fill="auto"/>
          </w:tcPr>
          <w:p w14:paraId="0F450CD1" w14:textId="77777777" w:rsidR="00F80324" w:rsidRPr="004E4B64" w:rsidRDefault="00F80324" w:rsidP="00666C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7095BEE" w14:textId="77777777" w:rsidR="00F80324" w:rsidRPr="00582D96" w:rsidRDefault="00F80324" w:rsidP="00666C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82D96">
              <w:rPr>
                <w:rFonts w:ascii="Arial" w:hAnsi="Arial" w:cs="Arial"/>
                <w:b/>
                <w:sz w:val="24"/>
                <w:szCs w:val="24"/>
              </w:rPr>
              <w:t>Eap-2412/14/25/M</w:t>
            </w:r>
          </w:p>
        </w:tc>
      </w:tr>
    </w:tbl>
    <w:p w14:paraId="65DFDFB9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80324" w:rsidRPr="00F80324">
        <w:rPr>
          <w:rFonts w:ascii="Arial" w:hAnsi="Arial" w:cs="Arial"/>
          <w:sz w:val="24"/>
          <w:szCs w:val="24"/>
        </w:rPr>
        <w:t>(</w:t>
      </w:r>
      <w:proofErr w:type="spellStart"/>
      <w:r w:rsidR="00F80324" w:rsidRPr="00F80324">
        <w:rPr>
          <w:rFonts w:ascii="Arial" w:hAnsi="Arial" w:cs="Arial"/>
          <w:sz w:val="24"/>
          <w:szCs w:val="24"/>
        </w:rPr>
        <w:t>t.j</w:t>
      </w:r>
      <w:proofErr w:type="spellEnd"/>
      <w:r w:rsidR="00F80324" w:rsidRPr="00F80324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896BBCF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80324" w:rsidRPr="00F80324">
        <w:rPr>
          <w:rFonts w:ascii="Arial" w:hAnsi="Arial" w:cs="Arial"/>
          <w:sz w:val="24"/>
          <w:szCs w:val="24"/>
        </w:rPr>
        <w:t>06/08/2025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80324" w:rsidRPr="00F80324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7DCBA477" w14:textId="77777777" w:rsidTr="000C1C6D">
        <w:tc>
          <w:tcPr>
            <w:tcW w:w="1276" w:type="dxa"/>
            <w:shd w:val="clear" w:color="auto" w:fill="F2F2F2"/>
            <w:vAlign w:val="center"/>
          </w:tcPr>
          <w:p w14:paraId="29AFDADA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A6BB13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079700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80324" w:rsidRPr="00355C9D" w14:paraId="4BCA5B58" w14:textId="77777777" w:rsidTr="00666C98">
        <w:tc>
          <w:tcPr>
            <w:tcW w:w="1276" w:type="dxa"/>
            <w:shd w:val="clear" w:color="auto" w:fill="auto"/>
            <w:vAlign w:val="center"/>
          </w:tcPr>
          <w:p w14:paraId="0871670A" w14:textId="77777777" w:rsidR="00F80324" w:rsidRPr="00CF7835" w:rsidRDefault="00F80324" w:rsidP="00666C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32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18A9D37" w14:textId="77777777" w:rsidR="00F80324" w:rsidRPr="00CF7835" w:rsidRDefault="00F80324" w:rsidP="00666C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0324">
              <w:rPr>
                <w:rFonts w:ascii="Arial" w:hAnsi="Arial" w:cs="Arial"/>
                <w:sz w:val="24"/>
                <w:szCs w:val="24"/>
              </w:rPr>
              <w:t>Messer</w:t>
            </w:r>
            <w:proofErr w:type="spellEnd"/>
            <w:r w:rsidRPr="00F80324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3DBDEB65" w14:textId="77777777" w:rsidR="00F80324" w:rsidRPr="00CF7835" w:rsidRDefault="00F80324" w:rsidP="00666C9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F80324">
              <w:rPr>
                <w:rFonts w:ascii="Arial" w:hAnsi="Arial" w:cs="Arial"/>
                <w:sz w:val="24"/>
                <w:szCs w:val="24"/>
              </w:rPr>
              <w:t>Maciejkowicka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324">
              <w:rPr>
                <w:rFonts w:ascii="Arial" w:hAnsi="Arial" w:cs="Arial"/>
                <w:sz w:val="24"/>
                <w:szCs w:val="24"/>
              </w:rPr>
              <w:t>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9FC662C" w14:textId="77777777" w:rsidR="00F80324" w:rsidRPr="00CF7835" w:rsidRDefault="00F80324" w:rsidP="00666C9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80324">
              <w:rPr>
                <w:rFonts w:ascii="Arial" w:hAnsi="Arial" w:cs="Arial"/>
                <w:sz w:val="24"/>
                <w:szCs w:val="24"/>
              </w:rPr>
              <w:t>41-503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80324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E87B2E" w14:textId="77777777" w:rsidR="00F80324" w:rsidRPr="00CF7835" w:rsidRDefault="00F80324" w:rsidP="00666C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80324">
              <w:rPr>
                <w:rFonts w:ascii="Arial" w:hAnsi="Arial" w:cs="Arial"/>
                <w:sz w:val="24"/>
                <w:szCs w:val="24"/>
              </w:rPr>
              <w:t>382 880.64 zł</w:t>
            </w:r>
          </w:p>
        </w:tc>
      </w:tr>
    </w:tbl>
    <w:p w14:paraId="2D1F0B5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B022627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C7E6615" w14:textId="77777777" w:rsidR="00A80738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974F74C" w14:textId="65CB6389" w:rsidR="00582D96" w:rsidRDefault="00582D96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SP ZOZ Kolbuszowa</w:t>
      </w:r>
    </w:p>
    <w:p w14:paraId="5FA85C5C" w14:textId="412BDE89" w:rsidR="00582D96" w:rsidRPr="00355C9D" w:rsidRDefault="00582D96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Zbigniew Strzelczyk</w:t>
      </w:r>
    </w:p>
    <w:p w14:paraId="581F0B25" w14:textId="2374B015" w:rsidR="00C236D3" w:rsidRDefault="00F80324" w:rsidP="00173B20">
      <w:pPr>
        <w:jc w:val="right"/>
      </w:pPr>
      <w:r w:rsidRPr="00F80324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38927" w14:textId="77777777" w:rsidR="00384DE5" w:rsidRDefault="00384DE5">
      <w:r>
        <w:separator/>
      </w:r>
    </w:p>
  </w:endnote>
  <w:endnote w:type="continuationSeparator" w:id="0">
    <w:p w14:paraId="0C1CFC10" w14:textId="77777777" w:rsidR="00384DE5" w:rsidRDefault="00384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F872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31BAD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2D304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5A03E39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665EBB1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8AB6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B4D0A2" w14:textId="77777777" w:rsidR="009F189D" w:rsidRDefault="009F189D">
    <w:pPr>
      <w:pStyle w:val="Stopka"/>
      <w:tabs>
        <w:tab w:val="clear" w:pos="4536"/>
      </w:tabs>
      <w:jc w:val="center"/>
    </w:pPr>
  </w:p>
  <w:p w14:paraId="21B4A9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AA58E1" w14:textId="77777777" w:rsidR="00384DE5" w:rsidRDefault="00384DE5">
      <w:r>
        <w:separator/>
      </w:r>
    </w:p>
  </w:footnote>
  <w:footnote w:type="continuationSeparator" w:id="0">
    <w:p w14:paraId="0397B2E9" w14:textId="77777777" w:rsidR="00384DE5" w:rsidRDefault="00384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0284D" w14:textId="77777777" w:rsidR="00F80324" w:rsidRDefault="00F80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A8EEF" w14:textId="77777777" w:rsidR="00F80324" w:rsidRDefault="00F803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848C4" w14:textId="77777777" w:rsidR="00F80324" w:rsidRDefault="00F8032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DE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84DE5"/>
    <w:rsid w:val="003B6B36"/>
    <w:rsid w:val="003D72FD"/>
    <w:rsid w:val="003F57CD"/>
    <w:rsid w:val="00423179"/>
    <w:rsid w:val="00490DC0"/>
    <w:rsid w:val="00493F8C"/>
    <w:rsid w:val="004C7E9B"/>
    <w:rsid w:val="00577BC6"/>
    <w:rsid w:val="00582D9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80324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E8724E"/>
  <w15:chartTrackingRefBased/>
  <w15:docId w15:val="{36545115-BEA0-4368-ADA7-792A7DDAF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125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2025-08-08T06:21:00Z</cp:lastPrinted>
  <dcterms:created xsi:type="dcterms:W3CDTF">2025-08-08T06:23:00Z</dcterms:created>
  <dcterms:modified xsi:type="dcterms:W3CDTF">2025-08-08T06:23:00Z</dcterms:modified>
</cp:coreProperties>
</file>