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92BFA" w14:textId="77777777" w:rsidR="00025386" w:rsidRPr="00D9398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9398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F7214" w:rsidRPr="00D93980">
        <w:rPr>
          <w:rFonts w:ascii="Arial Narrow" w:hAnsi="Arial Narrow" w:cs="Arial"/>
          <w:bCs/>
          <w:i w:val="0"/>
          <w:szCs w:val="24"/>
        </w:rPr>
        <w:t>3</w:t>
      </w:r>
      <w:r w:rsidR="007666D6" w:rsidRPr="00D93980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93980" w14:paraId="04828138" w14:textId="77777777" w:rsidTr="00467CA2">
        <w:tc>
          <w:tcPr>
            <w:tcW w:w="2800" w:type="dxa"/>
          </w:tcPr>
          <w:p w14:paraId="6E58F26E" w14:textId="77777777" w:rsidR="00D520D3" w:rsidRPr="00D9398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3980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9398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5595348" w14:textId="77777777" w:rsidR="00D520D3" w:rsidRPr="00D9398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DCCB99" w14:textId="77777777" w:rsidR="00D520D3" w:rsidRPr="00D9398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398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7B6946" w14:textId="77777777" w:rsidR="00D520D3" w:rsidRPr="00D9398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9398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9398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9398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93980" w14:paraId="03AEECB6" w14:textId="77777777" w:rsidTr="00467CA2">
        <w:tc>
          <w:tcPr>
            <w:tcW w:w="2800" w:type="dxa"/>
          </w:tcPr>
          <w:p w14:paraId="1DA3EC35" w14:textId="77777777" w:rsidR="00D520D3" w:rsidRPr="00D9398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398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4A95CD6" w14:textId="77777777" w:rsidR="00D520D3" w:rsidRPr="00D9398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05B3E54" w14:textId="77777777" w:rsidR="00D520D3" w:rsidRPr="00D9398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398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730C63" w14:textId="77777777" w:rsidR="00D520D3" w:rsidRPr="00D9398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9398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93980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9398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BBC52D" w14:textId="77777777" w:rsidR="00B62AD0" w:rsidRPr="00D93980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93980" w14:paraId="01FFB1C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6883EFF" w14:textId="77777777" w:rsidR="00053927" w:rsidRPr="00D9398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9398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3E5627A" w14:textId="77777777" w:rsidR="00053927" w:rsidRPr="00D9398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93980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93980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93980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952B48B" w14:textId="77777777" w:rsidR="0071340C" w:rsidRPr="00D9398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398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939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939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9398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9398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F7214" w:rsidRPr="00D93980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D939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9398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939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93980" w14:paraId="028EF32E" w14:textId="77777777" w:rsidTr="00467CA2">
        <w:tc>
          <w:tcPr>
            <w:tcW w:w="2269" w:type="dxa"/>
          </w:tcPr>
          <w:p w14:paraId="04E50F45" w14:textId="77777777" w:rsidR="00D520D3" w:rsidRPr="00D9398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398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2877B38" w14:textId="77777777" w:rsidR="00D520D3" w:rsidRPr="00D93980" w:rsidRDefault="004F721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9398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aparatów i urządzeń medycznych</w:t>
            </w:r>
            <w:r w:rsidR="00D520D3" w:rsidRPr="00D9398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F7214" w:rsidRPr="00D93980" w14:paraId="45DABCBE" w14:textId="77777777" w:rsidTr="00175E44">
        <w:tc>
          <w:tcPr>
            <w:tcW w:w="2269" w:type="dxa"/>
          </w:tcPr>
          <w:p w14:paraId="4113EB66" w14:textId="77777777" w:rsidR="004F7214" w:rsidRPr="00D93980" w:rsidRDefault="004F7214" w:rsidP="00175E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398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43A9108" w14:textId="77777777" w:rsidR="004F7214" w:rsidRPr="00D93980" w:rsidRDefault="004F7214" w:rsidP="00175E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9398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99/2025</w:t>
            </w:r>
          </w:p>
        </w:tc>
      </w:tr>
    </w:tbl>
    <w:p w14:paraId="7387A0E2" w14:textId="77777777" w:rsidR="00DC652A" w:rsidRPr="00D93980" w:rsidRDefault="004F721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9398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533F277" w14:textId="77777777" w:rsidR="00DC652A" w:rsidRPr="00D939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939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4E99C85" w14:textId="77777777" w:rsidR="0071340C" w:rsidRPr="00D9398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93980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93980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93980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1265343" w14:textId="77777777" w:rsidR="0071340C" w:rsidRPr="00D9398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6550CFB" w14:textId="77777777" w:rsidR="0071340C" w:rsidRPr="00D9398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7DFB248" w14:textId="77777777" w:rsidR="0071340C" w:rsidRPr="00D9398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939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BC7375E" w14:textId="77777777" w:rsidR="0071340C" w:rsidRPr="00D9398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9398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93980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9398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4A3E85E" w14:textId="77777777" w:rsidR="0071340C" w:rsidRPr="00D9398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F16221D" w14:textId="77777777" w:rsidR="0071340C" w:rsidRPr="00D9398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F275C58" w14:textId="77777777" w:rsidR="00DC652A" w:rsidRPr="00D9398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9398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9398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9398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40E8373" w14:textId="77777777" w:rsidR="00DC652A" w:rsidRPr="00D9398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9398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9398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939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BD58056" w14:textId="77777777" w:rsidR="0093388F" w:rsidRPr="00D9398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939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8A92781" w14:textId="77777777" w:rsidR="0093388F" w:rsidRPr="00D9398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C5D458C" w14:textId="77777777" w:rsidR="0093388F" w:rsidRPr="00D9398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939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141E2DB" w14:textId="77777777" w:rsidR="00CB29AC" w:rsidRPr="00D9398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7A89A9D" w14:textId="77777777" w:rsidR="00CB29AC" w:rsidRPr="00D9398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939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A405592" w14:textId="77777777" w:rsidR="00830970" w:rsidRPr="00D9398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D939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939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9398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11FB3DC" w14:textId="77777777" w:rsidR="00E27ABB" w:rsidRPr="00D9398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939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93980" w14:paraId="4ACF4D69" w14:textId="77777777" w:rsidTr="00467CA2">
        <w:tc>
          <w:tcPr>
            <w:tcW w:w="2660" w:type="dxa"/>
          </w:tcPr>
          <w:p w14:paraId="0843AF1B" w14:textId="77777777" w:rsidR="00D520D3" w:rsidRPr="00D9398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7A14A6B" w14:textId="77777777" w:rsidR="00D520D3" w:rsidRPr="00D9398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9398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1B0B9C5" w14:textId="77777777" w:rsidR="00D520D3" w:rsidRPr="00D9398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939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3D39EAC" w14:textId="77777777" w:rsidR="00D520D3" w:rsidRPr="00D9398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7AF9BD" w14:textId="77777777" w:rsidR="00D520D3" w:rsidRPr="00D9398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9398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CB858C" w14:textId="77777777" w:rsidR="00D520D3" w:rsidRPr="00D9398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939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F7214" w:rsidRPr="00D939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939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939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939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DD9913C" w14:textId="77777777" w:rsidR="00E27ABB" w:rsidRPr="00D9398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9398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C3F4D" w14:textId="77777777" w:rsidR="0038052A" w:rsidRDefault="0038052A" w:rsidP="00025386">
      <w:pPr>
        <w:spacing w:after="0" w:line="240" w:lineRule="auto"/>
      </w:pPr>
      <w:r>
        <w:separator/>
      </w:r>
    </w:p>
  </w:endnote>
  <w:endnote w:type="continuationSeparator" w:id="0">
    <w:p w14:paraId="66BDC168" w14:textId="77777777" w:rsidR="0038052A" w:rsidRDefault="0038052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4C7B5" w14:textId="77777777" w:rsidR="004F7214" w:rsidRDefault="004F72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9181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A110E9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47D389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2F1DA3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4BCC7" w14:textId="77777777" w:rsidR="004F7214" w:rsidRDefault="004F72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593B1" w14:textId="77777777" w:rsidR="0038052A" w:rsidRDefault="0038052A" w:rsidP="00025386">
      <w:pPr>
        <w:spacing w:after="0" w:line="240" w:lineRule="auto"/>
      </w:pPr>
      <w:r>
        <w:separator/>
      </w:r>
    </w:p>
  </w:footnote>
  <w:footnote w:type="continuationSeparator" w:id="0">
    <w:p w14:paraId="116781C1" w14:textId="77777777" w:rsidR="0038052A" w:rsidRDefault="0038052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6093F" w14:textId="77777777" w:rsidR="004F7214" w:rsidRDefault="004F72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CC89F" w14:textId="77777777" w:rsidR="004F7214" w:rsidRDefault="004F72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22618" w14:textId="77777777" w:rsidR="004F7214" w:rsidRDefault="004F72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54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052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052A"/>
    <w:rsid w:val="004374F2"/>
    <w:rsid w:val="00460705"/>
    <w:rsid w:val="00467CA2"/>
    <w:rsid w:val="00485239"/>
    <w:rsid w:val="004E27D7"/>
    <w:rsid w:val="004F7214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93980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AC5E9"/>
  <w15:chartTrackingRefBased/>
  <w15:docId w15:val="{7708671B-DA6E-4169-847D-1E71EF03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2025-09-01T09:58:00Z</dcterms:created>
  <dcterms:modified xsi:type="dcterms:W3CDTF">2025-09-01T09:58:00Z</dcterms:modified>
</cp:coreProperties>
</file>