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5D28" w14:textId="5CB35747" w:rsidR="00821C80" w:rsidRPr="00DA5732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DA5732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DA5732" w:rsidRPr="00DA5732">
        <w:rPr>
          <w:rFonts w:ascii="Arial Narrow" w:hAnsi="Arial Narrow" w:cs="Arial"/>
          <w:b w:val="0"/>
          <w:bCs/>
          <w:sz w:val="24"/>
        </w:rPr>
        <w:t>4</w:t>
      </w:r>
      <w:r w:rsidR="00F83B51" w:rsidRPr="00DA5732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DA5732" w14:paraId="6B48225A" w14:textId="77777777" w:rsidTr="00CA5E56">
        <w:tc>
          <w:tcPr>
            <w:tcW w:w="2800" w:type="dxa"/>
          </w:tcPr>
          <w:p w14:paraId="1D43AE2F" w14:textId="77777777" w:rsidR="007524A3" w:rsidRPr="00DA5732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5732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DA5732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487E1512" w14:textId="77777777" w:rsidR="007524A3" w:rsidRPr="00DA573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7FB1EC5" w14:textId="77777777" w:rsidR="007524A3" w:rsidRPr="00DA5732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573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7D82D20" w14:textId="77777777" w:rsidR="007524A3" w:rsidRPr="00DA5732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DA5732">
              <w:rPr>
                <w:rFonts w:ascii="Arial Narrow" w:hAnsi="Arial Narrow"/>
              </w:rPr>
              <w:t xml:space="preserve"> </w:t>
            </w: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DA5732" w14:paraId="34676D90" w14:textId="77777777" w:rsidTr="00CA5E56">
        <w:tc>
          <w:tcPr>
            <w:tcW w:w="2800" w:type="dxa"/>
          </w:tcPr>
          <w:p w14:paraId="495ACEF4" w14:textId="77777777" w:rsidR="007524A3" w:rsidRPr="00DA5732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5732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3BC25503" w14:textId="77777777" w:rsidR="00CA5E56" w:rsidRPr="00DA573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9441CEC" w14:textId="77777777" w:rsidR="00CA5E56" w:rsidRPr="00DA5732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DA5732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516527E" w14:textId="77777777" w:rsidR="007524A3" w:rsidRPr="00DA5732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DA5732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DA5732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7EE2F338" w14:textId="77777777" w:rsidR="007524A3" w:rsidRPr="00DA5732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DA5732" w14:paraId="164BEE95" w14:textId="77777777" w:rsidTr="00CA5E56">
        <w:tc>
          <w:tcPr>
            <w:tcW w:w="14034" w:type="dxa"/>
            <w:shd w:val="clear" w:color="auto" w:fill="F2F2F2"/>
          </w:tcPr>
          <w:p w14:paraId="6399973D" w14:textId="77777777" w:rsidR="00CA5E56" w:rsidRPr="00DA5732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A5732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7A0C816C" w14:textId="77777777" w:rsidR="00CA5E56" w:rsidRPr="00DA5732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5732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DA5732" w14:paraId="6D84A1D6" w14:textId="77777777" w:rsidTr="00CA5E56">
        <w:tc>
          <w:tcPr>
            <w:tcW w:w="2268" w:type="dxa"/>
          </w:tcPr>
          <w:p w14:paraId="4CCE0E62" w14:textId="77777777" w:rsidR="00CA5E56" w:rsidRPr="00DA5732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180AB313" w14:textId="77777777" w:rsidR="00CA5E56" w:rsidRPr="00DA5732" w:rsidRDefault="00C7082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bCs/>
                <w:sz w:val="24"/>
                <w:szCs w:val="24"/>
              </w:rPr>
              <w:t>Przeglądy i naprawy aparatów i urządzeń medycznych</w:t>
            </w:r>
            <w:r w:rsidR="00CA5E56" w:rsidRPr="00DA573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7082A" w:rsidRPr="00DA5732" w14:paraId="0E663B81" w14:textId="77777777" w:rsidTr="008E40A2">
        <w:tc>
          <w:tcPr>
            <w:tcW w:w="2268" w:type="dxa"/>
          </w:tcPr>
          <w:p w14:paraId="144188F4" w14:textId="77777777" w:rsidR="00C7082A" w:rsidRPr="00DA5732" w:rsidRDefault="00C7082A" w:rsidP="008E40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312FB602" w14:textId="6ABCFAE3" w:rsidR="00C7082A" w:rsidRPr="00DA5732" w:rsidRDefault="00DA5732" w:rsidP="008E40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Cs/>
                <w:sz w:val="24"/>
                <w:szCs w:val="24"/>
              </w:rPr>
              <w:t>99/2025</w:t>
            </w:r>
          </w:p>
        </w:tc>
      </w:tr>
    </w:tbl>
    <w:p w14:paraId="03057000" w14:textId="77777777" w:rsidR="0060654D" w:rsidRPr="00DA5732" w:rsidRDefault="00C7082A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DA5732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DA5732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DA5732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DA5732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DA5732" w14:paraId="163605FE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2A662F5" w14:textId="77777777" w:rsidR="00173417" w:rsidRPr="00DA573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42EF1E6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802EB6D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30E95DC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6197C38E" w14:textId="77777777" w:rsidR="00173417" w:rsidRPr="00DA5732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5732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DA5732" w14:paraId="75DFF31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1909EDE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42B69F7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08CEEDD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19B46EBA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3A089243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5732" w14:paraId="417634EF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B7EE3D9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DF7D1C6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7377FE1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5731CA9B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C367D6B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DA5732" w14:paraId="661A6E4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ED97E1A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28C79E03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D05A898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D2177FB" w14:textId="77777777" w:rsidR="00173417" w:rsidRPr="00DA5732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7804AAD4" w14:textId="77777777" w:rsidR="00173417" w:rsidRPr="00DA5732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1F050C3C" w14:textId="77777777" w:rsidR="00121B8A" w:rsidRPr="00DA5732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DA5732" w14:paraId="36917DD0" w14:textId="77777777" w:rsidTr="009160CE">
        <w:tc>
          <w:tcPr>
            <w:tcW w:w="6237" w:type="dxa"/>
          </w:tcPr>
          <w:p w14:paraId="1FB311FF" w14:textId="77777777" w:rsidR="00121B8A" w:rsidRPr="00DA573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33C61FF4" w14:textId="77777777" w:rsidR="00121B8A" w:rsidRPr="00DA5732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52C4B5F2" w14:textId="77777777" w:rsidR="00121B8A" w:rsidRPr="00DA5732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5732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DA5732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</w:tcPr>
          <w:p w14:paraId="5F84EABD" w14:textId="77777777" w:rsidR="00121B8A" w:rsidRPr="00DA573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092E4F19" w14:textId="77777777" w:rsidR="00121B8A" w:rsidRPr="00DA5732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DA5732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509D1DEA" w14:textId="77777777" w:rsidR="00121B8A" w:rsidRPr="00DA5732" w:rsidRDefault="00121B8A" w:rsidP="00C7082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5732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C7082A" w:rsidRPr="00DA5732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DA5732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06946C4F" w14:textId="77777777" w:rsidR="00821C80" w:rsidRPr="00DA5732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DA5732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37BFA" w14:textId="77777777" w:rsidR="002C4F19" w:rsidRDefault="002C4F19">
      <w:r>
        <w:separator/>
      </w:r>
    </w:p>
  </w:endnote>
  <w:endnote w:type="continuationSeparator" w:id="0">
    <w:p w14:paraId="7F30F8DC" w14:textId="77777777" w:rsidR="002C4F19" w:rsidRDefault="002C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888F1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BA4FB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5D33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75BE2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27513A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27513A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DAFA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A98693" w14:textId="77777777" w:rsidR="00821C80" w:rsidRDefault="00821C80">
    <w:pPr>
      <w:pStyle w:val="Stopka"/>
      <w:tabs>
        <w:tab w:val="clear" w:pos="4536"/>
      </w:tabs>
      <w:jc w:val="center"/>
    </w:pPr>
  </w:p>
  <w:p w14:paraId="3C9C594B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2C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6B1CE" w14:textId="77777777" w:rsidR="002C4F19" w:rsidRDefault="002C4F19">
      <w:r>
        <w:separator/>
      </w:r>
    </w:p>
  </w:footnote>
  <w:footnote w:type="continuationSeparator" w:id="0">
    <w:p w14:paraId="26B65375" w14:textId="77777777" w:rsidR="002C4F19" w:rsidRDefault="002C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F918" w14:textId="19F3BF8F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DA5732">
      <w:rPr>
        <w:rFonts w:ascii="Arial" w:hAnsi="Arial" w:cs="Arial"/>
      </w:rPr>
      <w:t>99/2025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152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2A"/>
    <w:rsid w:val="001174D3"/>
    <w:rsid w:val="00121B8A"/>
    <w:rsid w:val="00150D7E"/>
    <w:rsid w:val="00167DCC"/>
    <w:rsid w:val="00173417"/>
    <w:rsid w:val="0027513A"/>
    <w:rsid w:val="002C4F19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462CD"/>
    <w:rsid w:val="00B551AF"/>
    <w:rsid w:val="00BF160F"/>
    <w:rsid w:val="00C7082A"/>
    <w:rsid w:val="00C97A27"/>
    <w:rsid w:val="00CA5E56"/>
    <w:rsid w:val="00D52F5E"/>
    <w:rsid w:val="00DA5732"/>
    <w:rsid w:val="00E819CF"/>
    <w:rsid w:val="00EC4DF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A7526"/>
  <w15:docId w15:val="{4B09C169-1962-48DC-926A-295AEA25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3</cp:revision>
  <cp:lastPrinted>2000-12-12T16:01:00Z</cp:lastPrinted>
  <dcterms:created xsi:type="dcterms:W3CDTF">2025-06-11T11:58:00Z</dcterms:created>
  <dcterms:modified xsi:type="dcterms:W3CDTF">2025-09-01T09:58:00Z</dcterms:modified>
</cp:coreProperties>
</file>