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D953E" w14:textId="5E45EB27" w:rsidR="00D62E6E" w:rsidRPr="006C49A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C49A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C49A8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6C49A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C49A8" w14:paraId="26C707A3" w14:textId="77777777" w:rsidTr="00D62E6E">
        <w:tc>
          <w:tcPr>
            <w:tcW w:w="2800" w:type="dxa"/>
          </w:tcPr>
          <w:p w14:paraId="49932478" w14:textId="77777777" w:rsidR="00D62E6E" w:rsidRPr="006C49A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C49A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C49A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CEAEB3C" w14:textId="77777777" w:rsidR="00D62E6E" w:rsidRPr="006C49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B4F15E4" w14:textId="77777777" w:rsidR="00D62E6E" w:rsidRPr="006C49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07B567" w14:textId="77777777" w:rsidR="00D62E6E" w:rsidRPr="006C49A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C49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C49A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C49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C49A8" w14:paraId="4409C661" w14:textId="77777777" w:rsidTr="00D62E6E">
        <w:tc>
          <w:tcPr>
            <w:tcW w:w="2800" w:type="dxa"/>
          </w:tcPr>
          <w:p w14:paraId="3C7CBC2D" w14:textId="77777777" w:rsidR="00D62E6E" w:rsidRPr="006C49A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C49A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84BDA86" w14:textId="77777777" w:rsidR="00D62E6E" w:rsidRPr="006C49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10B07CB" w14:textId="77777777" w:rsidR="00D62E6E" w:rsidRPr="006C49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36CAAB" w14:textId="77777777" w:rsidR="00D62E6E" w:rsidRPr="006C49A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C49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C49A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C49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0C6349" w14:textId="77777777" w:rsidR="00BC121E" w:rsidRPr="006C49A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5585" w:rsidRPr="006C49A8" w14:paraId="2AFA16A8" w14:textId="77777777" w:rsidTr="00175E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49BE82" w14:textId="77777777" w:rsidR="004D5585" w:rsidRPr="006C49A8" w:rsidRDefault="004D5585" w:rsidP="00175E4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C1E7D01" w14:textId="77777777" w:rsidR="004D5585" w:rsidRPr="006C49A8" w:rsidRDefault="004D5585" w:rsidP="00175E4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C49A8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6C49A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C49A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C49A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38AE9244" w14:textId="77777777" w:rsidR="004D5585" w:rsidRPr="006C49A8" w:rsidRDefault="004D5585" w:rsidP="00175E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C2DFAC5" w14:textId="77777777" w:rsidR="004D5585" w:rsidRPr="006C49A8" w:rsidRDefault="004D5585" w:rsidP="00175E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744029F" w14:textId="77777777" w:rsidR="00BC121E" w:rsidRPr="006C49A8" w:rsidRDefault="004D558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C49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C49A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C49A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C49A8" w14:paraId="432B25DF" w14:textId="77777777" w:rsidTr="00D62E6E">
        <w:tc>
          <w:tcPr>
            <w:tcW w:w="2269" w:type="dxa"/>
          </w:tcPr>
          <w:p w14:paraId="67257490" w14:textId="77777777" w:rsidR="00D62E6E" w:rsidRPr="006C49A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2F59A3F" w14:textId="77777777" w:rsidR="00D62E6E" w:rsidRPr="006C49A8" w:rsidRDefault="004D558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aparatów i urządzeń medycznych</w:t>
            </w:r>
            <w:r w:rsidR="00D62E6E" w:rsidRPr="006C49A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5585" w:rsidRPr="006C49A8" w14:paraId="44D92D64" w14:textId="77777777" w:rsidTr="00175E44">
        <w:tc>
          <w:tcPr>
            <w:tcW w:w="2269" w:type="dxa"/>
          </w:tcPr>
          <w:p w14:paraId="6958C4AF" w14:textId="77777777" w:rsidR="004D5585" w:rsidRPr="006C49A8" w:rsidRDefault="004D5585" w:rsidP="00175E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7E6444" w14:textId="77777777" w:rsidR="004D5585" w:rsidRPr="006C49A8" w:rsidRDefault="004D5585" w:rsidP="00175E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99/2025</w:t>
            </w:r>
          </w:p>
        </w:tc>
      </w:tr>
    </w:tbl>
    <w:p w14:paraId="5AAF2101" w14:textId="77777777" w:rsidR="00BC121E" w:rsidRPr="006C49A8" w:rsidRDefault="004D558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C49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C49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C49A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C49A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C49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C49A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B920EBD" w14:textId="77777777" w:rsidR="00BC121E" w:rsidRPr="006C49A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C49A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5E272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6C49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C49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C49A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C49A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6C49A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C49A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D4C274C" w14:textId="77777777" w:rsidR="00BC121E" w:rsidRPr="006C49A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C49A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B5661D7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6C49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C49A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C49A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C49A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6C49A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D8C891D" w14:textId="77777777" w:rsidR="00BF69A4" w:rsidRPr="006C49A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C49A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C49A8" w14:paraId="595D60B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51D23" w14:textId="77777777" w:rsidR="00BC121E" w:rsidRPr="006C49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AE70" w14:textId="77777777" w:rsidR="00BC121E" w:rsidRPr="006C49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00004" w14:textId="77777777" w:rsidR="00BC121E" w:rsidRPr="006C49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C49A8" w14:paraId="5A14D84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3F5FD" w14:textId="77777777" w:rsidR="00BC121E" w:rsidRPr="006C49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DCE1" w14:textId="77777777" w:rsidR="00BC121E" w:rsidRPr="006C49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61DA" w14:textId="77777777" w:rsidR="00BC121E" w:rsidRPr="006C49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C49A8" w14:paraId="5397F36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A5E87" w14:textId="77777777" w:rsidR="00BC121E" w:rsidRPr="006C49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6478" w14:textId="77777777" w:rsidR="00BC121E" w:rsidRPr="006C49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1A25" w14:textId="77777777" w:rsidR="00BC121E" w:rsidRPr="006C49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760A67C" w14:textId="77777777" w:rsidR="00BC121E" w:rsidRPr="006C49A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C49A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1DF9926" w14:textId="77777777" w:rsidR="00BC121E" w:rsidRPr="006C49A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C49A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A02FFD4" w14:textId="77777777" w:rsidR="00067B62" w:rsidRPr="006C49A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C49A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C49A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C49A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1D2443" w14:textId="77777777" w:rsidR="00067B62" w:rsidRPr="006C49A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C49A8" w14:paraId="0B9DBF77" w14:textId="77777777" w:rsidTr="00620E37">
        <w:tc>
          <w:tcPr>
            <w:tcW w:w="2660" w:type="dxa"/>
          </w:tcPr>
          <w:p w14:paraId="7904D350" w14:textId="77777777" w:rsidR="00BC121E" w:rsidRPr="006C49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92B8E03" w14:textId="77777777" w:rsidR="00BC121E" w:rsidRPr="006C49A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6F3EB2C" w14:textId="77777777" w:rsidR="00BC121E" w:rsidRPr="006C49A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C49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C49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7691C7E7" w14:textId="77777777" w:rsidR="00BC121E" w:rsidRPr="006C49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AEEFB7" w14:textId="77777777" w:rsidR="00BC121E" w:rsidRPr="006C49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F2F10A1" w14:textId="77777777" w:rsidR="00BC121E" w:rsidRPr="006C49A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C49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D5585" w:rsidRPr="006C49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6C49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C49A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DC6FCF1" w14:textId="77777777" w:rsidR="00106AC7" w:rsidRPr="006C49A8" w:rsidRDefault="00106AC7" w:rsidP="00BC121E">
      <w:pPr>
        <w:rPr>
          <w:rFonts w:ascii="Arial Narrow" w:hAnsi="Arial Narrow"/>
        </w:rPr>
      </w:pPr>
    </w:p>
    <w:sectPr w:rsidR="00106AC7" w:rsidRPr="006C49A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2766E" w14:textId="77777777" w:rsidR="00547E90" w:rsidRDefault="00547E90">
      <w:r>
        <w:separator/>
      </w:r>
    </w:p>
  </w:endnote>
  <w:endnote w:type="continuationSeparator" w:id="0">
    <w:p w14:paraId="0A913DA3" w14:textId="77777777" w:rsidR="00547E90" w:rsidRDefault="0054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8A86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9813F6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2A1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DA2D1A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76D0E7B">
        <v:line id="_x0000_s1025" style="position:absolute;left:0;text-align:left;z-index:251657728" from="-3.85pt,8.7pt" to="455.15pt,8.7pt"/>
      </w:pict>
    </w:r>
  </w:p>
  <w:p w14:paraId="1A50F9C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F3B53" w14:textId="77777777" w:rsidR="004D5585" w:rsidRDefault="004D55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64CEB" w14:textId="77777777" w:rsidR="00547E90" w:rsidRDefault="00547E90">
      <w:r>
        <w:separator/>
      </w:r>
    </w:p>
  </w:footnote>
  <w:footnote w:type="continuationSeparator" w:id="0">
    <w:p w14:paraId="472F5FC6" w14:textId="77777777" w:rsidR="00547E90" w:rsidRDefault="0054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FA0DB" w14:textId="77777777" w:rsidR="004D5585" w:rsidRDefault="004D5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09979" w14:textId="77777777" w:rsidR="004D5585" w:rsidRDefault="004D55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BD2CC" w14:textId="77777777" w:rsidR="004D5585" w:rsidRDefault="004D55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99161737">
    <w:abstractNumId w:val="13"/>
  </w:num>
  <w:num w:numId="2" w16cid:durableId="560480676">
    <w:abstractNumId w:val="0"/>
  </w:num>
  <w:num w:numId="3" w16cid:durableId="2019696421">
    <w:abstractNumId w:val="11"/>
  </w:num>
  <w:num w:numId="4" w16cid:durableId="1955094001">
    <w:abstractNumId w:val="8"/>
  </w:num>
  <w:num w:numId="5" w16cid:durableId="627786582">
    <w:abstractNumId w:val="7"/>
  </w:num>
  <w:num w:numId="6" w16cid:durableId="167444666">
    <w:abstractNumId w:val="1"/>
  </w:num>
  <w:num w:numId="7" w16cid:durableId="219248623">
    <w:abstractNumId w:val="6"/>
  </w:num>
  <w:num w:numId="8" w16cid:durableId="1550796889">
    <w:abstractNumId w:val="3"/>
  </w:num>
  <w:num w:numId="9" w16cid:durableId="1172644205">
    <w:abstractNumId w:val="2"/>
  </w:num>
  <w:num w:numId="10" w16cid:durableId="106118488">
    <w:abstractNumId w:val="5"/>
  </w:num>
  <w:num w:numId="11" w16cid:durableId="725106179">
    <w:abstractNumId w:val="10"/>
  </w:num>
  <w:num w:numId="12" w16cid:durableId="997878477">
    <w:abstractNumId w:val="4"/>
  </w:num>
  <w:num w:numId="13" w16cid:durableId="166332739">
    <w:abstractNumId w:val="9"/>
  </w:num>
  <w:num w:numId="14" w16cid:durableId="1842911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E9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585"/>
    <w:rsid w:val="004D5C77"/>
    <w:rsid w:val="00517FF1"/>
    <w:rsid w:val="00533E9F"/>
    <w:rsid w:val="00547E90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A8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7E13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436E48"/>
  <w15:chartTrackingRefBased/>
  <w15:docId w15:val="{D0EE6172-533B-4DC5-892C-809593867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220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2025-09-01T09:59:00Z</dcterms:created>
  <dcterms:modified xsi:type="dcterms:W3CDTF">2025-09-01T09:59:00Z</dcterms:modified>
</cp:coreProperties>
</file>