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22E16" w14:textId="77777777" w:rsidR="006676AE" w:rsidRPr="00BC66E5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BC66E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A0305" w:rsidRPr="00BC66E5">
        <w:rPr>
          <w:rFonts w:ascii="Arial Narrow" w:hAnsi="Arial Narrow" w:cs="Arial"/>
          <w:bCs/>
          <w:i w:val="0"/>
          <w:szCs w:val="24"/>
        </w:rPr>
        <w:t>2</w:t>
      </w:r>
      <w:r w:rsidR="00B36ABD" w:rsidRPr="00BC66E5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50DEF0CF" w14:textId="77777777" w:rsidR="005103B9" w:rsidRPr="00BC66E5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13C927D8" w14:textId="77777777" w:rsidR="006676AE" w:rsidRPr="00BC66E5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BC66E5">
        <w:rPr>
          <w:rFonts w:ascii="Arial Narrow" w:hAnsi="Arial Narrow" w:cs="Arial"/>
          <w:sz w:val="24"/>
          <w:szCs w:val="24"/>
        </w:rPr>
        <w:t>Znak sprawy:</w:t>
      </w:r>
      <w:r w:rsidRPr="00BC66E5">
        <w:rPr>
          <w:rFonts w:ascii="Arial Narrow" w:hAnsi="Arial Narrow" w:cs="Arial"/>
          <w:b/>
          <w:sz w:val="24"/>
          <w:szCs w:val="24"/>
        </w:rPr>
        <w:t xml:space="preserve"> </w:t>
      </w:r>
      <w:r w:rsidR="00FA0305" w:rsidRPr="00BC66E5">
        <w:rPr>
          <w:rFonts w:ascii="Arial Narrow" w:hAnsi="Arial Narrow" w:cs="Arial"/>
          <w:b/>
          <w:sz w:val="24"/>
          <w:szCs w:val="24"/>
        </w:rPr>
        <w:t>99/2025</w:t>
      </w:r>
    </w:p>
    <w:p w14:paraId="270A3980" w14:textId="77777777" w:rsidR="00C4103F" w:rsidRPr="00BC66E5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C66E5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BC66E5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BC66E5">
        <w:rPr>
          <w:rFonts w:ascii="Arial Narrow" w:hAnsi="Arial Narrow" w:cs="Arial"/>
          <w:b/>
          <w:sz w:val="24"/>
          <w:szCs w:val="24"/>
        </w:rPr>
        <w:t>:</w:t>
      </w:r>
    </w:p>
    <w:p w14:paraId="4E4CA789" w14:textId="77777777" w:rsidR="006676AE" w:rsidRPr="00BC66E5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BC66E5">
        <w:rPr>
          <w:rFonts w:ascii="Arial Narrow" w:hAnsi="Arial Narrow" w:cs="Arial"/>
        </w:rPr>
        <w:t xml:space="preserve"> </w:t>
      </w:r>
      <w:r w:rsidR="00FA0305" w:rsidRPr="00BC66E5">
        <w:rPr>
          <w:rFonts w:ascii="Arial Narrow" w:hAnsi="Arial Narrow" w:cs="Arial"/>
        </w:rPr>
        <w:t>10 Wojskowy Szpital Kliniczny z Polikliniką Samodzielny Publiczny Zakład Opieki Zdrowotnej</w:t>
      </w:r>
    </w:p>
    <w:p w14:paraId="6DC409E9" w14:textId="77777777" w:rsidR="006676AE" w:rsidRPr="00BC66E5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C66E5">
        <w:rPr>
          <w:rFonts w:ascii="Arial Narrow" w:hAnsi="Arial Narrow" w:cs="Arial"/>
        </w:rPr>
        <w:t xml:space="preserve"> </w:t>
      </w:r>
      <w:r w:rsidR="00FA0305" w:rsidRPr="00BC66E5">
        <w:rPr>
          <w:rFonts w:ascii="Arial Narrow" w:hAnsi="Arial Narrow" w:cs="Arial"/>
        </w:rPr>
        <w:t>ul. Powstańców Warszawy</w:t>
      </w:r>
      <w:r w:rsidRPr="00BC66E5">
        <w:rPr>
          <w:rFonts w:ascii="Arial Narrow" w:hAnsi="Arial Narrow" w:cs="Arial"/>
        </w:rPr>
        <w:t xml:space="preserve"> </w:t>
      </w:r>
      <w:r w:rsidR="00FA0305" w:rsidRPr="00BC66E5">
        <w:rPr>
          <w:rFonts w:ascii="Arial Narrow" w:hAnsi="Arial Narrow" w:cs="Arial"/>
        </w:rPr>
        <w:t>5</w:t>
      </w:r>
      <w:r w:rsidRPr="00BC66E5">
        <w:rPr>
          <w:rFonts w:ascii="Arial Narrow" w:hAnsi="Arial Narrow" w:cs="Arial"/>
        </w:rPr>
        <w:t xml:space="preserve"> </w:t>
      </w:r>
    </w:p>
    <w:p w14:paraId="14BD1301" w14:textId="77777777" w:rsidR="00F90CD1" w:rsidRPr="00BC66E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C66E5">
        <w:rPr>
          <w:rFonts w:ascii="Arial Narrow" w:hAnsi="Arial Narrow" w:cs="Arial"/>
        </w:rPr>
        <w:t xml:space="preserve"> </w:t>
      </w:r>
      <w:r w:rsidR="00FA0305" w:rsidRPr="00BC66E5">
        <w:rPr>
          <w:rFonts w:ascii="Arial Narrow" w:hAnsi="Arial Narrow" w:cs="Arial"/>
        </w:rPr>
        <w:t>85-681</w:t>
      </w:r>
      <w:r w:rsidRPr="00BC66E5">
        <w:rPr>
          <w:rFonts w:ascii="Arial Narrow" w:hAnsi="Arial Narrow" w:cs="Arial"/>
        </w:rPr>
        <w:t xml:space="preserve"> </w:t>
      </w:r>
      <w:r w:rsidR="00FA0305" w:rsidRPr="00BC66E5">
        <w:rPr>
          <w:rFonts w:ascii="Arial Narrow" w:hAnsi="Arial Narrow" w:cs="Arial"/>
        </w:rPr>
        <w:t>Bydgoszcz</w:t>
      </w:r>
    </w:p>
    <w:p w14:paraId="348EBB72" w14:textId="77777777" w:rsidR="009169D4" w:rsidRPr="00BC66E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C66E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62B9D316" w14:textId="77777777" w:rsidR="009169D4" w:rsidRPr="00BC66E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C66E5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0DE3E88F" w14:textId="77777777" w:rsidR="00C4103F" w:rsidRPr="00BC66E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C66E5">
        <w:rPr>
          <w:rFonts w:ascii="Arial Narrow" w:hAnsi="Arial Narrow" w:cs="Arial"/>
          <w:i/>
        </w:rPr>
        <w:t xml:space="preserve"> </w:t>
      </w:r>
    </w:p>
    <w:p w14:paraId="7B5D6932" w14:textId="77777777" w:rsidR="00C4103F" w:rsidRPr="00BC66E5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BC66E5">
        <w:rPr>
          <w:rFonts w:ascii="Arial Narrow" w:hAnsi="Arial Narrow" w:cs="Arial"/>
          <w:b/>
          <w:sz w:val="24"/>
          <w:szCs w:val="24"/>
        </w:rPr>
        <w:t>Wykonawca</w:t>
      </w:r>
      <w:r w:rsidR="007936D6" w:rsidRPr="00BC66E5">
        <w:rPr>
          <w:rFonts w:ascii="Arial Narrow" w:hAnsi="Arial Narrow" w:cs="Arial"/>
          <w:b/>
          <w:sz w:val="24"/>
          <w:szCs w:val="24"/>
        </w:rPr>
        <w:t>:</w:t>
      </w:r>
    </w:p>
    <w:p w14:paraId="4999ACA8" w14:textId="77777777" w:rsidR="00757EFB" w:rsidRPr="00BC66E5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BC66E5">
        <w:rPr>
          <w:rFonts w:ascii="Arial Narrow" w:hAnsi="Arial Narrow" w:cs="Arial"/>
        </w:rPr>
        <w:t>………………………………………</w:t>
      </w:r>
      <w:r w:rsidR="00650D6C" w:rsidRPr="00BC66E5">
        <w:rPr>
          <w:rFonts w:ascii="Arial Narrow" w:hAnsi="Arial Narrow" w:cs="Arial"/>
        </w:rPr>
        <w:t>…………………………</w:t>
      </w:r>
      <w:r w:rsidRPr="00BC66E5">
        <w:rPr>
          <w:rFonts w:ascii="Arial Narrow" w:hAnsi="Arial Narrow" w:cs="Arial"/>
        </w:rPr>
        <w:t>…</w:t>
      </w:r>
    </w:p>
    <w:p w14:paraId="27818EDC" w14:textId="77777777" w:rsidR="007118F0" w:rsidRPr="00BC66E5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BC66E5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BC66E5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BC66E5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BC66E5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BC66E5">
        <w:rPr>
          <w:rFonts w:ascii="Arial Narrow" w:hAnsi="Arial Narrow" w:cs="Arial"/>
          <w:i/>
          <w:sz w:val="16"/>
          <w:szCs w:val="16"/>
        </w:rPr>
        <w:t>KRS/CEiDG)</w:t>
      </w:r>
    </w:p>
    <w:p w14:paraId="305261FE" w14:textId="77777777" w:rsidR="00C4103F" w:rsidRPr="00BC66E5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BC66E5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63861F78" w14:textId="77777777" w:rsidR="00757EFB" w:rsidRPr="00BC66E5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BC66E5">
        <w:rPr>
          <w:rFonts w:ascii="Arial Narrow" w:hAnsi="Arial Narrow" w:cs="Arial"/>
        </w:rPr>
        <w:t>………………………………………</w:t>
      </w:r>
      <w:r w:rsidR="00650D6C" w:rsidRPr="00BC66E5">
        <w:rPr>
          <w:rFonts w:ascii="Arial Narrow" w:hAnsi="Arial Narrow" w:cs="Arial"/>
        </w:rPr>
        <w:t>……</w:t>
      </w:r>
      <w:r w:rsidRPr="00BC66E5">
        <w:rPr>
          <w:rFonts w:ascii="Arial Narrow" w:hAnsi="Arial Narrow" w:cs="Arial"/>
        </w:rPr>
        <w:t>…</w:t>
      </w:r>
    </w:p>
    <w:p w14:paraId="2B722266" w14:textId="77777777" w:rsidR="00484F88" w:rsidRPr="00BC66E5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BC66E5">
        <w:rPr>
          <w:rFonts w:ascii="Arial Narrow" w:hAnsi="Arial Narrow" w:cs="Arial"/>
          <w:i/>
          <w:sz w:val="16"/>
          <w:szCs w:val="16"/>
        </w:rPr>
        <w:t>(imię, n</w:t>
      </w:r>
      <w:r w:rsidR="00825A09" w:rsidRPr="00BC66E5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BC66E5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BC66E5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BC66E5">
        <w:rPr>
          <w:rFonts w:ascii="Arial Narrow" w:hAnsi="Arial Narrow" w:cs="Arial"/>
          <w:i/>
          <w:sz w:val="16"/>
          <w:szCs w:val="16"/>
        </w:rPr>
        <w:t>reprezentacji</w:t>
      </w:r>
      <w:r w:rsidRPr="00BC66E5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A0305" w:rsidRPr="00BC66E5" w14:paraId="35446FA1" w14:textId="77777777" w:rsidTr="00175E44">
        <w:tc>
          <w:tcPr>
            <w:tcW w:w="9104" w:type="dxa"/>
            <w:shd w:val="clear" w:color="auto" w:fill="D9D9D9"/>
          </w:tcPr>
          <w:p w14:paraId="549E7ACB" w14:textId="77777777" w:rsidR="00FA0305" w:rsidRPr="00BC66E5" w:rsidRDefault="00FA0305" w:rsidP="00175E4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C66E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ED9B27C" w14:textId="77777777" w:rsidR="00FA0305" w:rsidRPr="00BC66E5" w:rsidRDefault="00FA0305" w:rsidP="00175E4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C66E5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C66E5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BC66E5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BC66E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C66E5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14:paraId="60A118BC" w14:textId="77777777" w:rsidR="00FA0305" w:rsidRPr="00BC66E5" w:rsidRDefault="00FA0305" w:rsidP="00175E4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C66E5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1F3ECE66" w14:textId="77777777" w:rsidR="00FA0305" w:rsidRPr="00BC66E5" w:rsidRDefault="00FA0305" w:rsidP="00175E4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66E5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4780DA53" w14:textId="77777777" w:rsidR="00FA0305" w:rsidRPr="00BC66E5" w:rsidRDefault="00FA0305" w:rsidP="00175E4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C66E5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1D7B4649" w14:textId="77777777" w:rsidR="00E50194" w:rsidRPr="00BC66E5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66E5">
        <w:rPr>
          <w:rFonts w:ascii="Arial Narrow" w:hAnsi="Arial Narrow" w:cs="Arial"/>
          <w:sz w:val="24"/>
          <w:szCs w:val="24"/>
        </w:rPr>
        <w:t>Na potrzeby postę</w:t>
      </w:r>
      <w:r w:rsidR="008D0487" w:rsidRPr="00BC66E5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BC66E5">
        <w:rPr>
          <w:rFonts w:ascii="Arial Narrow" w:hAnsi="Arial Narrow" w:cs="Arial"/>
          <w:sz w:val="24"/>
          <w:szCs w:val="24"/>
        </w:rPr>
        <w:t>zamówienia publicznego</w:t>
      </w:r>
      <w:r w:rsidR="00E50194" w:rsidRPr="00BC66E5">
        <w:rPr>
          <w:rFonts w:ascii="Arial Narrow" w:hAnsi="Arial Narrow" w:cs="Arial"/>
          <w:sz w:val="24"/>
          <w:szCs w:val="24"/>
        </w:rPr>
        <w:t xml:space="preserve"> pn.:</w:t>
      </w:r>
    </w:p>
    <w:p w14:paraId="1D442D59" w14:textId="77777777" w:rsidR="00E50194" w:rsidRPr="00BC66E5" w:rsidRDefault="00FA0305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C66E5">
        <w:rPr>
          <w:rFonts w:ascii="Arial Narrow" w:hAnsi="Arial Narrow" w:cs="Arial"/>
          <w:b/>
          <w:sz w:val="24"/>
          <w:szCs w:val="24"/>
        </w:rPr>
        <w:t>Przeglądy i naprawy aparatów i urządzeń medycznych</w:t>
      </w:r>
    </w:p>
    <w:p w14:paraId="5B8C661A" w14:textId="77777777" w:rsidR="00F90CD1" w:rsidRPr="00BC66E5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66E5">
        <w:rPr>
          <w:rFonts w:ascii="Arial Narrow" w:hAnsi="Arial Narrow" w:cs="Arial"/>
          <w:sz w:val="24"/>
          <w:szCs w:val="24"/>
        </w:rPr>
        <w:t xml:space="preserve">prowadzonego przez </w:t>
      </w:r>
      <w:r w:rsidR="00FA0305" w:rsidRPr="00BC66E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BC66E5">
        <w:rPr>
          <w:rFonts w:ascii="Arial Narrow" w:hAnsi="Arial Narrow" w:cs="Arial"/>
          <w:b/>
          <w:sz w:val="24"/>
          <w:szCs w:val="24"/>
        </w:rPr>
        <w:t>,</w:t>
      </w:r>
      <w:r w:rsidR="002B2AD9" w:rsidRPr="00BC66E5">
        <w:rPr>
          <w:rFonts w:ascii="Arial Narrow" w:hAnsi="Arial Narrow" w:cs="Arial"/>
          <w:sz w:val="24"/>
          <w:szCs w:val="24"/>
        </w:rPr>
        <w:t xml:space="preserve"> </w:t>
      </w:r>
      <w:r w:rsidR="00E65685" w:rsidRPr="00BC66E5">
        <w:rPr>
          <w:rFonts w:ascii="Arial Narrow" w:hAnsi="Arial Narrow" w:cs="Arial"/>
          <w:sz w:val="24"/>
          <w:szCs w:val="24"/>
        </w:rPr>
        <w:t>oświa</w:t>
      </w:r>
      <w:r w:rsidR="00825A09" w:rsidRPr="00BC66E5">
        <w:rPr>
          <w:rFonts w:ascii="Arial Narrow" w:hAnsi="Arial Narrow" w:cs="Arial"/>
          <w:sz w:val="24"/>
          <w:szCs w:val="24"/>
        </w:rPr>
        <w:t>dczam</w:t>
      </w:r>
      <w:r w:rsidR="00E65685" w:rsidRPr="00BC66E5">
        <w:rPr>
          <w:rFonts w:ascii="Arial Narrow" w:hAnsi="Arial Narrow" w:cs="Arial"/>
          <w:sz w:val="24"/>
          <w:szCs w:val="24"/>
        </w:rPr>
        <w:t>,</w:t>
      </w:r>
      <w:r w:rsidR="002B2AD9" w:rsidRPr="00BC66E5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C66E5" w14:paraId="138C2798" w14:textId="77777777" w:rsidTr="00650D6C">
        <w:tc>
          <w:tcPr>
            <w:tcW w:w="9104" w:type="dxa"/>
            <w:shd w:val="clear" w:color="auto" w:fill="D9D9D9"/>
          </w:tcPr>
          <w:p w14:paraId="3435EB2F" w14:textId="77777777" w:rsidR="00E50194" w:rsidRPr="00BC66E5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C66E5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BC66E5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02D7AA92" w14:textId="77777777" w:rsidR="0032618A" w:rsidRPr="00BC66E5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66E5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BC66E5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BC66E5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BC66E5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BC66E5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BC66E5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BC66E5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BC66E5">
        <w:rPr>
          <w:rFonts w:ascii="Arial Narrow" w:hAnsi="Arial Narrow" w:cs="Arial"/>
          <w:sz w:val="24"/>
          <w:szCs w:val="24"/>
        </w:rPr>
        <w:t>.</w:t>
      </w:r>
    </w:p>
    <w:p w14:paraId="26B746EE" w14:textId="77777777" w:rsidR="0011306C" w:rsidRPr="00BC66E5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66E5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BC66E5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BC66E5">
        <w:rPr>
          <w:rFonts w:ascii="Arial Narrow" w:hAnsi="Arial Narrow" w:cs="Arial"/>
          <w:sz w:val="24"/>
          <w:szCs w:val="24"/>
        </w:rPr>
        <w:t xml:space="preserve"> (</w:t>
      </w:r>
      <w:r w:rsidR="00486223" w:rsidRPr="00BC66E5">
        <w:rPr>
          <w:rFonts w:ascii="Arial Narrow" w:hAnsi="Arial Narrow" w:cs="Arial"/>
          <w:sz w:val="24"/>
          <w:szCs w:val="24"/>
        </w:rPr>
        <w:t>t.j. Dz.U. z 2023r. poz. 1497</w:t>
      </w:r>
      <w:r w:rsidRPr="00BC66E5">
        <w:rPr>
          <w:rFonts w:ascii="Arial Narrow" w:hAnsi="Arial Narrow" w:cs="Arial"/>
          <w:sz w:val="24"/>
          <w:szCs w:val="24"/>
        </w:rPr>
        <w:t>)</w:t>
      </w:r>
      <w:r w:rsidR="0032618A" w:rsidRPr="00BC66E5">
        <w:rPr>
          <w:rFonts w:ascii="Arial Narrow" w:hAnsi="Arial Narrow" w:cs="Arial"/>
          <w:sz w:val="24"/>
          <w:szCs w:val="24"/>
        </w:rPr>
        <w:t xml:space="preserve"> </w:t>
      </w:r>
      <w:r w:rsidR="0011306C" w:rsidRPr="00BC66E5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BC66E5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C66E5" w14:paraId="1DECFC43" w14:textId="77777777" w:rsidTr="00CD4DD1">
        <w:tc>
          <w:tcPr>
            <w:tcW w:w="9104" w:type="dxa"/>
            <w:shd w:val="clear" w:color="auto" w:fill="D9D9D9"/>
          </w:tcPr>
          <w:p w14:paraId="6028F287" w14:textId="77777777" w:rsidR="0011306C" w:rsidRPr="00BC66E5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C66E5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7965A4D" w14:textId="77777777" w:rsidR="00103D09" w:rsidRPr="00BC66E5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66E5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E130C25" w14:textId="77777777" w:rsidR="00D2702A" w:rsidRPr="00BC66E5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66E5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C66E5" w14:paraId="5692BE8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5CEEB" w14:textId="77777777" w:rsidR="00D2702A" w:rsidRPr="00BC66E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C66E5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FE14A" w14:textId="77777777" w:rsidR="00D2702A" w:rsidRPr="00BC66E5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BC66E5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A0305" w:rsidRPr="00BC66E5" w14:paraId="0DA25498" w14:textId="77777777" w:rsidTr="00175E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346FC" w14:textId="77777777" w:rsidR="00FA0305" w:rsidRPr="00BC66E5" w:rsidRDefault="00FA0305" w:rsidP="00175E44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66E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70F82" w14:textId="77777777" w:rsidR="00FA0305" w:rsidRPr="00BC66E5" w:rsidRDefault="00FA0305" w:rsidP="00175E4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C66E5">
              <w:rPr>
                <w:rFonts w:ascii="Arial Narrow" w:hAnsi="Arial Narrow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B4ABF86" w14:textId="77777777" w:rsidR="00FA0305" w:rsidRPr="00BC66E5" w:rsidRDefault="00FA0305" w:rsidP="00175E4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C66E5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</w:tbl>
    <w:p w14:paraId="279407B0" w14:textId="77777777" w:rsidR="00122954" w:rsidRPr="00BC66E5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66E5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14:paraId="74F7B4D0" w14:textId="77777777" w:rsidR="00721D87" w:rsidRPr="00BC66E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66E5">
        <w:rPr>
          <w:rFonts w:ascii="Arial Narrow" w:hAnsi="Arial Narrow" w:cs="Arial"/>
          <w:sz w:val="24"/>
          <w:szCs w:val="24"/>
        </w:rPr>
        <w:t>……………</w:t>
      </w:r>
      <w:r w:rsidR="00721D87" w:rsidRPr="00BC66E5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5DE09382" w14:textId="77777777" w:rsidR="00721D87" w:rsidRPr="00BC66E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C66E5">
        <w:rPr>
          <w:rFonts w:ascii="Arial Narrow" w:hAnsi="Arial Narrow" w:cs="Arial"/>
          <w:i/>
          <w:iCs/>
          <w:sz w:val="20"/>
          <w:szCs w:val="20"/>
        </w:rPr>
        <w:lastRenderedPageBreak/>
        <w:t>(</w:t>
      </w:r>
      <w:r w:rsidR="005433B0" w:rsidRPr="00BC66E5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BC66E5">
        <w:rPr>
          <w:rFonts w:ascii="Arial Narrow" w:hAnsi="Arial Narrow" w:cs="Arial"/>
          <w:i/>
          <w:iCs/>
          <w:sz w:val="20"/>
          <w:szCs w:val="20"/>
        </w:rPr>
        <w:t>)</w:t>
      </w:r>
    </w:p>
    <w:p w14:paraId="0B87DD7D" w14:textId="77777777" w:rsidR="00721D87" w:rsidRPr="00BC66E5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BC66E5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7648B02A" w14:textId="77777777" w:rsidR="00E21BB4" w:rsidRPr="00BC66E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66E5">
        <w:rPr>
          <w:rFonts w:ascii="Arial Narrow" w:hAnsi="Arial Narrow" w:cs="Arial"/>
          <w:sz w:val="24"/>
          <w:szCs w:val="24"/>
        </w:rPr>
        <w:t>……………</w:t>
      </w:r>
      <w:r w:rsidR="00721D87" w:rsidRPr="00BC66E5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BC66E5">
        <w:rPr>
          <w:rFonts w:ascii="Arial Narrow" w:hAnsi="Arial Narrow" w:cs="Arial"/>
          <w:sz w:val="24"/>
          <w:szCs w:val="24"/>
        </w:rPr>
        <w:t>………………………….</w:t>
      </w:r>
    </w:p>
    <w:p w14:paraId="5D9B3E75" w14:textId="77777777" w:rsidR="00E21BB4" w:rsidRPr="00BC66E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C66E5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BC66E5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BC66E5">
        <w:rPr>
          <w:rFonts w:ascii="Arial Narrow" w:hAnsi="Arial Narrow" w:cs="Arial"/>
          <w:i/>
          <w:iCs/>
          <w:sz w:val="20"/>
          <w:szCs w:val="20"/>
        </w:rPr>
        <w:t>)</w:t>
      </w:r>
    </w:p>
    <w:p w14:paraId="27B7EA71" w14:textId="77777777" w:rsidR="00334A77" w:rsidRPr="00BC66E5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66E5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BC66E5" w14:paraId="6D1E86E7" w14:textId="77777777" w:rsidTr="0061040C">
        <w:tc>
          <w:tcPr>
            <w:tcW w:w="9104" w:type="dxa"/>
            <w:shd w:val="clear" w:color="auto" w:fill="D9D9D9"/>
          </w:tcPr>
          <w:p w14:paraId="55A9C605" w14:textId="77777777" w:rsidR="00334A77" w:rsidRPr="00BC66E5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C66E5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72A4AFF" w14:textId="77777777" w:rsidR="00334A77" w:rsidRPr="00BC66E5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66E5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C8BF4E0" w14:textId="77777777" w:rsidR="004175AB" w:rsidRPr="00BC66E5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66E5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03DFFDA" w14:textId="77777777" w:rsidR="004175AB" w:rsidRPr="00BC66E5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66E5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58D3D2A" w14:textId="77777777" w:rsidR="004175AB" w:rsidRPr="00BC66E5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C66E5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56704E78" w14:textId="77777777" w:rsidR="00334A77" w:rsidRPr="00BC66E5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66E5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BC66E5" w14:paraId="06B164F6" w14:textId="77777777" w:rsidTr="0061040C">
        <w:tc>
          <w:tcPr>
            <w:tcW w:w="9104" w:type="dxa"/>
            <w:shd w:val="clear" w:color="auto" w:fill="D9D9D9"/>
          </w:tcPr>
          <w:p w14:paraId="2D7F461C" w14:textId="77777777" w:rsidR="00C37715" w:rsidRPr="00BC66E5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C66E5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E7ADB1A" w14:textId="77777777" w:rsidR="00334A77" w:rsidRPr="00BC66E5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66E5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BC66E5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C66E5">
        <w:rPr>
          <w:rFonts w:ascii="Arial Narrow" w:hAnsi="Arial Narrow" w:cs="Arial"/>
          <w:color w:val="0070C0"/>
          <w:sz w:val="20"/>
          <w:szCs w:val="20"/>
        </w:rPr>
        <w:t>]</w:t>
      </w:r>
    </w:p>
    <w:p w14:paraId="2A3454F4" w14:textId="77777777" w:rsidR="0044648E" w:rsidRPr="00BC66E5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66E5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BC66E5">
        <w:rPr>
          <w:rFonts w:ascii="Arial Narrow" w:hAnsi="Arial Narrow" w:cs="Arial"/>
          <w:sz w:val="24"/>
          <w:szCs w:val="24"/>
        </w:rPr>
        <w:t>:</w:t>
      </w:r>
    </w:p>
    <w:p w14:paraId="34ABECAF" w14:textId="77777777" w:rsidR="0044648E" w:rsidRPr="00BC66E5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66E5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2A3B976" w14:textId="77777777" w:rsidR="0044648E" w:rsidRPr="00BC66E5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C66E5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1E0EAD13" w14:textId="77777777" w:rsidR="00C62F57" w:rsidRPr="00BC66E5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66E5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BC66E5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C66E5" w14:paraId="43714D43" w14:textId="77777777" w:rsidTr="00CD4DD1">
        <w:tc>
          <w:tcPr>
            <w:tcW w:w="9104" w:type="dxa"/>
            <w:shd w:val="clear" w:color="auto" w:fill="D9D9D9"/>
          </w:tcPr>
          <w:p w14:paraId="34127723" w14:textId="77777777" w:rsidR="00BE6F04" w:rsidRPr="00BC66E5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C66E5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CADCB1E" w14:textId="77777777" w:rsidR="00FE4E2B" w:rsidRPr="00BC66E5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66E5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C66E5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C66E5" w14:paraId="21AA7C6B" w14:textId="77777777" w:rsidTr="00847232">
        <w:tc>
          <w:tcPr>
            <w:tcW w:w="9104" w:type="dxa"/>
            <w:shd w:val="clear" w:color="auto" w:fill="D9D9D9"/>
          </w:tcPr>
          <w:p w14:paraId="62563E8C" w14:textId="77777777" w:rsidR="00E426EB" w:rsidRPr="00BC66E5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C66E5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473DC81" w14:textId="77777777" w:rsidR="00E426EB" w:rsidRPr="00BC66E5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BDF0D38" w14:textId="77777777" w:rsidR="00E426EB" w:rsidRPr="00BC66E5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C66E5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070AD458" w14:textId="77777777" w:rsidR="00E426EB" w:rsidRPr="00BC66E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C66E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580F3E2" w14:textId="77777777" w:rsidR="00E426EB" w:rsidRPr="00BC66E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C66E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F18FC9D" w14:textId="77777777" w:rsidR="00E426EB" w:rsidRPr="00BC66E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C66E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CA0193A" w14:textId="77777777" w:rsidR="00E426EB" w:rsidRPr="00BC66E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C66E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4F4D290" w14:textId="77777777" w:rsidR="0012157F" w:rsidRPr="00BC66E5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F3EA7F7" w14:textId="77777777" w:rsidR="008C60E1" w:rsidRPr="00BC66E5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1BE9DC7" w14:textId="77777777" w:rsidR="00524951" w:rsidRPr="00BC66E5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C66E5">
        <w:rPr>
          <w:rFonts w:ascii="Arial Narrow" w:hAnsi="Arial Narrow" w:cs="Arial"/>
          <w:sz w:val="20"/>
          <w:szCs w:val="20"/>
        </w:rPr>
        <w:tab/>
      </w:r>
      <w:r w:rsidRPr="00BC66E5">
        <w:rPr>
          <w:rFonts w:ascii="Arial Narrow" w:hAnsi="Arial Narrow" w:cs="Arial"/>
          <w:sz w:val="20"/>
          <w:szCs w:val="20"/>
        </w:rPr>
        <w:tab/>
      </w:r>
      <w:r w:rsidRPr="00BC66E5">
        <w:rPr>
          <w:rFonts w:ascii="Arial Narrow" w:hAnsi="Arial Narrow" w:cs="Arial"/>
          <w:sz w:val="20"/>
          <w:szCs w:val="20"/>
        </w:rPr>
        <w:tab/>
      </w:r>
      <w:r w:rsidRPr="00BC66E5">
        <w:rPr>
          <w:rFonts w:ascii="Arial Narrow" w:hAnsi="Arial Narrow" w:cs="Arial"/>
          <w:sz w:val="20"/>
          <w:szCs w:val="20"/>
        </w:rPr>
        <w:tab/>
      </w:r>
      <w:r w:rsidRPr="00BC66E5">
        <w:rPr>
          <w:rFonts w:ascii="Arial Narrow" w:hAnsi="Arial Narrow" w:cs="Arial"/>
          <w:sz w:val="20"/>
          <w:szCs w:val="20"/>
        </w:rPr>
        <w:tab/>
      </w:r>
      <w:r w:rsidRPr="00BC66E5">
        <w:rPr>
          <w:rFonts w:ascii="Arial Narrow" w:hAnsi="Arial Narrow" w:cs="Arial"/>
          <w:sz w:val="20"/>
          <w:szCs w:val="20"/>
        </w:rPr>
        <w:tab/>
      </w:r>
      <w:r w:rsidRPr="00BC66E5">
        <w:rPr>
          <w:rFonts w:ascii="Arial Narrow" w:hAnsi="Arial Narrow" w:cs="Arial"/>
          <w:sz w:val="20"/>
          <w:szCs w:val="20"/>
        </w:rPr>
        <w:tab/>
      </w:r>
    </w:p>
    <w:p w14:paraId="08B7961E" w14:textId="77777777" w:rsidR="00524951" w:rsidRPr="00BC66E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0606A092" w14:textId="77777777" w:rsidR="00FE4E2B" w:rsidRPr="00BC66E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BC66E5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BC66E5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474AB6D4" w14:textId="77777777" w:rsidR="00484F88" w:rsidRPr="00BC66E5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BC66E5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BC66E5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BC66E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92ED3" w14:textId="77777777" w:rsidR="003761BA" w:rsidRDefault="003761BA" w:rsidP="0038231F">
      <w:pPr>
        <w:spacing w:after="0" w:line="240" w:lineRule="auto"/>
      </w:pPr>
      <w:r>
        <w:separator/>
      </w:r>
    </w:p>
  </w:endnote>
  <w:endnote w:type="continuationSeparator" w:id="0">
    <w:p w14:paraId="0A99EF58" w14:textId="77777777" w:rsidR="003761BA" w:rsidRDefault="003761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7F98" w14:textId="77777777" w:rsidR="00FA0305" w:rsidRDefault="00FA03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99C1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DC5C41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75C11" w14:textId="77777777" w:rsidR="00FA0305" w:rsidRDefault="00FA03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BDB4E" w14:textId="77777777" w:rsidR="003761BA" w:rsidRDefault="003761BA" w:rsidP="0038231F">
      <w:pPr>
        <w:spacing w:after="0" w:line="240" w:lineRule="auto"/>
      </w:pPr>
      <w:r>
        <w:separator/>
      </w:r>
    </w:p>
  </w:footnote>
  <w:footnote w:type="continuationSeparator" w:id="0">
    <w:p w14:paraId="6EF87244" w14:textId="77777777" w:rsidR="003761BA" w:rsidRDefault="003761BA" w:rsidP="0038231F">
      <w:pPr>
        <w:spacing w:after="0" w:line="240" w:lineRule="auto"/>
      </w:pPr>
      <w:r>
        <w:continuationSeparator/>
      </w:r>
    </w:p>
  </w:footnote>
  <w:footnote w:id="1">
    <w:p w14:paraId="763681F3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4242E6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B1416A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CB6EA1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03EC513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431B5294" w14:textId="77777777" w:rsidR="0032618A" w:rsidRDefault="0032618A" w:rsidP="0032618A">
      <w:pPr>
        <w:pStyle w:val="Tekstprzypisudolnego"/>
      </w:pPr>
    </w:p>
  </w:footnote>
  <w:footnote w:id="2">
    <w:p w14:paraId="0A3BC81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277E96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D42067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8FEA1E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 xml:space="preserve">t.j. Dz. U. z 2023r. poz. </w:t>
      </w:r>
      <w:r w:rsidR="00554EEB" w:rsidRPr="00554EEB">
        <w:rPr>
          <w:rFonts w:ascii="Arial" w:hAnsi="Arial" w:cs="Arial"/>
          <w:sz w:val="16"/>
          <w:szCs w:val="16"/>
        </w:rPr>
        <w:t>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90102" w14:textId="77777777" w:rsidR="00FA0305" w:rsidRDefault="00FA03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64465" w14:textId="77777777" w:rsidR="00FA0305" w:rsidRDefault="00FA03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5DC1E" w14:textId="77777777" w:rsidR="00FA0305" w:rsidRDefault="00FA03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2871373">
    <w:abstractNumId w:val="11"/>
  </w:num>
  <w:num w:numId="2" w16cid:durableId="1345285476">
    <w:abstractNumId w:val="0"/>
  </w:num>
  <w:num w:numId="3" w16cid:durableId="1486584392">
    <w:abstractNumId w:val="10"/>
  </w:num>
  <w:num w:numId="4" w16cid:durableId="1998918394">
    <w:abstractNumId w:val="13"/>
  </w:num>
  <w:num w:numId="5" w16cid:durableId="738330959">
    <w:abstractNumId w:val="12"/>
  </w:num>
  <w:num w:numId="6" w16cid:durableId="1135829879">
    <w:abstractNumId w:val="9"/>
  </w:num>
  <w:num w:numId="7" w16cid:durableId="113792747">
    <w:abstractNumId w:val="1"/>
  </w:num>
  <w:num w:numId="8" w16cid:durableId="1068499632">
    <w:abstractNumId w:val="6"/>
  </w:num>
  <w:num w:numId="9" w16cid:durableId="997344440">
    <w:abstractNumId w:val="4"/>
  </w:num>
  <w:num w:numId="10" w16cid:durableId="374278340">
    <w:abstractNumId w:val="7"/>
  </w:num>
  <w:num w:numId="11" w16cid:durableId="116919679">
    <w:abstractNumId w:val="5"/>
  </w:num>
  <w:num w:numId="12" w16cid:durableId="1818374063">
    <w:abstractNumId w:val="8"/>
  </w:num>
  <w:num w:numId="13" w16cid:durableId="340931156">
    <w:abstractNumId w:val="3"/>
  </w:num>
  <w:num w:numId="14" w16cid:durableId="255942062">
    <w:abstractNumId w:val="2"/>
  </w:num>
  <w:num w:numId="15" w16cid:durableId="61421387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61B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761BA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C66E5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030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515E94"/>
  <w15:docId w15:val="{683B45D6-4476-46B5-90EB-E849C1986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898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2025-09-01T09:58:00Z</dcterms:created>
  <dcterms:modified xsi:type="dcterms:W3CDTF">2025-09-01T09:58:00Z</dcterms:modified>
</cp:coreProperties>
</file>