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287D5" w14:textId="77777777" w:rsidR="003E6519" w:rsidRPr="00A17EAA" w:rsidRDefault="00BC746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17EAA">
        <w:rPr>
          <w:rFonts w:ascii="Arial Narrow" w:hAnsi="Arial Narrow" w:cs="Arial"/>
          <w:sz w:val="24"/>
          <w:szCs w:val="24"/>
        </w:rPr>
        <w:t>Bydgoszcz</w:t>
      </w:r>
      <w:r w:rsidR="003E6519" w:rsidRPr="00A17EAA">
        <w:rPr>
          <w:rFonts w:ascii="Arial Narrow" w:hAnsi="Arial Narrow" w:cs="Arial"/>
          <w:sz w:val="24"/>
          <w:szCs w:val="24"/>
        </w:rPr>
        <w:t xml:space="preserve"> dnia: </w:t>
      </w:r>
      <w:r w:rsidRPr="00A17EAA">
        <w:rPr>
          <w:rFonts w:ascii="Arial Narrow" w:hAnsi="Arial Narrow" w:cs="Arial"/>
          <w:sz w:val="24"/>
          <w:szCs w:val="24"/>
        </w:rPr>
        <w:t>2025-09-15</w:t>
      </w:r>
    </w:p>
    <w:p w14:paraId="0F41F3D0" w14:textId="77777777" w:rsidR="003E6519" w:rsidRPr="00A17EAA" w:rsidRDefault="00BC746F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17EA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03328BC" w14:textId="77777777" w:rsidR="003E6519" w:rsidRPr="00A17EAA" w:rsidRDefault="00BC746F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17EAA">
        <w:rPr>
          <w:rFonts w:ascii="Arial Narrow" w:hAnsi="Arial Narrow" w:cs="Arial"/>
          <w:sz w:val="24"/>
          <w:szCs w:val="24"/>
        </w:rPr>
        <w:t>Powstańców Warszawy</w:t>
      </w:r>
      <w:r w:rsidR="003E6519" w:rsidRPr="00A17EAA">
        <w:rPr>
          <w:rFonts w:ascii="Arial Narrow" w:hAnsi="Arial Narrow" w:cs="Arial"/>
          <w:sz w:val="24"/>
          <w:szCs w:val="24"/>
        </w:rPr>
        <w:t xml:space="preserve"> </w:t>
      </w:r>
      <w:r w:rsidRPr="00A17EAA">
        <w:rPr>
          <w:rFonts w:ascii="Arial Narrow" w:hAnsi="Arial Narrow" w:cs="Arial"/>
          <w:sz w:val="24"/>
          <w:szCs w:val="24"/>
        </w:rPr>
        <w:t>5</w:t>
      </w:r>
    </w:p>
    <w:p w14:paraId="75AE9AA5" w14:textId="77777777" w:rsidR="003E6519" w:rsidRPr="00A17EAA" w:rsidRDefault="00BC746F" w:rsidP="003E6519">
      <w:pPr>
        <w:rPr>
          <w:rFonts w:ascii="Arial Narrow" w:hAnsi="Arial Narrow" w:cs="Arial"/>
          <w:sz w:val="24"/>
          <w:szCs w:val="24"/>
        </w:rPr>
      </w:pPr>
      <w:r w:rsidRPr="00A17EAA">
        <w:rPr>
          <w:rFonts w:ascii="Arial Narrow" w:hAnsi="Arial Narrow" w:cs="Arial"/>
          <w:sz w:val="24"/>
          <w:szCs w:val="24"/>
        </w:rPr>
        <w:t>85-681</w:t>
      </w:r>
      <w:r w:rsidR="003E6519" w:rsidRPr="00A17EAA">
        <w:rPr>
          <w:rFonts w:ascii="Arial Narrow" w:hAnsi="Arial Narrow" w:cs="Arial"/>
          <w:sz w:val="24"/>
          <w:szCs w:val="24"/>
        </w:rPr>
        <w:t xml:space="preserve"> </w:t>
      </w:r>
      <w:r w:rsidRPr="00A17EAA">
        <w:rPr>
          <w:rFonts w:ascii="Arial Narrow" w:hAnsi="Arial Narrow" w:cs="Arial"/>
          <w:sz w:val="24"/>
          <w:szCs w:val="24"/>
        </w:rPr>
        <w:t>Bydgoszcz</w:t>
      </w:r>
    </w:p>
    <w:p w14:paraId="466FB0F0" w14:textId="77777777" w:rsidR="003E6519" w:rsidRPr="00A17EA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17EA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E3D0E9" w14:textId="77777777" w:rsidR="003E6519" w:rsidRPr="00A17EA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17EA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17EAA" w14:paraId="4A64E3B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D25FCC" w14:textId="77777777" w:rsidR="003E6519" w:rsidRPr="00A17EA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17EA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4B1F731" w14:textId="77777777" w:rsidR="003E6519" w:rsidRPr="00A17EA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17EA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B8110A4" w14:textId="77777777" w:rsidR="003E6519" w:rsidRPr="00A17EA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17EA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16834A7" w14:textId="77777777" w:rsidR="003E6519" w:rsidRPr="00A17EA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17EA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17EA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17EA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17EAA" w14:paraId="2E825EF8" w14:textId="77777777" w:rsidTr="001A0FA2">
        <w:tc>
          <w:tcPr>
            <w:tcW w:w="2269" w:type="dxa"/>
          </w:tcPr>
          <w:p w14:paraId="55B8B2AC" w14:textId="77777777" w:rsidR="003E6519" w:rsidRPr="00A17EA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AB5FAE" w14:textId="77777777" w:rsidR="003E6519" w:rsidRPr="00A17EAA" w:rsidRDefault="00BC746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bCs/>
                <w:sz w:val="24"/>
                <w:szCs w:val="24"/>
              </w:rPr>
              <w:t>Przeglądy i naprawy aparatów i urządzeń medycznych</w:t>
            </w:r>
            <w:r w:rsidR="003E6519" w:rsidRPr="00A17EA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C746F" w:rsidRPr="00A17EAA" w14:paraId="2D0325A0" w14:textId="77777777" w:rsidTr="00DA4A1D">
        <w:tc>
          <w:tcPr>
            <w:tcW w:w="2269" w:type="dxa"/>
          </w:tcPr>
          <w:p w14:paraId="5A8211E1" w14:textId="77777777" w:rsidR="00BC746F" w:rsidRPr="00A17EAA" w:rsidRDefault="00BC746F" w:rsidP="00DA4A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F4D102" w14:textId="77777777" w:rsidR="00BC746F" w:rsidRPr="00A17EAA" w:rsidRDefault="00BC746F" w:rsidP="00DA4A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bCs/>
                <w:sz w:val="24"/>
                <w:szCs w:val="24"/>
              </w:rPr>
              <w:t>99/2025</w:t>
            </w:r>
          </w:p>
        </w:tc>
      </w:tr>
    </w:tbl>
    <w:p w14:paraId="6CC7342D" w14:textId="77777777" w:rsidR="00890B92" w:rsidRPr="00A17EA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7EA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17EAA">
        <w:rPr>
          <w:rFonts w:ascii="Arial Narrow" w:hAnsi="Arial Narrow" w:cs="Arial"/>
          <w:sz w:val="24"/>
          <w:szCs w:val="24"/>
        </w:rPr>
        <w:t>22</w:t>
      </w:r>
      <w:r w:rsidR="0049054E" w:rsidRPr="00A17EAA">
        <w:rPr>
          <w:rFonts w:ascii="Arial Narrow" w:hAnsi="Arial Narrow" w:cs="Arial"/>
          <w:sz w:val="24"/>
          <w:szCs w:val="24"/>
        </w:rPr>
        <w:t>2</w:t>
      </w:r>
      <w:r w:rsidRPr="00A17EA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17EAA">
        <w:rPr>
          <w:rFonts w:ascii="Arial Narrow" w:hAnsi="Arial Narrow" w:cs="Arial"/>
          <w:sz w:val="24"/>
          <w:szCs w:val="24"/>
        </w:rPr>
        <w:t>4</w:t>
      </w:r>
      <w:r w:rsidRPr="00A17EAA">
        <w:rPr>
          <w:rFonts w:ascii="Arial Narrow" w:hAnsi="Arial Narrow" w:cs="Arial"/>
          <w:sz w:val="24"/>
          <w:szCs w:val="24"/>
        </w:rPr>
        <w:t xml:space="preserve"> </w:t>
      </w:r>
      <w:r w:rsidR="00890B92" w:rsidRPr="00A17EA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17EAA">
        <w:rPr>
          <w:rFonts w:ascii="Arial Narrow" w:hAnsi="Arial Narrow" w:cs="Arial"/>
          <w:sz w:val="24"/>
          <w:szCs w:val="24"/>
        </w:rPr>
        <w:t xml:space="preserve"> </w:t>
      </w:r>
      <w:r w:rsidR="00BC746F" w:rsidRPr="00A17EAA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A17EAA">
        <w:rPr>
          <w:rFonts w:ascii="Arial Narrow" w:hAnsi="Arial Narrow" w:cs="Arial"/>
          <w:sz w:val="24"/>
          <w:szCs w:val="24"/>
        </w:rPr>
        <w:t xml:space="preserve"> </w:t>
      </w:r>
      <w:r w:rsidR="00890B92" w:rsidRPr="00A17EA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17EAA">
        <w:rPr>
          <w:rFonts w:ascii="Arial Narrow" w:hAnsi="Arial Narrow" w:cs="Arial"/>
          <w:sz w:val="24"/>
          <w:szCs w:val="24"/>
        </w:rPr>
        <w:t xml:space="preserve"> dla</w:t>
      </w:r>
      <w:r w:rsidR="00890B92" w:rsidRPr="00A17EA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C746F" w:rsidRPr="00A17EAA" w14:paraId="25E06673" w14:textId="77777777" w:rsidTr="00DA4A1D">
        <w:trPr>
          <w:trHeight w:val="70"/>
        </w:trPr>
        <w:tc>
          <w:tcPr>
            <w:tcW w:w="9214" w:type="dxa"/>
          </w:tcPr>
          <w:p w14:paraId="3129A65F" w14:textId="77777777" w:rsidR="00BC746F" w:rsidRPr="00A17EAA" w:rsidRDefault="00BC746F" w:rsidP="00DA4A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sz w:val="24"/>
                <w:szCs w:val="24"/>
              </w:rPr>
              <w:t>części 1 zamówienia w wysokości 8 000.00 zł brutto;</w:t>
            </w:r>
          </w:p>
        </w:tc>
      </w:tr>
      <w:tr w:rsidR="00BC746F" w:rsidRPr="00A17EAA" w14:paraId="6DF35E79" w14:textId="77777777" w:rsidTr="00DA4A1D">
        <w:trPr>
          <w:trHeight w:val="70"/>
        </w:trPr>
        <w:tc>
          <w:tcPr>
            <w:tcW w:w="9214" w:type="dxa"/>
          </w:tcPr>
          <w:p w14:paraId="2CC71EBF" w14:textId="77777777" w:rsidR="00BC746F" w:rsidRPr="00A17EAA" w:rsidRDefault="00BC746F" w:rsidP="00DA4A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7EAA">
              <w:rPr>
                <w:rFonts w:ascii="Arial Narrow" w:hAnsi="Arial Narrow" w:cs="Arial"/>
                <w:sz w:val="24"/>
                <w:szCs w:val="24"/>
              </w:rPr>
              <w:t>części 2 zamówienia w wysokości 126 800.00 zł brutto;</w:t>
            </w:r>
          </w:p>
        </w:tc>
      </w:tr>
    </w:tbl>
    <w:p w14:paraId="2C7C4709" w14:textId="77777777" w:rsidR="00890B92" w:rsidRPr="00A17EA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6BE0082" w14:textId="77777777" w:rsidR="00510EC8" w:rsidRPr="00A17EA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22645B5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17EAA">
        <w:rPr>
          <w:rFonts w:ascii="Arial Narrow" w:hAnsi="Arial Narrow" w:cs="Arial"/>
          <w:i/>
          <w:szCs w:val="24"/>
        </w:rPr>
        <w:t>Zamawiający</w:t>
      </w:r>
    </w:p>
    <w:p w14:paraId="4C7B2DAB" w14:textId="77777777" w:rsidR="00B961A6" w:rsidRDefault="00B961A6" w:rsidP="00B961A6">
      <w:pPr>
        <w:rPr>
          <w:rFonts w:ascii="Arial Narrow" w:hAnsi="Arial Narrow"/>
        </w:rPr>
      </w:pPr>
    </w:p>
    <w:p w14:paraId="405B5EA8" w14:textId="77777777" w:rsidR="00B961A6" w:rsidRDefault="00B961A6" w:rsidP="00B961A6">
      <w:pPr>
        <w:rPr>
          <w:rFonts w:ascii="Arial Narrow" w:hAnsi="Arial Narrow"/>
        </w:rPr>
      </w:pPr>
    </w:p>
    <w:p w14:paraId="3B7273C5" w14:textId="77777777" w:rsidR="00B961A6" w:rsidRDefault="00B961A6" w:rsidP="00B961A6">
      <w:pPr>
        <w:rPr>
          <w:rFonts w:ascii="Arial Narrow" w:hAnsi="Arial Narrow"/>
        </w:rPr>
      </w:pPr>
    </w:p>
    <w:p w14:paraId="3BD43BA9" w14:textId="77777777" w:rsidR="00B961A6" w:rsidRDefault="00B961A6" w:rsidP="00B961A6">
      <w:pPr>
        <w:rPr>
          <w:rFonts w:ascii="Arial Narrow" w:hAnsi="Arial Narrow"/>
        </w:rPr>
      </w:pPr>
    </w:p>
    <w:p w14:paraId="51A831E6" w14:textId="77777777" w:rsidR="00B961A6" w:rsidRDefault="00B961A6" w:rsidP="00B961A6">
      <w:pPr>
        <w:rPr>
          <w:rFonts w:ascii="Arial Narrow" w:hAnsi="Arial Narrow"/>
        </w:rPr>
      </w:pPr>
    </w:p>
    <w:p w14:paraId="59C757C7" w14:textId="77777777" w:rsidR="00B961A6" w:rsidRDefault="00B961A6" w:rsidP="00B961A6">
      <w:pPr>
        <w:rPr>
          <w:rFonts w:ascii="Arial Narrow" w:hAnsi="Arial Narrow"/>
        </w:rPr>
      </w:pPr>
    </w:p>
    <w:p w14:paraId="5FECFFA0" w14:textId="77777777" w:rsidR="00B961A6" w:rsidRDefault="00B961A6" w:rsidP="00B961A6">
      <w:pPr>
        <w:rPr>
          <w:rFonts w:ascii="Arial Narrow" w:hAnsi="Arial Narrow"/>
        </w:rPr>
      </w:pPr>
    </w:p>
    <w:p w14:paraId="7DD07EA2" w14:textId="77777777" w:rsidR="00B961A6" w:rsidRDefault="00B961A6" w:rsidP="00B961A6">
      <w:pPr>
        <w:rPr>
          <w:rFonts w:ascii="Arial Narrow" w:hAnsi="Arial Narrow"/>
        </w:rPr>
      </w:pPr>
    </w:p>
    <w:p w14:paraId="38C8593B" w14:textId="77777777" w:rsidR="00B961A6" w:rsidRDefault="00B961A6" w:rsidP="00B961A6">
      <w:pPr>
        <w:rPr>
          <w:rFonts w:ascii="Arial Narrow" w:hAnsi="Arial Narrow"/>
        </w:rPr>
      </w:pPr>
    </w:p>
    <w:p w14:paraId="15F8EA9E" w14:textId="1D5DE9F2" w:rsidR="00B961A6" w:rsidRDefault="00B961A6" w:rsidP="00B961A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94D6D25" w14:textId="77777777" w:rsidR="00B961A6" w:rsidRDefault="00B961A6" w:rsidP="00B961A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A60CB53" w14:textId="77777777" w:rsidR="00B961A6" w:rsidRDefault="00B961A6" w:rsidP="00B961A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00A1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6E6539C4" w14:textId="68D592BD" w:rsidR="00B961A6" w:rsidRPr="007A1AE6" w:rsidRDefault="00B961A6" w:rsidP="00B961A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</w:t>
      </w:r>
      <w:r>
        <w:rPr>
          <w:rFonts w:ascii="Arial Narrow" w:hAnsi="Arial Narrow"/>
        </w:rPr>
        <w:t>9-15</w:t>
      </w:r>
    </w:p>
    <w:p w14:paraId="28BA8123" w14:textId="77777777" w:rsidR="00B961A6" w:rsidRPr="00A17EAA" w:rsidRDefault="00B961A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961A6" w:rsidRPr="00A17EA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009AB" w14:textId="77777777" w:rsidR="00D93CDF" w:rsidRDefault="00D93CDF">
      <w:r>
        <w:separator/>
      </w:r>
    </w:p>
  </w:endnote>
  <w:endnote w:type="continuationSeparator" w:id="0">
    <w:p w14:paraId="633DE4CC" w14:textId="77777777" w:rsidR="00D93CDF" w:rsidRDefault="00D9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B5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A23F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CCF0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4F0A3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0D5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C958DE" w14:textId="77777777" w:rsidR="009F189D" w:rsidRDefault="009F189D">
    <w:pPr>
      <w:pStyle w:val="Stopka"/>
      <w:tabs>
        <w:tab w:val="clear" w:pos="4536"/>
      </w:tabs>
      <w:jc w:val="center"/>
    </w:pPr>
  </w:p>
  <w:p w14:paraId="3463306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5FD15" w14:textId="77777777" w:rsidR="00D93CDF" w:rsidRDefault="00D93CDF">
      <w:r>
        <w:separator/>
      </w:r>
    </w:p>
  </w:footnote>
  <w:footnote w:type="continuationSeparator" w:id="0">
    <w:p w14:paraId="1BCAE3D0" w14:textId="77777777" w:rsidR="00D93CDF" w:rsidRDefault="00D93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F020A" w14:textId="77777777" w:rsidR="00BC746F" w:rsidRDefault="00BC7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E2DA" w14:textId="77777777" w:rsidR="00BC746F" w:rsidRDefault="00BC7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E26C6" w14:textId="77777777" w:rsidR="00BC746F" w:rsidRDefault="00BC7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CDF"/>
    <w:rsid w:val="00007727"/>
    <w:rsid w:val="00017720"/>
    <w:rsid w:val="00035488"/>
    <w:rsid w:val="000D7F25"/>
    <w:rsid w:val="000E00E5"/>
    <w:rsid w:val="00153000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7EAA"/>
    <w:rsid w:val="00A47FF6"/>
    <w:rsid w:val="00A80738"/>
    <w:rsid w:val="00B961A6"/>
    <w:rsid w:val="00BC746F"/>
    <w:rsid w:val="00BE7129"/>
    <w:rsid w:val="00C236D3"/>
    <w:rsid w:val="00C659E2"/>
    <w:rsid w:val="00C902DE"/>
    <w:rsid w:val="00CB0802"/>
    <w:rsid w:val="00D7128F"/>
    <w:rsid w:val="00D93CD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27FE4"/>
  <w15:chartTrackingRefBased/>
  <w15:docId w15:val="{1D347E87-7D92-42DF-8145-F3BEA6E80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B961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2025-09-15T06:27:00Z</cp:lastPrinted>
  <dcterms:created xsi:type="dcterms:W3CDTF">2025-09-15T06:26:00Z</dcterms:created>
  <dcterms:modified xsi:type="dcterms:W3CDTF">2025-09-15T06:27:00Z</dcterms:modified>
</cp:coreProperties>
</file>