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3B211" w14:textId="652E8F13" w:rsidR="00D34297" w:rsidRPr="00471F3F" w:rsidRDefault="007E1B3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E1B3F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7E1B3F">
        <w:rPr>
          <w:rFonts w:ascii="Arial" w:hAnsi="Arial" w:cs="Arial"/>
          <w:sz w:val="24"/>
          <w:szCs w:val="24"/>
        </w:rPr>
        <w:t>2025-09-</w:t>
      </w:r>
      <w:r w:rsidR="005B2C29">
        <w:rPr>
          <w:rFonts w:ascii="Arial" w:hAnsi="Arial" w:cs="Arial"/>
          <w:sz w:val="24"/>
          <w:szCs w:val="24"/>
        </w:rPr>
        <w:t>08</w:t>
      </w:r>
    </w:p>
    <w:p w14:paraId="55B32A77" w14:textId="77777777" w:rsidR="00D34297" w:rsidRPr="00471F3F" w:rsidRDefault="007E1B3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1B3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570ED79" w14:textId="77777777" w:rsidR="00D34297" w:rsidRPr="00471F3F" w:rsidRDefault="007E1B3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7E1B3F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7E1B3F">
        <w:rPr>
          <w:rFonts w:ascii="Arial" w:hAnsi="Arial" w:cs="Arial"/>
          <w:sz w:val="24"/>
          <w:szCs w:val="24"/>
        </w:rPr>
        <w:t>4</w:t>
      </w:r>
    </w:p>
    <w:p w14:paraId="6853176B" w14:textId="77777777" w:rsidR="00D34297" w:rsidRPr="00471F3F" w:rsidRDefault="007E1B3F" w:rsidP="00D34297">
      <w:pPr>
        <w:rPr>
          <w:rFonts w:ascii="Arial" w:hAnsi="Arial" w:cs="Arial"/>
          <w:sz w:val="24"/>
          <w:szCs w:val="24"/>
        </w:rPr>
      </w:pPr>
      <w:r w:rsidRPr="007E1B3F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7E1B3F">
        <w:rPr>
          <w:rFonts w:ascii="Arial" w:hAnsi="Arial" w:cs="Arial"/>
          <w:sz w:val="24"/>
          <w:szCs w:val="24"/>
        </w:rPr>
        <w:t>Kolbuszowa</w:t>
      </w:r>
    </w:p>
    <w:p w14:paraId="56B64341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93EF738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6F9EFAAE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103CF2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3DDD4E3B" w14:textId="77777777" w:rsidTr="00D34297">
        <w:tc>
          <w:tcPr>
            <w:tcW w:w="9180" w:type="dxa"/>
            <w:shd w:val="clear" w:color="auto" w:fill="F2F2F2"/>
            <w:hideMark/>
          </w:tcPr>
          <w:p w14:paraId="4A2F2BBD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EADD551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E0F040C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11B3FA9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7388A5DE" w14:textId="77777777" w:rsidTr="00310284">
        <w:tc>
          <w:tcPr>
            <w:tcW w:w="2269" w:type="dxa"/>
            <w:shd w:val="clear" w:color="auto" w:fill="auto"/>
          </w:tcPr>
          <w:p w14:paraId="1D66279D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0A771E" w14:textId="77777777" w:rsidR="00D34297" w:rsidRPr="00D34297" w:rsidRDefault="007E1B3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1B3F">
              <w:rPr>
                <w:rFonts w:ascii="Arial" w:hAnsi="Arial" w:cs="Arial"/>
                <w:bCs/>
                <w:sz w:val="24"/>
                <w:szCs w:val="24"/>
              </w:rPr>
              <w:t>Dostawa produktów farmaceutycznych w 49 pakietach.</w:t>
            </w:r>
          </w:p>
        </w:tc>
      </w:tr>
      <w:tr w:rsidR="007E1B3F" w:rsidRPr="00D34297" w14:paraId="7877E11F" w14:textId="77777777" w:rsidTr="0056763F">
        <w:tc>
          <w:tcPr>
            <w:tcW w:w="2269" w:type="dxa"/>
            <w:shd w:val="clear" w:color="auto" w:fill="auto"/>
          </w:tcPr>
          <w:p w14:paraId="5C502C1C" w14:textId="77777777" w:rsidR="007E1B3F" w:rsidRPr="00D34297" w:rsidRDefault="007E1B3F" w:rsidP="005676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B90EC2" w14:textId="77777777" w:rsidR="007E1B3F" w:rsidRPr="00D34297" w:rsidRDefault="007E1B3F" w:rsidP="005676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1B3F">
              <w:rPr>
                <w:rFonts w:ascii="Arial" w:hAnsi="Arial" w:cs="Arial"/>
                <w:bCs/>
                <w:sz w:val="24"/>
                <w:szCs w:val="24"/>
              </w:rPr>
              <w:t>Eap-2412/12/25/D</w:t>
            </w:r>
          </w:p>
        </w:tc>
      </w:tr>
    </w:tbl>
    <w:p w14:paraId="2A044864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159EDFD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7E1B3F" w:rsidRPr="007E1B3F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7E1B3F" w:rsidRPr="007E1B3F">
        <w:rPr>
          <w:rFonts w:ascii="Arial" w:hAnsi="Arial" w:cs="Arial"/>
          <w:sz w:val="24"/>
          <w:szCs w:val="24"/>
        </w:rPr>
        <w:t>(</w:t>
      </w:r>
      <w:proofErr w:type="spellStart"/>
      <w:r w:rsidR="007E1B3F" w:rsidRPr="007E1B3F">
        <w:rPr>
          <w:rFonts w:ascii="Arial" w:hAnsi="Arial" w:cs="Arial"/>
          <w:sz w:val="24"/>
          <w:szCs w:val="24"/>
        </w:rPr>
        <w:t>t.j</w:t>
      </w:r>
      <w:proofErr w:type="spellEnd"/>
      <w:r w:rsidR="007E1B3F" w:rsidRPr="007E1B3F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3CF7F10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A539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8341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648E2A41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7E1B3F" w:rsidRPr="00D34297" w14:paraId="00A996B4" w14:textId="77777777" w:rsidTr="0056763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8014" w14:textId="77777777" w:rsidR="007E1B3F" w:rsidRPr="00D34297" w:rsidRDefault="007E1B3F" w:rsidP="0056763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3882" w14:textId="77777777" w:rsidR="007E1B3F" w:rsidRPr="00D34297" w:rsidRDefault="007E1B3F" w:rsidP="0056763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1B3F">
              <w:rPr>
                <w:rFonts w:ascii="Arial" w:hAnsi="Arial" w:cs="Arial"/>
                <w:b/>
                <w:sz w:val="24"/>
                <w:szCs w:val="24"/>
              </w:rPr>
              <w:t>Pakiet 23 - PARICALCITOL</w:t>
            </w:r>
          </w:p>
          <w:p w14:paraId="6269CABC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9383A3" w14:textId="77777777" w:rsidR="007E1B3F" w:rsidRPr="00D34297" w:rsidRDefault="007E1B3F" w:rsidP="0056763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E1B3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92DC8ED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81F53A" w14:textId="77777777" w:rsidR="007E1B3F" w:rsidRPr="00D34297" w:rsidRDefault="007E1B3F" w:rsidP="0056763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05.08.2025 r. godz. 09:00 nie złożono żadnej oferty w przedmiotowym pakiecie  postępowania</w:t>
            </w:r>
          </w:p>
        </w:tc>
      </w:tr>
      <w:tr w:rsidR="007E1B3F" w:rsidRPr="00D34297" w14:paraId="0A65C231" w14:textId="77777777" w:rsidTr="0056763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28B3" w14:textId="77777777" w:rsidR="007E1B3F" w:rsidRPr="00D34297" w:rsidRDefault="007E1B3F" w:rsidP="0056763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lastRenderedPageBreak/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FC12" w14:textId="77777777" w:rsidR="007E1B3F" w:rsidRPr="00D34297" w:rsidRDefault="007E1B3F" w:rsidP="0056763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1B3F">
              <w:rPr>
                <w:rFonts w:ascii="Arial" w:hAnsi="Arial" w:cs="Arial"/>
                <w:b/>
                <w:sz w:val="24"/>
                <w:szCs w:val="24"/>
              </w:rPr>
              <w:t>Pakiet 29 - SUBSTANCJE RECEPTUROWE</w:t>
            </w:r>
          </w:p>
          <w:p w14:paraId="66C327D8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7DC7A3C" w14:textId="77777777" w:rsidR="007E1B3F" w:rsidRPr="00D34297" w:rsidRDefault="007E1B3F" w:rsidP="0056763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E1B3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4A37CD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4B6B73" w14:textId="77777777" w:rsidR="007E1B3F" w:rsidRPr="00D34297" w:rsidRDefault="007E1B3F" w:rsidP="0056763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składania ofert, tj. do dnia 05.08.2025 r. godz. 09:00 nie złożono żadnej oferty w przedmiotowym pakiecie  </w:t>
            </w:r>
            <w:proofErr w:type="spellStart"/>
            <w:r w:rsidRPr="007E1B3F">
              <w:rPr>
                <w:rFonts w:ascii="Arial" w:hAnsi="Arial" w:cs="Arial"/>
                <w:sz w:val="24"/>
                <w:szCs w:val="24"/>
              </w:rPr>
              <w:t>postępowan</w:t>
            </w:r>
            <w:proofErr w:type="spellEnd"/>
          </w:p>
        </w:tc>
      </w:tr>
      <w:tr w:rsidR="007E1B3F" w:rsidRPr="00D34297" w14:paraId="76E0B751" w14:textId="77777777" w:rsidTr="0056763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9A1A" w14:textId="77777777" w:rsidR="007E1B3F" w:rsidRPr="00D34297" w:rsidRDefault="007E1B3F" w:rsidP="0056763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E282" w14:textId="77777777" w:rsidR="007E1B3F" w:rsidRPr="00D34297" w:rsidRDefault="007E1B3F" w:rsidP="0056763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1B3F">
              <w:rPr>
                <w:rFonts w:ascii="Arial" w:hAnsi="Arial" w:cs="Arial"/>
                <w:b/>
                <w:sz w:val="24"/>
                <w:szCs w:val="24"/>
              </w:rPr>
              <w:t>Pakiet 33 - LEKI RÓŻNE IX</w:t>
            </w:r>
          </w:p>
          <w:p w14:paraId="0BE19A3A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E6666E" w14:textId="77777777" w:rsidR="007E1B3F" w:rsidRPr="00D34297" w:rsidRDefault="007E1B3F" w:rsidP="0056763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E1B3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9F46F1D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1578D9D" w14:textId="77777777" w:rsidR="007E1B3F" w:rsidRPr="00D34297" w:rsidRDefault="007E1B3F" w:rsidP="0056763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składania ofert, tj. do dnia 05.08.2025 r. godz. 09:00 nie złożono żadnej oferty w przedmiotowym pakiecie  </w:t>
            </w:r>
            <w:proofErr w:type="spellStart"/>
            <w:r w:rsidRPr="007E1B3F">
              <w:rPr>
                <w:rFonts w:ascii="Arial" w:hAnsi="Arial" w:cs="Arial"/>
                <w:sz w:val="24"/>
                <w:szCs w:val="24"/>
              </w:rPr>
              <w:t>postępowan</w:t>
            </w:r>
            <w:proofErr w:type="spellEnd"/>
          </w:p>
        </w:tc>
      </w:tr>
      <w:tr w:rsidR="007E1B3F" w:rsidRPr="00D34297" w14:paraId="43E846F3" w14:textId="77777777" w:rsidTr="0056763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A539" w14:textId="77777777" w:rsidR="007E1B3F" w:rsidRPr="00D34297" w:rsidRDefault="007E1B3F" w:rsidP="0056763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4CDA" w14:textId="77777777" w:rsidR="007E1B3F" w:rsidRPr="00D34297" w:rsidRDefault="007E1B3F" w:rsidP="0056763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1B3F">
              <w:rPr>
                <w:rFonts w:ascii="Arial" w:hAnsi="Arial" w:cs="Arial"/>
                <w:b/>
                <w:sz w:val="24"/>
                <w:szCs w:val="24"/>
              </w:rPr>
              <w:t>Pakiet 36 - PŁYNY DO IRYGACJI</w:t>
            </w:r>
          </w:p>
          <w:p w14:paraId="04913C89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CC18A1" w14:textId="77777777" w:rsidR="007E1B3F" w:rsidRPr="00D34297" w:rsidRDefault="007E1B3F" w:rsidP="0056763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E1B3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AD9AF8D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30B6FA" w14:textId="77777777" w:rsidR="007E1B3F" w:rsidRPr="00D34297" w:rsidRDefault="007E1B3F" w:rsidP="0056763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składania ofert, tj. do dnia 05.08.2025 r. godz. 09:00 nie złożono żadnej oferty w przedmiotowym pakiecie  </w:t>
            </w:r>
            <w:proofErr w:type="spellStart"/>
            <w:r w:rsidRPr="007E1B3F">
              <w:rPr>
                <w:rFonts w:ascii="Arial" w:hAnsi="Arial" w:cs="Arial"/>
                <w:sz w:val="24"/>
                <w:szCs w:val="24"/>
              </w:rPr>
              <w:t>postępowan</w:t>
            </w:r>
            <w:proofErr w:type="spellEnd"/>
          </w:p>
        </w:tc>
      </w:tr>
      <w:tr w:rsidR="007E1B3F" w:rsidRPr="00D34297" w14:paraId="25336707" w14:textId="77777777" w:rsidTr="0056763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9F9C" w14:textId="77777777" w:rsidR="007E1B3F" w:rsidRPr="00D34297" w:rsidRDefault="007E1B3F" w:rsidP="0056763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FA83" w14:textId="77777777" w:rsidR="007E1B3F" w:rsidRPr="00D34297" w:rsidRDefault="007E1B3F" w:rsidP="0056763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1B3F">
              <w:rPr>
                <w:rFonts w:ascii="Arial" w:hAnsi="Arial" w:cs="Arial"/>
                <w:b/>
                <w:sz w:val="24"/>
                <w:szCs w:val="24"/>
              </w:rPr>
              <w:t>Pakiet 39 - PŁYNY DO INFUZJI</w:t>
            </w:r>
          </w:p>
          <w:p w14:paraId="0D786170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E3EC41A" w14:textId="77777777" w:rsidR="007E1B3F" w:rsidRPr="00D34297" w:rsidRDefault="007E1B3F" w:rsidP="0056763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E1B3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8F5FF0D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4654E4" w14:textId="77777777" w:rsidR="007E1B3F" w:rsidRPr="00D34297" w:rsidRDefault="007E1B3F" w:rsidP="0056763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składania ofert, tj. do dnia 05.08.2025 r. godz. 09:00 nie złożono żadnej </w:t>
            </w:r>
            <w:r w:rsidRPr="007E1B3F">
              <w:rPr>
                <w:rFonts w:ascii="Arial" w:hAnsi="Arial" w:cs="Arial"/>
                <w:sz w:val="24"/>
                <w:szCs w:val="24"/>
              </w:rPr>
              <w:lastRenderedPageBreak/>
              <w:t xml:space="preserve">oferty w przedmiotowym pakiecie  </w:t>
            </w:r>
            <w:proofErr w:type="spellStart"/>
            <w:r w:rsidRPr="007E1B3F">
              <w:rPr>
                <w:rFonts w:ascii="Arial" w:hAnsi="Arial" w:cs="Arial"/>
                <w:sz w:val="24"/>
                <w:szCs w:val="24"/>
              </w:rPr>
              <w:t>postępowan</w:t>
            </w:r>
            <w:proofErr w:type="spellEnd"/>
          </w:p>
        </w:tc>
      </w:tr>
      <w:tr w:rsidR="007E1B3F" w:rsidRPr="00D34297" w14:paraId="30575C46" w14:textId="77777777" w:rsidTr="0056763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33DD" w14:textId="77777777" w:rsidR="007E1B3F" w:rsidRPr="00D34297" w:rsidRDefault="007E1B3F" w:rsidP="0056763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6F9C" w14:textId="77777777" w:rsidR="007E1B3F" w:rsidRPr="00D34297" w:rsidRDefault="007E1B3F" w:rsidP="0056763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1B3F">
              <w:rPr>
                <w:rFonts w:ascii="Arial" w:hAnsi="Arial" w:cs="Arial"/>
                <w:b/>
                <w:sz w:val="24"/>
                <w:szCs w:val="24"/>
              </w:rPr>
              <w:t>Pakiet 14 - LEKI RÓŻNE IV</w:t>
            </w:r>
          </w:p>
          <w:p w14:paraId="3534BB11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F95DB5" w14:textId="77777777" w:rsidR="007E1B3F" w:rsidRPr="00D34297" w:rsidRDefault="007E1B3F" w:rsidP="0056763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E1B3F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8CBD1F" w14:textId="77777777" w:rsidR="007E1B3F" w:rsidRPr="00D34297" w:rsidRDefault="007E1B3F" w:rsidP="0056763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403C54" w14:textId="77777777" w:rsidR="007E1B3F" w:rsidRPr="00D34297" w:rsidRDefault="007E1B3F" w:rsidP="0056763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B3F">
              <w:rPr>
                <w:rFonts w:ascii="Arial" w:hAnsi="Arial" w:cs="Arial"/>
                <w:sz w:val="24"/>
                <w:szCs w:val="24"/>
              </w:rPr>
              <w:t xml:space="preserve">Wykonawca </w:t>
            </w:r>
            <w:proofErr w:type="spellStart"/>
            <w:r w:rsidRPr="007E1B3F">
              <w:rPr>
                <w:rFonts w:ascii="Arial" w:hAnsi="Arial" w:cs="Arial"/>
                <w:sz w:val="24"/>
                <w:szCs w:val="24"/>
              </w:rPr>
              <w:t>któy</w:t>
            </w:r>
            <w:proofErr w:type="spellEnd"/>
            <w:r w:rsidRPr="007E1B3F">
              <w:rPr>
                <w:rFonts w:ascii="Arial" w:hAnsi="Arial" w:cs="Arial"/>
                <w:sz w:val="24"/>
                <w:szCs w:val="24"/>
              </w:rPr>
              <w:t xml:space="preserve"> złożył ofertę nie złożył wadium.</w:t>
            </w:r>
          </w:p>
        </w:tc>
      </w:tr>
    </w:tbl>
    <w:p w14:paraId="227BC9B7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1F6349F" w14:textId="530B10E1" w:rsidR="002A7DFF" w:rsidRDefault="007E1B3F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E1B3F">
        <w:rPr>
          <w:rFonts w:ascii="Arial" w:hAnsi="Arial" w:cs="Arial"/>
          <w:sz w:val="24"/>
          <w:szCs w:val="24"/>
        </w:rPr>
        <w:t xml:space="preserve">  </w:t>
      </w:r>
      <w:r w:rsidR="00840E33">
        <w:rPr>
          <w:rFonts w:ascii="Arial" w:hAnsi="Arial" w:cs="Arial"/>
          <w:sz w:val="24"/>
          <w:szCs w:val="24"/>
        </w:rPr>
        <w:t xml:space="preserve">Dyrektor SP ZOZ Kolbuszowa </w:t>
      </w:r>
    </w:p>
    <w:p w14:paraId="34ED871A" w14:textId="24FAE27D" w:rsidR="00840E33" w:rsidRDefault="00840E33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</w:p>
    <w:sectPr w:rsidR="00840E33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6DF61" w14:textId="77777777" w:rsidR="00A1448D" w:rsidRDefault="00A1448D" w:rsidP="00D34297">
      <w:r>
        <w:separator/>
      </w:r>
    </w:p>
  </w:endnote>
  <w:endnote w:type="continuationSeparator" w:id="0">
    <w:p w14:paraId="08C114BE" w14:textId="77777777" w:rsidR="00A1448D" w:rsidRDefault="00A1448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A22EE" w14:textId="77777777" w:rsidR="007E1B3F" w:rsidRDefault="007E1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09E0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4BC56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E2F86" w14:textId="77777777" w:rsidR="007E1B3F" w:rsidRDefault="007E1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52F65" w14:textId="77777777" w:rsidR="00A1448D" w:rsidRDefault="00A1448D" w:rsidP="00D34297">
      <w:r>
        <w:separator/>
      </w:r>
    </w:p>
  </w:footnote>
  <w:footnote w:type="continuationSeparator" w:id="0">
    <w:p w14:paraId="205B9681" w14:textId="77777777" w:rsidR="00A1448D" w:rsidRDefault="00A1448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C85A3" w14:textId="77777777" w:rsidR="007E1B3F" w:rsidRDefault="007E1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06C84" w14:textId="77777777" w:rsidR="007E1B3F" w:rsidRDefault="007E1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E550" w14:textId="77777777" w:rsidR="007E1B3F" w:rsidRDefault="007E1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48D"/>
    <w:rsid w:val="00010B31"/>
    <w:rsid w:val="00104963"/>
    <w:rsid w:val="00150F65"/>
    <w:rsid w:val="002A7DFF"/>
    <w:rsid w:val="00310284"/>
    <w:rsid w:val="004E2226"/>
    <w:rsid w:val="005464E2"/>
    <w:rsid w:val="005B2C29"/>
    <w:rsid w:val="007E1B3F"/>
    <w:rsid w:val="00823326"/>
    <w:rsid w:val="00840E33"/>
    <w:rsid w:val="00856A3E"/>
    <w:rsid w:val="00894412"/>
    <w:rsid w:val="009462DF"/>
    <w:rsid w:val="009500EB"/>
    <w:rsid w:val="00993EFC"/>
    <w:rsid w:val="00A1448D"/>
    <w:rsid w:val="00AB3E72"/>
    <w:rsid w:val="00AC1A4B"/>
    <w:rsid w:val="00C4625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84EA7"/>
  <w15:chartTrackingRefBased/>
  <w15:docId w15:val="{BF83BD3E-1286-4397-887F-EB58C7E3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422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2025-09-15T09:11:00Z</dcterms:created>
  <dcterms:modified xsi:type="dcterms:W3CDTF">2025-09-15T09:11:00Z</dcterms:modified>
</cp:coreProperties>
</file>