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487FB2" w:rsidP="00C4514A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487FB2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C4514A">
        <w:rPr>
          <w:rFonts w:ascii="Arial" w:hAnsi="Arial" w:cs="Arial"/>
          <w:sz w:val="24"/>
          <w:szCs w:val="24"/>
        </w:rPr>
        <w:t>2025-09-16</w:t>
      </w:r>
    </w:p>
    <w:p w:rsidR="003E6519" w:rsidRPr="009432A1" w:rsidRDefault="00487FB2" w:rsidP="00C4514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87FB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487FB2" w:rsidP="00C4514A">
      <w:pPr>
        <w:spacing w:line="360" w:lineRule="auto"/>
        <w:rPr>
          <w:rFonts w:ascii="Arial" w:hAnsi="Arial" w:cs="Arial"/>
          <w:sz w:val="24"/>
          <w:szCs w:val="24"/>
        </w:rPr>
      </w:pPr>
      <w:r w:rsidRPr="00487FB2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487FB2">
        <w:rPr>
          <w:rFonts w:ascii="Arial" w:hAnsi="Arial" w:cs="Arial"/>
          <w:sz w:val="24"/>
          <w:szCs w:val="24"/>
        </w:rPr>
        <w:t>69</w:t>
      </w:r>
    </w:p>
    <w:p w:rsidR="003E6519" w:rsidRPr="009432A1" w:rsidRDefault="00487FB2" w:rsidP="00C4514A">
      <w:pPr>
        <w:spacing w:line="360" w:lineRule="auto"/>
        <w:rPr>
          <w:rFonts w:ascii="Arial" w:hAnsi="Arial" w:cs="Arial"/>
          <w:sz w:val="24"/>
          <w:szCs w:val="24"/>
        </w:rPr>
      </w:pPr>
      <w:r w:rsidRPr="00487FB2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487FB2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C4514A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C4514A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C4514A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C4514A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C4514A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C451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487FB2" w:rsidP="00C451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7FB2">
              <w:rPr>
                <w:rFonts w:ascii="Arial" w:hAnsi="Arial" w:cs="Arial"/>
                <w:bCs/>
                <w:sz w:val="24"/>
                <w:szCs w:val="24"/>
              </w:rPr>
              <w:t>Przeprowadzenie szkoleń dla studentów i kadry dydaktycznej Politechniki Częstochowskiej w ramach projektu "Rozwój kompetencji kluczem dla rozwoju gospodarki" FERS.01.05-IP.08-0053/23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87FB2" w:rsidRPr="004E4B64" w:rsidTr="003A4023">
        <w:tc>
          <w:tcPr>
            <w:tcW w:w="2269" w:type="dxa"/>
            <w:shd w:val="clear" w:color="auto" w:fill="auto"/>
          </w:tcPr>
          <w:p w:rsidR="00487FB2" w:rsidRPr="004E4B64" w:rsidRDefault="00487FB2" w:rsidP="00C451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87FB2" w:rsidRPr="004E4B64" w:rsidRDefault="00487FB2" w:rsidP="00C451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87FB2">
              <w:rPr>
                <w:rFonts w:ascii="Arial" w:hAnsi="Arial" w:cs="Arial"/>
                <w:bCs/>
                <w:sz w:val="24"/>
                <w:szCs w:val="24"/>
              </w:rPr>
              <w:t>RZ-DZP.262.7.2025.MT</w:t>
            </w:r>
          </w:p>
        </w:tc>
      </w:tr>
    </w:tbl>
    <w:p w:rsidR="00890B92" w:rsidRPr="00C902DE" w:rsidRDefault="00A80738" w:rsidP="00C4514A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487FB2" w:rsidRPr="00487FB2">
        <w:rPr>
          <w:rFonts w:ascii="Arial" w:hAnsi="Arial" w:cs="Arial"/>
          <w:sz w:val="24"/>
          <w:szCs w:val="24"/>
        </w:rPr>
        <w:t>(</w:t>
      </w:r>
      <w:proofErr w:type="spellStart"/>
      <w:r w:rsidR="00487FB2" w:rsidRPr="00487FB2">
        <w:rPr>
          <w:rFonts w:ascii="Arial" w:hAnsi="Arial" w:cs="Arial"/>
          <w:sz w:val="24"/>
          <w:szCs w:val="24"/>
        </w:rPr>
        <w:t>t.j</w:t>
      </w:r>
      <w:proofErr w:type="spellEnd"/>
      <w:r w:rsidR="00487FB2" w:rsidRPr="00487FB2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87FB2" w:rsidRPr="00C902DE" w:rsidTr="003A40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87FB2" w:rsidRPr="00C902DE" w:rsidRDefault="00487FB2" w:rsidP="00C4514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87FB2">
              <w:rPr>
                <w:rFonts w:ascii="Arial" w:hAnsi="Arial" w:cs="Arial"/>
                <w:sz w:val="24"/>
                <w:szCs w:val="24"/>
              </w:rPr>
              <w:t>części 1 zamówienia w wysokości 15 302.67 zł brutto;</w:t>
            </w:r>
          </w:p>
        </w:tc>
      </w:tr>
      <w:tr w:rsidR="00487FB2" w:rsidRPr="00C902DE" w:rsidTr="003A40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87FB2" w:rsidRPr="00C902DE" w:rsidRDefault="00487FB2" w:rsidP="00C4514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87FB2">
              <w:rPr>
                <w:rFonts w:ascii="Arial" w:hAnsi="Arial" w:cs="Arial"/>
                <w:sz w:val="24"/>
                <w:szCs w:val="24"/>
              </w:rPr>
              <w:t>części 2 zamówienia w wysokości 10 333.33 zł brutto;</w:t>
            </w:r>
          </w:p>
        </w:tc>
      </w:tr>
      <w:tr w:rsidR="00487FB2" w:rsidRPr="00C902DE" w:rsidTr="003A402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87FB2" w:rsidRPr="00C902DE" w:rsidRDefault="00487FB2" w:rsidP="00C4514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487FB2">
              <w:rPr>
                <w:rFonts w:ascii="Arial" w:hAnsi="Arial" w:cs="Arial"/>
                <w:sz w:val="24"/>
                <w:szCs w:val="24"/>
              </w:rPr>
              <w:t>części 3 zamówienia w wysokości 6 872.50 zł brutto;</w:t>
            </w:r>
            <w:bookmarkStart w:id="0" w:name="_GoBack"/>
            <w:bookmarkEnd w:id="0"/>
          </w:p>
        </w:tc>
      </w:tr>
    </w:tbl>
    <w:p w:rsidR="00890B92" w:rsidRPr="00C902DE" w:rsidRDefault="00890B92" w:rsidP="00C4514A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C4514A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C451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B67" w:rsidRDefault="004D6B67">
      <w:r>
        <w:separator/>
      </w:r>
    </w:p>
  </w:endnote>
  <w:endnote w:type="continuationSeparator" w:id="0">
    <w:p w:rsidR="004D6B67" w:rsidRDefault="004D6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14A" w:rsidRDefault="00C4514A" w:rsidP="00C4514A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2051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AI&#10;/o303QEAAI8DAAAOAAAAAAAAAAAAAAAAAC4CAABkcnMvZTJvRG9jLnhtbFBLAQItABQABgAIAAAA&#10;IQDGO55/2wAAAAYBAAAPAAAAAAAAAAAAAAAAADc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C4514A" w:rsidRDefault="00C4514A" w:rsidP="00C4514A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C4514A"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0" type="#_x0000_t75" style="width:98pt;height:38pt;visibility:visible;mso-wrap-style:square">
          <v:imagedata r:id="rId1" o:title="pcz_logo_pol_poziom_mono"/>
        </v:shape>
      </w:pict>
    </w:r>
    <w:r w:rsidRPr="00647440">
      <w:rPr>
        <w:rFonts w:cs="Arial"/>
        <w:b/>
        <w:bCs/>
        <w:sz w:val="24"/>
        <w:szCs w:val="18"/>
      </w:rPr>
      <w:t xml:space="preserve"> </w:t>
    </w:r>
  </w:p>
  <w:p w:rsidR="00C4514A" w:rsidRPr="006539DC" w:rsidRDefault="00C4514A" w:rsidP="00C4514A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C4514A" w:rsidRPr="000E233A" w:rsidRDefault="00C4514A" w:rsidP="00C4514A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C4514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C4514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D6B6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B67" w:rsidRDefault="004D6B67">
      <w:r>
        <w:separator/>
      </w:r>
    </w:p>
  </w:footnote>
  <w:footnote w:type="continuationSeparator" w:id="0">
    <w:p w:rsidR="004D6B67" w:rsidRDefault="004D6B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FB2" w:rsidRDefault="00487F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14A" w:rsidRDefault="00C4514A" w:rsidP="00C4514A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0" type="#_x0000_t75" style="position:absolute;margin-left:0;margin-top:-3.4pt;width:425.2pt;height:58.7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>
          <v:imagedata r:id="rId1" o:title="FERS_RP_UE_RGB-1"/>
          <w10:wrap anchorx="margin"/>
        </v:shape>
      </w:pict>
    </w:r>
    <w:r>
      <w:rPr>
        <w:noProof/>
      </w:rPr>
      <w:pict>
        <v:line id="Łącznik prosty 1" o:spid="_x0000_s2049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" strokecolor="#13357a" strokeweight="1.5pt">
          <v:stroke joinstyle="miter"/>
          <o:lock v:ext="edit" shapetype="f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487FB2" w:rsidRDefault="00487F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FB2" w:rsidRDefault="00487F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6B67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87FB2"/>
    <w:rsid w:val="0049054E"/>
    <w:rsid w:val="00490DC0"/>
    <w:rsid w:val="00493F8C"/>
    <w:rsid w:val="004C7E9B"/>
    <w:rsid w:val="004D6B67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4514A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DF516E8"/>
  <w15:chartTrackingRefBased/>
  <w15:docId w15:val="{DEB43CE2-6C3E-422D-83FD-AD6EEC71D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C4514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2025-09-15T09:52:00Z</dcterms:created>
  <dcterms:modified xsi:type="dcterms:W3CDTF">2025-09-15T09:52:00Z</dcterms:modified>
</cp:coreProperties>
</file>