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2828A7" w:rsidP="00E36C5C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828A7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2828A7">
        <w:rPr>
          <w:rFonts w:ascii="Arial" w:hAnsi="Arial" w:cs="Arial"/>
          <w:sz w:val="24"/>
          <w:szCs w:val="24"/>
        </w:rPr>
        <w:t>2025-09-16</w:t>
      </w:r>
    </w:p>
    <w:p w:rsidR="00986737" w:rsidRPr="009432A1" w:rsidRDefault="002828A7" w:rsidP="00E36C5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828A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2828A7" w:rsidP="00E36C5C">
      <w:pPr>
        <w:spacing w:line="360" w:lineRule="auto"/>
        <w:rPr>
          <w:rFonts w:ascii="Arial" w:hAnsi="Arial" w:cs="Arial"/>
          <w:sz w:val="24"/>
          <w:szCs w:val="24"/>
        </w:rPr>
      </w:pPr>
      <w:r w:rsidRPr="002828A7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828A7">
        <w:rPr>
          <w:rFonts w:ascii="Arial" w:hAnsi="Arial" w:cs="Arial"/>
          <w:sz w:val="24"/>
          <w:szCs w:val="24"/>
        </w:rPr>
        <w:t>69</w:t>
      </w:r>
    </w:p>
    <w:p w:rsidR="00986737" w:rsidRPr="009432A1" w:rsidRDefault="002828A7" w:rsidP="00E36C5C">
      <w:pPr>
        <w:spacing w:line="360" w:lineRule="auto"/>
        <w:rPr>
          <w:rFonts w:ascii="Arial" w:hAnsi="Arial" w:cs="Arial"/>
          <w:sz w:val="24"/>
          <w:szCs w:val="24"/>
        </w:rPr>
      </w:pPr>
      <w:r w:rsidRPr="002828A7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828A7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C44852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E36C5C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E36C5C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E36C5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E36C5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2828A7" w:rsidP="00E36C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28A7">
              <w:rPr>
                <w:rFonts w:ascii="Arial" w:hAnsi="Arial" w:cs="Arial"/>
                <w:bCs/>
                <w:sz w:val="24"/>
                <w:szCs w:val="24"/>
              </w:rPr>
              <w:t xml:space="preserve">Przeprowadzenie szkoleń dla studentów i kadry dydaktycznej Politechniki Częstochowskiej w ramach projektu "Rozwój kompetencji kluczem dla rozwoju gospodarki" </w:t>
            </w:r>
            <w:bookmarkStart w:id="1" w:name="_GoBack"/>
            <w:bookmarkEnd w:id="1"/>
            <w:r w:rsidRPr="002828A7">
              <w:rPr>
                <w:rFonts w:ascii="Arial" w:hAnsi="Arial" w:cs="Arial"/>
                <w:bCs/>
                <w:sz w:val="24"/>
                <w:szCs w:val="24"/>
              </w:rPr>
              <w:t>FERS.01.05-IP.08-0053/23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828A7" w:rsidRPr="004E4B64" w:rsidTr="00EB3DA9">
        <w:tc>
          <w:tcPr>
            <w:tcW w:w="2269" w:type="dxa"/>
            <w:shd w:val="clear" w:color="auto" w:fill="auto"/>
          </w:tcPr>
          <w:p w:rsidR="002828A7" w:rsidRPr="004E4B64" w:rsidRDefault="002828A7" w:rsidP="00E36C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828A7" w:rsidRPr="004E4B64" w:rsidRDefault="002828A7" w:rsidP="00E36C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28A7">
              <w:rPr>
                <w:rFonts w:ascii="Arial" w:hAnsi="Arial" w:cs="Arial"/>
                <w:bCs/>
                <w:sz w:val="24"/>
                <w:szCs w:val="24"/>
              </w:rPr>
              <w:t>RZ-DZP.262.7.2025.MT</w:t>
            </w:r>
          </w:p>
        </w:tc>
      </w:tr>
    </w:tbl>
    <w:p w:rsidR="00A80738" w:rsidRPr="00986737" w:rsidRDefault="00A80738" w:rsidP="00E36C5C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E36C5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828A7" w:rsidRPr="002828A7">
        <w:rPr>
          <w:rFonts w:ascii="Arial" w:hAnsi="Arial" w:cs="Arial"/>
          <w:sz w:val="24"/>
          <w:szCs w:val="24"/>
        </w:rPr>
        <w:t>(</w:t>
      </w:r>
      <w:proofErr w:type="spellStart"/>
      <w:r w:rsidR="002828A7" w:rsidRPr="002828A7">
        <w:rPr>
          <w:rFonts w:ascii="Arial" w:hAnsi="Arial" w:cs="Arial"/>
          <w:sz w:val="24"/>
          <w:szCs w:val="24"/>
        </w:rPr>
        <w:t>t.j</w:t>
      </w:r>
      <w:proofErr w:type="spellEnd"/>
      <w:r w:rsidR="002828A7" w:rsidRPr="002828A7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E36C5C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828A7" w:rsidRPr="002828A7">
        <w:rPr>
          <w:rFonts w:ascii="Arial" w:hAnsi="Arial" w:cs="Arial"/>
          <w:sz w:val="24"/>
          <w:szCs w:val="24"/>
        </w:rPr>
        <w:t>16/09/2025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828A7" w:rsidRPr="002828A7">
        <w:rPr>
          <w:rFonts w:ascii="Arial" w:hAnsi="Arial" w:cs="Arial"/>
          <w:sz w:val="24"/>
          <w:szCs w:val="24"/>
        </w:rPr>
        <w:t>11:10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E36C5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E36C5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E36C5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E36C5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828A7" w:rsidRPr="00BB547B" w:rsidTr="00EB3DA9">
        <w:tc>
          <w:tcPr>
            <w:tcW w:w="1276" w:type="dxa"/>
            <w:shd w:val="clear" w:color="auto" w:fill="auto"/>
            <w:vAlign w:val="center"/>
          </w:tcPr>
          <w:p w:rsidR="002828A7" w:rsidRPr="00986737" w:rsidRDefault="002828A7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28A7" w:rsidRPr="00986737" w:rsidRDefault="002828A7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828A7" w:rsidRPr="00986737" w:rsidRDefault="002828A7" w:rsidP="00E36C5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828A7">
              <w:rPr>
                <w:rFonts w:ascii="Arial" w:hAnsi="Arial" w:cs="Arial"/>
                <w:sz w:val="24"/>
                <w:szCs w:val="24"/>
              </w:rPr>
              <w:t>Bureau</w:t>
            </w:r>
            <w:proofErr w:type="spellEnd"/>
            <w:r w:rsidRPr="002828A7">
              <w:rPr>
                <w:rFonts w:ascii="Arial" w:hAnsi="Arial" w:cs="Arial"/>
                <w:sz w:val="24"/>
                <w:szCs w:val="24"/>
              </w:rPr>
              <w:t xml:space="preserve"> Veritas Polska Sp. z o.o.</w:t>
            </w:r>
          </w:p>
          <w:p w:rsidR="002828A7" w:rsidRPr="00986737" w:rsidRDefault="002828A7" w:rsidP="00E36C5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ul. Migdałowa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28A7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828A7" w:rsidRPr="00986737" w:rsidRDefault="002828A7" w:rsidP="00E36C5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02-796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28A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828A7" w:rsidRPr="00986737" w:rsidRDefault="002828A7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8 200.00 zł</w:t>
            </w:r>
          </w:p>
        </w:tc>
      </w:tr>
      <w:tr w:rsidR="002828A7" w:rsidRPr="00BB547B" w:rsidTr="00EB3DA9">
        <w:tc>
          <w:tcPr>
            <w:tcW w:w="1276" w:type="dxa"/>
            <w:shd w:val="clear" w:color="auto" w:fill="auto"/>
            <w:vAlign w:val="center"/>
          </w:tcPr>
          <w:p w:rsidR="002828A7" w:rsidRPr="00986737" w:rsidRDefault="002828A7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28A7" w:rsidRPr="00986737" w:rsidRDefault="002828A7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2828A7" w:rsidRPr="00986737" w:rsidRDefault="002828A7" w:rsidP="00E36C5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828A7">
              <w:rPr>
                <w:rFonts w:ascii="Arial" w:hAnsi="Arial" w:cs="Arial"/>
                <w:sz w:val="24"/>
                <w:szCs w:val="24"/>
              </w:rPr>
              <w:t>Bureau</w:t>
            </w:r>
            <w:proofErr w:type="spellEnd"/>
            <w:r w:rsidRPr="002828A7">
              <w:rPr>
                <w:rFonts w:ascii="Arial" w:hAnsi="Arial" w:cs="Arial"/>
                <w:sz w:val="24"/>
                <w:szCs w:val="24"/>
              </w:rPr>
              <w:t xml:space="preserve"> Veritas Polska Sp. z o.o.</w:t>
            </w:r>
          </w:p>
          <w:p w:rsidR="002828A7" w:rsidRPr="00986737" w:rsidRDefault="002828A7" w:rsidP="00E36C5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ul. Migdałowa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28A7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828A7" w:rsidRPr="00986737" w:rsidRDefault="002828A7" w:rsidP="00E36C5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02-796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28A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828A7" w:rsidRPr="00986737" w:rsidRDefault="002828A7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9 850.00 zł</w:t>
            </w:r>
          </w:p>
        </w:tc>
      </w:tr>
      <w:tr w:rsidR="002828A7" w:rsidRPr="00BB547B" w:rsidTr="00EB3DA9">
        <w:tc>
          <w:tcPr>
            <w:tcW w:w="1276" w:type="dxa"/>
            <w:shd w:val="clear" w:color="auto" w:fill="auto"/>
            <w:vAlign w:val="center"/>
          </w:tcPr>
          <w:p w:rsidR="002828A7" w:rsidRPr="00986737" w:rsidRDefault="002828A7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28A7" w:rsidRPr="00986737" w:rsidRDefault="002828A7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828A7" w:rsidRPr="00986737" w:rsidRDefault="002828A7" w:rsidP="00E36C5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Grupa4BIM sp. z o.o.</w:t>
            </w:r>
          </w:p>
          <w:p w:rsidR="002828A7" w:rsidRPr="00986737" w:rsidRDefault="00C44852" w:rsidP="00E36C5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Stradomska 5A/20</w:t>
            </w:r>
            <w:r w:rsidR="002828A7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828A7" w:rsidRPr="00986737" w:rsidRDefault="00C44852" w:rsidP="00E36C5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31-068</w:t>
            </w:r>
            <w:r w:rsidR="002828A7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828A7" w:rsidRPr="002828A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828A7" w:rsidRPr="00986737" w:rsidRDefault="002828A7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11 990.00 zł</w:t>
            </w:r>
          </w:p>
        </w:tc>
      </w:tr>
      <w:tr w:rsidR="002828A7" w:rsidRPr="00BB547B" w:rsidTr="00EB3DA9">
        <w:tc>
          <w:tcPr>
            <w:tcW w:w="1276" w:type="dxa"/>
            <w:shd w:val="clear" w:color="auto" w:fill="auto"/>
            <w:vAlign w:val="center"/>
          </w:tcPr>
          <w:p w:rsidR="002828A7" w:rsidRPr="00986737" w:rsidRDefault="002828A7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28A7" w:rsidRPr="00986737" w:rsidRDefault="002828A7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828A7" w:rsidRPr="00986737" w:rsidRDefault="002828A7" w:rsidP="00E36C5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2828A7" w:rsidRPr="00986737" w:rsidRDefault="002828A7" w:rsidP="00E36C5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Czyżówka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28A7">
              <w:rPr>
                <w:rFonts w:ascii="Arial" w:hAnsi="Arial" w:cs="Arial"/>
                <w:sz w:val="24"/>
                <w:szCs w:val="24"/>
              </w:rPr>
              <w:t>14/09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828A7" w:rsidRPr="00986737" w:rsidRDefault="002828A7" w:rsidP="00E36C5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30-526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28A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828A7" w:rsidRPr="00986737" w:rsidRDefault="002828A7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11 300.00 zł</w:t>
            </w:r>
          </w:p>
        </w:tc>
      </w:tr>
      <w:tr w:rsidR="002828A7" w:rsidRPr="00BB547B" w:rsidTr="00EB3DA9">
        <w:tc>
          <w:tcPr>
            <w:tcW w:w="1276" w:type="dxa"/>
            <w:shd w:val="clear" w:color="auto" w:fill="auto"/>
            <w:vAlign w:val="center"/>
          </w:tcPr>
          <w:p w:rsidR="002828A7" w:rsidRPr="00986737" w:rsidRDefault="002828A7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28A7" w:rsidRPr="00986737" w:rsidRDefault="002828A7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828A7" w:rsidRPr="00986737" w:rsidRDefault="002828A7" w:rsidP="00E36C5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PROCAD Spółka Akcyjna</w:t>
            </w:r>
          </w:p>
          <w:p w:rsidR="002828A7" w:rsidRPr="00986737" w:rsidRDefault="002828A7" w:rsidP="00E36C5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Kartuska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28A7">
              <w:rPr>
                <w:rFonts w:ascii="Arial" w:hAnsi="Arial" w:cs="Arial"/>
                <w:sz w:val="24"/>
                <w:szCs w:val="24"/>
              </w:rPr>
              <w:t>215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828A7" w:rsidRPr="00986737" w:rsidRDefault="002828A7" w:rsidP="00E36C5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80-122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28A7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828A7" w:rsidRPr="00986737" w:rsidRDefault="002828A7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8 500.00 zł</w:t>
            </w:r>
          </w:p>
        </w:tc>
      </w:tr>
      <w:tr w:rsidR="002828A7" w:rsidRPr="00BB547B" w:rsidTr="00EB3DA9">
        <w:tc>
          <w:tcPr>
            <w:tcW w:w="1276" w:type="dxa"/>
            <w:shd w:val="clear" w:color="auto" w:fill="auto"/>
            <w:vAlign w:val="center"/>
          </w:tcPr>
          <w:p w:rsidR="002828A7" w:rsidRPr="00986737" w:rsidRDefault="002828A7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28A7" w:rsidRPr="00986737" w:rsidRDefault="002828A7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828A7" w:rsidRPr="00986737" w:rsidRDefault="002828A7" w:rsidP="00E36C5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828A7">
              <w:rPr>
                <w:rFonts w:ascii="Arial" w:hAnsi="Arial" w:cs="Arial"/>
                <w:sz w:val="24"/>
                <w:szCs w:val="24"/>
              </w:rPr>
              <w:t>Kompugraf</w:t>
            </w:r>
            <w:proofErr w:type="spellEnd"/>
            <w:r w:rsidRPr="002828A7">
              <w:rPr>
                <w:rFonts w:ascii="Arial" w:hAnsi="Arial" w:cs="Arial"/>
                <w:sz w:val="24"/>
                <w:szCs w:val="24"/>
              </w:rPr>
              <w:t xml:space="preserve"> Salon Grafiki Komputerowej s.c</w:t>
            </w:r>
            <w:r w:rsidR="00B168A1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828A7" w:rsidRPr="00986737" w:rsidRDefault="00B168A1" w:rsidP="00E36C5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Wrocławska 37a</w:t>
            </w:r>
            <w:r w:rsidR="002828A7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828A7" w:rsidRPr="00986737" w:rsidRDefault="00B168A1" w:rsidP="00E36C5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30-</w:t>
            </w:r>
            <w:r w:rsidR="002828A7" w:rsidRPr="002828A7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  <w:r w:rsidR="002828A7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828A7" w:rsidRPr="002828A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828A7" w:rsidRPr="00986737" w:rsidRDefault="002828A7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13 408.00 zł</w:t>
            </w:r>
          </w:p>
        </w:tc>
      </w:tr>
      <w:tr w:rsidR="002828A7" w:rsidRPr="00BB547B" w:rsidTr="00EB3DA9">
        <w:tc>
          <w:tcPr>
            <w:tcW w:w="1276" w:type="dxa"/>
            <w:shd w:val="clear" w:color="auto" w:fill="auto"/>
            <w:vAlign w:val="center"/>
          </w:tcPr>
          <w:p w:rsidR="002828A7" w:rsidRPr="00986737" w:rsidRDefault="002828A7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28A7" w:rsidRPr="00986737" w:rsidRDefault="002828A7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2828A7" w:rsidRPr="00986737" w:rsidRDefault="002828A7" w:rsidP="00E36C5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ATUM Sp. z o.o.</w:t>
            </w:r>
          </w:p>
          <w:p w:rsidR="002828A7" w:rsidRPr="00986737" w:rsidRDefault="002828A7" w:rsidP="00E36C5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Ostrowskiego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28A7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828A7" w:rsidRPr="00986737" w:rsidRDefault="002828A7" w:rsidP="00E36C5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28A7">
              <w:rPr>
                <w:rFonts w:ascii="Arial" w:hAnsi="Arial" w:cs="Arial"/>
                <w:sz w:val="24"/>
                <w:szCs w:val="24"/>
              </w:rPr>
              <w:t>53-238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28A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828A7" w:rsidRPr="00986737" w:rsidRDefault="00C44852" w:rsidP="00E36C5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Wykonawca nie złożył Formularza oferty</w:t>
            </w:r>
          </w:p>
        </w:tc>
      </w:tr>
      <w:bookmarkEnd w:id="0"/>
    </w:tbl>
    <w:p w:rsidR="00C236D3" w:rsidRPr="00BB547B" w:rsidRDefault="00C236D3" w:rsidP="00E36C5C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C448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C13" w:rsidRDefault="00284C13">
      <w:r>
        <w:separator/>
      </w:r>
    </w:p>
  </w:endnote>
  <w:endnote w:type="continuationSeparator" w:id="0">
    <w:p w:rsidR="00284C13" w:rsidRDefault="00284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852" w:rsidRDefault="00E36C5C" w:rsidP="00C44852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3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30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U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I&#10;/o303QEAAI8DAAAOAAAAAAAAAAAAAAAAAC4CAABkcnMvZTJvRG9jLnhtbFBLAQItABQABgAIAAAA&#10;IQDGO55/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 w:rsidR="00C44852" w:rsidRPr="00430DDB">
      <w:rPr>
        <w:noProof/>
        <w:lang w:eastAsia="en-GB"/>
      </w:rPr>
      <w:t xml:space="preserve"> </w:t>
    </w:r>
  </w:p>
  <w:p w:rsidR="00C44852" w:rsidRDefault="00E36C5C" w:rsidP="00C44852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8.35pt;height:38.55pt;visibility:visible;mso-wrap-style:square">
          <v:imagedata r:id="rId1" o:title="pcz_logo_pol_poziom_mono"/>
        </v:shape>
      </w:pict>
    </w:r>
    <w:r w:rsidR="00C44852" w:rsidRPr="00647440">
      <w:rPr>
        <w:rFonts w:cs="Arial"/>
        <w:b/>
        <w:bCs/>
        <w:sz w:val="24"/>
        <w:szCs w:val="18"/>
      </w:rPr>
      <w:t xml:space="preserve"> </w:t>
    </w:r>
  </w:p>
  <w:p w:rsidR="00C44852" w:rsidRPr="006539DC" w:rsidRDefault="00C44852" w:rsidP="00C44852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C44852" w:rsidRPr="000E233A" w:rsidRDefault="00C44852" w:rsidP="00C44852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36C5C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36C5C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36C5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C13" w:rsidRDefault="00284C13">
      <w:r>
        <w:separator/>
      </w:r>
    </w:p>
  </w:footnote>
  <w:footnote w:type="continuationSeparator" w:id="0">
    <w:p w:rsidR="00284C13" w:rsidRDefault="00284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8A7" w:rsidRDefault="002828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852" w:rsidRDefault="00E36C5C" w:rsidP="00C44852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2" type="#_x0000_t75" style="position:absolute;margin-left:0;margin-top:-3.4pt;width:425.2pt;height:58.7pt;z-index:2516608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2051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" strokecolor="#13357a" strokeweight="1.5pt">
          <v:stroke joinstyle="miter"/>
          <o:lock v:ext="edit" shapetype="f"/>
          <w10:wrap anchorx="margin"/>
        </v:line>
      </w:pict>
    </w:r>
    <w:r w:rsidR="00C44852" w:rsidRPr="00430DDB">
      <w:rPr>
        <w:noProof/>
        <w:lang w:eastAsia="en-GB"/>
      </w:rPr>
      <w:t xml:space="preserve"> </w:t>
    </w:r>
  </w:p>
  <w:p w:rsidR="002828A7" w:rsidRDefault="002828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8A7" w:rsidRDefault="002828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4C13"/>
    <w:rsid w:val="00007727"/>
    <w:rsid w:val="00017720"/>
    <w:rsid w:val="00035488"/>
    <w:rsid w:val="000D7F25"/>
    <w:rsid w:val="000E00E5"/>
    <w:rsid w:val="00173B20"/>
    <w:rsid w:val="001C69FF"/>
    <w:rsid w:val="0023318D"/>
    <w:rsid w:val="002828A7"/>
    <w:rsid w:val="00284C13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168A1"/>
    <w:rsid w:val="00BB547B"/>
    <w:rsid w:val="00C236D3"/>
    <w:rsid w:val="00C44852"/>
    <w:rsid w:val="00C659E2"/>
    <w:rsid w:val="00C82837"/>
    <w:rsid w:val="00CA3D66"/>
    <w:rsid w:val="00CB0802"/>
    <w:rsid w:val="00D665F5"/>
    <w:rsid w:val="00D7128F"/>
    <w:rsid w:val="00E36C5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B56B1FD4-7DC1-45D0-B4CA-9740D8FEB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C4485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199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2025-09-16T10:39:00Z</cp:lastPrinted>
  <dcterms:created xsi:type="dcterms:W3CDTF">2025-09-16T10:39:00Z</dcterms:created>
  <dcterms:modified xsi:type="dcterms:W3CDTF">2025-09-16T10:39:00Z</dcterms:modified>
</cp:coreProperties>
</file>