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F5E27" w14:textId="77777777" w:rsidR="00986737" w:rsidRPr="009432A1" w:rsidRDefault="000F33B4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bookmarkStart w:id="1" w:name="_Hlk208925238"/>
      <w:r w:rsidRPr="000F33B4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0F33B4">
        <w:rPr>
          <w:rFonts w:ascii="Arial" w:hAnsi="Arial" w:cs="Arial"/>
          <w:sz w:val="24"/>
          <w:szCs w:val="24"/>
        </w:rPr>
        <w:t>2025-09-16</w:t>
      </w:r>
    </w:p>
    <w:p w14:paraId="48FBBF35" w14:textId="77777777" w:rsidR="00986737" w:rsidRPr="009432A1" w:rsidRDefault="000F33B4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F33B4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CE32134" w14:textId="77777777" w:rsidR="00986737" w:rsidRPr="009432A1" w:rsidRDefault="000F33B4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0F33B4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F33B4">
        <w:rPr>
          <w:rFonts w:ascii="Arial" w:hAnsi="Arial" w:cs="Arial"/>
          <w:sz w:val="24"/>
          <w:szCs w:val="24"/>
        </w:rPr>
        <w:t>4</w:t>
      </w:r>
    </w:p>
    <w:p w14:paraId="307DB6A3" w14:textId="77777777" w:rsidR="00986737" w:rsidRPr="009432A1" w:rsidRDefault="000F33B4" w:rsidP="00986737">
      <w:pPr>
        <w:rPr>
          <w:rFonts w:ascii="Arial" w:hAnsi="Arial" w:cs="Arial"/>
          <w:sz w:val="24"/>
          <w:szCs w:val="24"/>
        </w:rPr>
      </w:pPr>
      <w:r w:rsidRPr="000F33B4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F33B4">
        <w:rPr>
          <w:rFonts w:ascii="Arial" w:hAnsi="Arial" w:cs="Arial"/>
          <w:sz w:val="24"/>
          <w:szCs w:val="24"/>
        </w:rPr>
        <w:t>Kolbuszowa</w:t>
      </w:r>
    </w:p>
    <w:p w14:paraId="61D450AC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927BEF0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1FBAEDB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D4B89A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13E9CC2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A10B46A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B0BF939" w14:textId="77777777" w:rsidTr="005A632E">
        <w:tc>
          <w:tcPr>
            <w:tcW w:w="2269" w:type="dxa"/>
            <w:shd w:val="clear" w:color="auto" w:fill="auto"/>
          </w:tcPr>
          <w:p w14:paraId="2DE61C9A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E40E78" w14:textId="77777777" w:rsidR="00986737" w:rsidRPr="00720819" w:rsidRDefault="000F33B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20819">
              <w:rPr>
                <w:rFonts w:ascii="Arial" w:hAnsi="Arial" w:cs="Arial"/>
                <w:b/>
                <w:sz w:val="24"/>
                <w:szCs w:val="24"/>
              </w:rPr>
              <w:t>Dostawa odczynników do biochemii klinicznej, immunochemii wraz z dzierżawą analizatorów oraz systemu zamkniętego do pobierania krwi i drobnego sprzętu laboratoryjnego w 5 pakietach</w:t>
            </w:r>
            <w:r w:rsidR="00986737" w:rsidRPr="00720819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0F33B4" w:rsidRPr="004E4B64" w14:paraId="3AF49BF8" w14:textId="77777777" w:rsidTr="009B736A">
        <w:tc>
          <w:tcPr>
            <w:tcW w:w="2269" w:type="dxa"/>
            <w:shd w:val="clear" w:color="auto" w:fill="auto"/>
          </w:tcPr>
          <w:p w14:paraId="3564BB47" w14:textId="77777777" w:rsidR="000F33B4" w:rsidRPr="004E4B64" w:rsidRDefault="000F33B4" w:rsidP="009B73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7155C7" w14:textId="77777777" w:rsidR="000F33B4" w:rsidRPr="00720819" w:rsidRDefault="000F33B4" w:rsidP="009B73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20819">
              <w:rPr>
                <w:rFonts w:ascii="Arial" w:hAnsi="Arial" w:cs="Arial"/>
                <w:b/>
                <w:sz w:val="24"/>
                <w:szCs w:val="24"/>
              </w:rPr>
              <w:t>Eap-2412/15/25/D</w:t>
            </w:r>
          </w:p>
        </w:tc>
      </w:tr>
    </w:tbl>
    <w:p w14:paraId="5510497E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6CE03CCA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F33B4" w:rsidRPr="000F33B4">
        <w:rPr>
          <w:rFonts w:ascii="Arial" w:hAnsi="Arial" w:cs="Arial"/>
          <w:sz w:val="24"/>
          <w:szCs w:val="24"/>
        </w:rPr>
        <w:t>(</w:t>
      </w:r>
      <w:proofErr w:type="spellStart"/>
      <w:r w:rsidR="000F33B4" w:rsidRPr="000F33B4">
        <w:rPr>
          <w:rFonts w:ascii="Arial" w:hAnsi="Arial" w:cs="Arial"/>
          <w:sz w:val="24"/>
          <w:szCs w:val="24"/>
        </w:rPr>
        <w:t>t.j</w:t>
      </w:r>
      <w:proofErr w:type="spellEnd"/>
      <w:r w:rsidR="000F33B4" w:rsidRPr="000F33B4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188FF4D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F33B4" w:rsidRPr="000F33B4">
        <w:rPr>
          <w:rFonts w:ascii="Arial" w:hAnsi="Arial" w:cs="Arial"/>
          <w:sz w:val="24"/>
          <w:szCs w:val="24"/>
        </w:rPr>
        <w:t>16/09/2025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F33B4" w:rsidRPr="000F33B4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3494C759" w14:textId="77777777" w:rsidTr="005A632E">
        <w:tc>
          <w:tcPr>
            <w:tcW w:w="1276" w:type="dxa"/>
            <w:shd w:val="clear" w:color="auto" w:fill="F2F2F2"/>
            <w:vAlign w:val="center"/>
          </w:tcPr>
          <w:p w14:paraId="2FB718CC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E3F0C46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3C69BD0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5547838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F33B4" w:rsidRPr="00BB547B" w14:paraId="2F3721E5" w14:textId="77777777" w:rsidTr="009B736A">
        <w:tc>
          <w:tcPr>
            <w:tcW w:w="1276" w:type="dxa"/>
            <w:shd w:val="clear" w:color="auto" w:fill="auto"/>
            <w:vAlign w:val="center"/>
          </w:tcPr>
          <w:p w14:paraId="4AB0745A" w14:textId="77777777" w:rsidR="000F33B4" w:rsidRPr="00986737" w:rsidRDefault="000F33B4" w:rsidP="009B73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6C846C" w14:textId="77777777" w:rsidR="000F33B4" w:rsidRPr="00986737" w:rsidRDefault="000F33B4" w:rsidP="009B73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4211A5F" w14:textId="77777777" w:rsidR="000F33B4" w:rsidRPr="00986737" w:rsidRDefault="000F33B4" w:rsidP="009B736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F33B4">
              <w:rPr>
                <w:rFonts w:ascii="Arial" w:hAnsi="Arial" w:cs="Arial"/>
                <w:sz w:val="24"/>
                <w:szCs w:val="24"/>
              </w:rPr>
              <w:t>bioMérieux</w:t>
            </w:r>
            <w:proofErr w:type="spellEnd"/>
            <w:r w:rsidRPr="000F33B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14FD8129" w14:textId="77777777" w:rsidR="000F33B4" w:rsidRPr="00986737" w:rsidRDefault="000F33B4" w:rsidP="009B736A">
            <w:pPr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ul. Generała Józefa Zajączka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33B4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50C2C8" w14:textId="77777777" w:rsidR="000F33B4" w:rsidRPr="00986737" w:rsidRDefault="000F33B4" w:rsidP="009B736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01518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33B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4D5809" w14:textId="77777777" w:rsidR="000F33B4" w:rsidRPr="00986737" w:rsidRDefault="000F33B4" w:rsidP="009B73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310 676.04 zł</w:t>
            </w:r>
          </w:p>
        </w:tc>
      </w:tr>
      <w:tr w:rsidR="000F33B4" w:rsidRPr="00BB547B" w14:paraId="467DF3E6" w14:textId="77777777" w:rsidTr="009B736A">
        <w:tc>
          <w:tcPr>
            <w:tcW w:w="1276" w:type="dxa"/>
            <w:shd w:val="clear" w:color="auto" w:fill="auto"/>
            <w:vAlign w:val="center"/>
          </w:tcPr>
          <w:p w14:paraId="711C12C0" w14:textId="77777777" w:rsidR="000F33B4" w:rsidRPr="00986737" w:rsidRDefault="000F33B4" w:rsidP="009B73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08314E" w14:textId="77777777" w:rsidR="000F33B4" w:rsidRPr="00986737" w:rsidRDefault="000F33B4" w:rsidP="009B73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E586A5C" w14:textId="77777777" w:rsidR="000F33B4" w:rsidRPr="00986737" w:rsidRDefault="000F33B4" w:rsidP="009B736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Roche Diagnostics Polska Sp. z o.o.</w:t>
            </w:r>
          </w:p>
          <w:p w14:paraId="40F509EA" w14:textId="77777777" w:rsidR="000F33B4" w:rsidRPr="00986737" w:rsidRDefault="000F33B4" w:rsidP="009B736A">
            <w:pPr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33B4">
              <w:rPr>
                <w:rFonts w:ascii="Arial" w:hAnsi="Arial" w:cs="Arial"/>
                <w:sz w:val="24"/>
                <w:szCs w:val="24"/>
              </w:rPr>
              <w:t>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8A1C38" w14:textId="77777777" w:rsidR="000F33B4" w:rsidRPr="00986737" w:rsidRDefault="000F33B4" w:rsidP="009B736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33B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694B63" w14:textId="77777777" w:rsidR="000F33B4" w:rsidRPr="00986737" w:rsidRDefault="000F33B4" w:rsidP="009B73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1 133 624.16 zł</w:t>
            </w:r>
          </w:p>
        </w:tc>
      </w:tr>
      <w:tr w:rsidR="000F33B4" w:rsidRPr="00BB547B" w14:paraId="4266AF1E" w14:textId="77777777" w:rsidTr="009B736A">
        <w:tc>
          <w:tcPr>
            <w:tcW w:w="1276" w:type="dxa"/>
            <w:shd w:val="clear" w:color="auto" w:fill="auto"/>
            <w:vAlign w:val="center"/>
          </w:tcPr>
          <w:p w14:paraId="69029DB6" w14:textId="77777777" w:rsidR="000F33B4" w:rsidRPr="00986737" w:rsidRDefault="000F33B4" w:rsidP="009B73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69432F" w14:textId="77777777" w:rsidR="000F33B4" w:rsidRPr="00986737" w:rsidRDefault="000F33B4" w:rsidP="009B73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5432369" w14:textId="77777777" w:rsidR="000F33B4" w:rsidRPr="00986737" w:rsidRDefault="000F33B4" w:rsidP="009B736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SARSTEDT Spółka z o.o.</w:t>
            </w:r>
          </w:p>
          <w:p w14:paraId="2BB25BF9" w14:textId="77777777" w:rsidR="000F33B4" w:rsidRPr="00986737" w:rsidRDefault="000F33B4" w:rsidP="009B736A">
            <w:pPr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Grzybowska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33B4">
              <w:rPr>
                <w:rFonts w:ascii="Arial" w:hAnsi="Arial" w:cs="Arial"/>
                <w:sz w:val="24"/>
                <w:szCs w:val="24"/>
              </w:rPr>
              <w:t>87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7F176D" w14:textId="77777777" w:rsidR="000F33B4" w:rsidRPr="00986737" w:rsidRDefault="000F33B4" w:rsidP="009B736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00-844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33B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B2A4BC" w14:textId="77777777" w:rsidR="000F33B4" w:rsidRPr="00986737" w:rsidRDefault="000F33B4" w:rsidP="009B73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267 859.13 zł</w:t>
            </w:r>
          </w:p>
        </w:tc>
      </w:tr>
      <w:tr w:rsidR="000F33B4" w:rsidRPr="00BB547B" w14:paraId="42347910" w14:textId="77777777" w:rsidTr="009B736A">
        <w:tc>
          <w:tcPr>
            <w:tcW w:w="1276" w:type="dxa"/>
            <w:shd w:val="clear" w:color="auto" w:fill="auto"/>
            <w:vAlign w:val="center"/>
          </w:tcPr>
          <w:p w14:paraId="7858DE2C" w14:textId="77777777" w:rsidR="000F33B4" w:rsidRPr="00986737" w:rsidRDefault="000F33B4" w:rsidP="009B73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503ABE" w14:textId="77777777" w:rsidR="000F33B4" w:rsidRPr="00986737" w:rsidRDefault="000F33B4" w:rsidP="009B73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4EA4F23" w14:textId="77777777" w:rsidR="000F33B4" w:rsidRPr="00986737" w:rsidRDefault="000F33B4" w:rsidP="009B736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 xml:space="preserve">VARIMED B.&amp; E. </w:t>
            </w:r>
            <w:proofErr w:type="spellStart"/>
            <w:r w:rsidRPr="000F33B4">
              <w:rPr>
                <w:rFonts w:ascii="Arial" w:hAnsi="Arial" w:cs="Arial"/>
                <w:sz w:val="24"/>
                <w:szCs w:val="24"/>
              </w:rPr>
              <w:t>Giedz</w:t>
            </w:r>
            <w:proofErr w:type="spellEnd"/>
            <w:r w:rsidRPr="000F33B4">
              <w:rPr>
                <w:rFonts w:ascii="Arial" w:hAnsi="Arial" w:cs="Arial"/>
                <w:sz w:val="24"/>
                <w:szCs w:val="24"/>
              </w:rPr>
              <w:t xml:space="preserve"> s.c. Bożena </w:t>
            </w:r>
            <w:proofErr w:type="spellStart"/>
            <w:r w:rsidRPr="000F33B4">
              <w:rPr>
                <w:rFonts w:ascii="Arial" w:hAnsi="Arial" w:cs="Arial"/>
                <w:sz w:val="24"/>
                <w:szCs w:val="24"/>
              </w:rPr>
              <w:t>Giedz</w:t>
            </w:r>
            <w:proofErr w:type="spellEnd"/>
            <w:r w:rsidRPr="000F33B4">
              <w:rPr>
                <w:rFonts w:ascii="Arial" w:hAnsi="Arial" w:cs="Arial"/>
                <w:sz w:val="24"/>
                <w:szCs w:val="24"/>
              </w:rPr>
              <w:t xml:space="preserve">, Eugeniusz </w:t>
            </w:r>
            <w:proofErr w:type="spellStart"/>
            <w:r w:rsidRPr="000F33B4">
              <w:rPr>
                <w:rFonts w:ascii="Arial" w:hAnsi="Arial" w:cs="Arial"/>
                <w:sz w:val="24"/>
                <w:szCs w:val="24"/>
              </w:rPr>
              <w:t>Giedz</w:t>
            </w:r>
            <w:proofErr w:type="spellEnd"/>
            <w:r w:rsidRPr="000F33B4">
              <w:rPr>
                <w:rFonts w:ascii="Arial" w:hAnsi="Arial" w:cs="Arial"/>
                <w:sz w:val="24"/>
                <w:szCs w:val="24"/>
              </w:rPr>
              <w:t xml:space="preserve">, Katarzyna </w:t>
            </w:r>
            <w:proofErr w:type="spellStart"/>
            <w:r w:rsidRPr="000F33B4">
              <w:rPr>
                <w:rFonts w:ascii="Arial" w:hAnsi="Arial" w:cs="Arial"/>
                <w:sz w:val="24"/>
                <w:szCs w:val="24"/>
              </w:rPr>
              <w:t>Giedz</w:t>
            </w:r>
            <w:proofErr w:type="spellEnd"/>
          </w:p>
          <w:p w14:paraId="7BEAA975" w14:textId="77777777" w:rsidR="000F33B4" w:rsidRPr="00986737" w:rsidRDefault="000F33B4" w:rsidP="009B736A">
            <w:pPr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S. Staszica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33B4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73F319" w14:textId="77777777" w:rsidR="000F33B4" w:rsidRPr="00986737" w:rsidRDefault="000F33B4" w:rsidP="009B736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35-051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33B4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420131" w14:textId="77777777" w:rsidR="000F33B4" w:rsidRPr="00986737" w:rsidRDefault="000F33B4" w:rsidP="009B73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131 605.41 zł</w:t>
            </w:r>
          </w:p>
        </w:tc>
      </w:tr>
      <w:tr w:rsidR="000F33B4" w:rsidRPr="00BB547B" w14:paraId="2B42CA60" w14:textId="77777777" w:rsidTr="009B736A">
        <w:tc>
          <w:tcPr>
            <w:tcW w:w="1276" w:type="dxa"/>
            <w:shd w:val="clear" w:color="auto" w:fill="auto"/>
            <w:vAlign w:val="center"/>
          </w:tcPr>
          <w:p w14:paraId="7215207E" w14:textId="77777777" w:rsidR="000F33B4" w:rsidRPr="00986737" w:rsidRDefault="000F33B4" w:rsidP="009B73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8C7F21" w14:textId="77777777" w:rsidR="000F33B4" w:rsidRPr="00986737" w:rsidRDefault="000F33B4" w:rsidP="009B73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BF5EA7B" w14:textId="77777777" w:rsidR="000F33B4" w:rsidRPr="00986737" w:rsidRDefault="000F33B4" w:rsidP="009B736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F33B4">
              <w:rPr>
                <w:rFonts w:ascii="Arial" w:hAnsi="Arial" w:cs="Arial"/>
                <w:sz w:val="24"/>
                <w:szCs w:val="24"/>
              </w:rPr>
              <w:t>Altium</w:t>
            </w:r>
            <w:proofErr w:type="spellEnd"/>
            <w:r w:rsidRPr="000F33B4">
              <w:rPr>
                <w:rFonts w:ascii="Arial" w:hAnsi="Arial" w:cs="Arial"/>
                <w:sz w:val="24"/>
                <w:szCs w:val="24"/>
              </w:rPr>
              <w:t xml:space="preserve"> International  Sp. z o.o.</w:t>
            </w:r>
          </w:p>
          <w:p w14:paraId="64315430" w14:textId="77777777" w:rsidR="000F33B4" w:rsidRPr="00986737" w:rsidRDefault="000F33B4" w:rsidP="009B736A">
            <w:pPr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Puławska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33B4">
              <w:rPr>
                <w:rFonts w:ascii="Arial" w:hAnsi="Arial" w:cs="Arial"/>
                <w:sz w:val="24"/>
                <w:szCs w:val="24"/>
              </w:rPr>
              <w:t>303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7797AB" w14:textId="77777777" w:rsidR="000F33B4" w:rsidRPr="00986737" w:rsidRDefault="000F33B4" w:rsidP="009B736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02-785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33B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0259FB" w14:textId="77777777" w:rsidR="000F33B4" w:rsidRPr="00986737" w:rsidRDefault="000F33B4" w:rsidP="009B736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33B4">
              <w:rPr>
                <w:rFonts w:ascii="Arial" w:hAnsi="Arial" w:cs="Arial"/>
                <w:sz w:val="24"/>
                <w:szCs w:val="24"/>
              </w:rPr>
              <w:t>2 431 029.96 zł</w:t>
            </w:r>
          </w:p>
        </w:tc>
      </w:tr>
    </w:tbl>
    <w:p w14:paraId="3C5A96B2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A5411FD" w14:textId="01B4A6ED" w:rsidR="00C236D3" w:rsidRDefault="000F33B4" w:rsidP="00720819">
      <w:pPr>
        <w:jc w:val="right"/>
        <w:rPr>
          <w:rFonts w:ascii="Arial" w:hAnsi="Arial" w:cs="Arial"/>
          <w:sz w:val="24"/>
          <w:szCs w:val="24"/>
        </w:rPr>
      </w:pPr>
      <w:r w:rsidRPr="000F33B4">
        <w:rPr>
          <w:rFonts w:ascii="Arial" w:hAnsi="Arial" w:cs="Arial"/>
          <w:sz w:val="24"/>
          <w:szCs w:val="24"/>
        </w:rPr>
        <w:t xml:space="preserve">  </w:t>
      </w:r>
      <w:bookmarkEnd w:id="0"/>
      <w:r w:rsidR="00720819">
        <w:rPr>
          <w:rFonts w:ascii="Arial" w:hAnsi="Arial" w:cs="Arial"/>
          <w:sz w:val="24"/>
          <w:szCs w:val="24"/>
        </w:rPr>
        <w:t>Dyrektor SP ZOZ Kolbuszowa</w:t>
      </w:r>
    </w:p>
    <w:p w14:paraId="31FBD82D" w14:textId="2ADDD13E" w:rsidR="00720819" w:rsidRPr="00BB547B" w:rsidRDefault="00720819" w:rsidP="00720819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1"/>
    </w:p>
    <w:sectPr w:rsidR="00720819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C31AD" w14:textId="77777777" w:rsidR="008C31C3" w:rsidRDefault="008C31C3">
      <w:r>
        <w:separator/>
      </w:r>
    </w:p>
  </w:endnote>
  <w:endnote w:type="continuationSeparator" w:id="0">
    <w:p w14:paraId="60728A20" w14:textId="77777777" w:rsidR="008C31C3" w:rsidRDefault="008C3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D423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02AF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0DEB6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4C48FA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76CCF5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0A7E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E6B000" w14:textId="77777777" w:rsidR="009F189D" w:rsidRDefault="009F189D">
    <w:pPr>
      <w:pStyle w:val="Stopka"/>
      <w:tabs>
        <w:tab w:val="clear" w:pos="4536"/>
      </w:tabs>
      <w:jc w:val="center"/>
    </w:pPr>
  </w:p>
  <w:p w14:paraId="11FAAA5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7F873" w14:textId="77777777" w:rsidR="008C31C3" w:rsidRDefault="008C31C3">
      <w:r>
        <w:separator/>
      </w:r>
    </w:p>
  </w:footnote>
  <w:footnote w:type="continuationSeparator" w:id="0">
    <w:p w14:paraId="0BB06B37" w14:textId="77777777" w:rsidR="008C31C3" w:rsidRDefault="008C3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6B4BF" w14:textId="77777777" w:rsidR="000F33B4" w:rsidRDefault="000F33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93476" w14:textId="77777777" w:rsidR="000F33B4" w:rsidRDefault="000F33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E8F91" w14:textId="77777777" w:rsidR="000F33B4" w:rsidRDefault="000F33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31C3"/>
    <w:rsid w:val="00007727"/>
    <w:rsid w:val="00017720"/>
    <w:rsid w:val="00035488"/>
    <w:rsid w:val="000D7F25"/>
    <w:rsid w:val="000E00E5"/>
    <w:rsid w:val="000F33B4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20819"/>
    <w:rsid w:val="00843263"/>
    <w:rsid w:val="00861E75"/>
    <w:rsid w:val="008C31C3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946156"/>
  <w15:chartTrackingRefBased/>
  <w15:docId w15:val="{3D3A02A8-3611-46DA-95E7-26EF96703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201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2025-09-16T12:26:00Z</cp:lastPrinted>
  <dcterms:created xsi:type="dcterms:W3CDTF">2025-09-16T12:27:00Z</dcterms:created>
  <dcterms:modified xsi:type="dcterms:W3CDTF">2025-09-16T12:27:00Z</dcterms:modified>
</cp:coreProperties>
</file>