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6EC6F" w14:textId="77777777" w:rsidR="003E6519" w:rsidRPr="009432A1" w:rsidRDefault="008B4202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B4202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8B4202">
        <w:rPr>
          <w:rFonts w:ascii="Arial" w:hAnsi="Arial" w:cs="Arial"/>
          <w:sz w:val="24"/>
          <w:szCs w:val="24"/>
        </w:rPr>
        <w:t>2025-09-17</w:t>
      </w:r>
    </w:p>
    <w:p w14:paraId="5CA922BB" w14:textId="77777777" w:rsidR="003E6519" w:rsidRPr="009432A1" w:rsidRDefault="008B4202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B4202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5FA659EA" w14:textId="77777777" w:rsidR="003E6519" w:rsidRPr="009432A1" w:rsidRDefault="008B4202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8B4202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8B4202">
        <w:rPr>
          <w:rFonts w:ascii="Arial" w:hAnsi="Arial" w:cs="Arial"/>
          <w:sz w:val="24"/>
          <w:szCs w:val="24"/>
        </w:rPr>
        <w:t>4</w:t>
      </w:r>
    </w:p>
    <w:p w14:paraId="0BD45B20" w14:textId="77777777" w:rsidR="003E6519" w:rsidRPr="009432A1" w:rsidRDefault="008B4202" w:rsidP="003E6519">
      <w:pPr>
        <w:rPr>
          <w:rFonts w:ascii="Arial" w:hAnsi="Arial" w:cs="Arial"/>
          <w:sz w:val="24"/>
          <w:szCs w:val="24"/>
        </w:rPr>
      </w:pPr>
      <w:r w:rsidRPr="008B4202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8B4202">
        <w:rPr>
          <w:rFonts w:ascii="Arial" w:hAnsi="Arial" w:cs="Arial"/>
          <w:sz w:val="24"/>
          <w:szCs w:val="24"/>
        </w:rPr>
        <w:t>Kolbuszowa</w:t>
      </w:r>
    </w:p>
    <w:p w14:paraId="6CB88A6D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EA37373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0DECD89C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910CB8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AA1D81E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523E86C1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3C468CA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3A4B7127" w14:textId="77777777" w:rsidTr="001A0FA2">
        <w:tc>
          <w:tcPr>
            <w:tcW w:w="2269" w:type="dxa"/>
            <w:shd w:val="clear" w:color="auto" w:fill="auto"/>
          </w:tcPr>
          <w:p w14:paraId="60F4DC95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CBF19BF" w14:textId="77777777" w:rsidR="003E6519" w:rsidRPr="004E4B64" w:rsidRDefault="008B420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B4202">
              <w:rPr>
                <w:rFonts w:ascii="Arial" w:hAnsi="Arial" w:cs="Arial"/>
                <w:bCs/>
                <w:sz w:val="24"/>
                <w:szCs w:val="24"/>
              </w:rPr>
              <w:t>Dostawa produktów farmaceutycznych w 8 pakietach- powtórzenie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B4202" w:rsidRPr="004E4B64" w14:paraId="72E8C422" w14:textId="77777777" w:rsidTr="00817D32">
        <w:tc>
          <w:tcPr>
            <w:tcW w:w="2269" w:type="dxa"/>
            <w:shd w:val="clear" w:color="auto" w:fill="auto"/>
          </w:tcPr>
          <w:p w14:paraId="7B40CAEB" w14:textId="77777777" w:rsidR="008B4202" w:rsidRPr="004E4B64" w:rsidRDefault="008B4202" w:rsidP="00817D3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B58CD5" w14:textId="77777777" w:rsidR="008B4202" w:rsidRPr="004E4B64" w:rsidRDefault="008B4202" w:rsidP="00817D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B4202">
              <w:rPr>
                <w:rFonts w:ascii="Arial" w:hAnsi="Arial" w:cs="Arial"/>
                <w:bCs/>
                <w:sz w:val="24"/>
                <w:szCs w:val="24"/>
              </w:rPr>
              <w:t>Eap-2412/17/25/M</w:t>
            </w:r>
          </w:p>
        </w:tc>
      </w:tr>
    </w:tbl>
    <w:p w14:paraId="66B936D3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8B4202" w:rsidRPr="008B4202">
        <w:rPr>
          <w:rFonts w:ascii="Arial" w:hAnsi="Arial" w:cs="Arial"/>
          <w:sz w:val="24"/>
          <w:szCs w:val="24"/>
        </w:rPr>
        <w:t>(</w:t>
      </w:r>
      <w:proofErr w:type="spellStart"/>
      <w:r w:rsidR="008B4202" w:rsidRPr="008B4202">
        <w:rPr>
          <w:rFonts w:ascii="Arial" w:hAnsi="Arial" w:cs="Arial"/>
          <w:sz w:val="24"/>
          <w:szCs w:val="24"/>
        </w:rPr>
        <w:t>t.j</w:t>
      </w:r>
      <w:proofErr w:type="spellEnd"/>
      <w:r w:rsidR="008B4202" w:rsidRPr="008B4202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B4202" w:rsidRPr="00C902DE" w14:paraId="430769F2" w14:textId="77777777" w:rsidTr="00817D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791AD6" w14:textId="77777777" w:rsidR="008B4202" w:rsidRPr="00C902DE" w:rsidRDefault="008B4202" w:rsidP="00817D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B4202">
              <w:rPr>
                <w:rFonts w:ascii="Arial" w:hAnsi="Arial" w:cs="Arial"/>
                <w:sz w:val="24"/>
                <w:szCs w:val="24"/>
              </w:rPr>
              <w:t>części 4 zamówienia w wysokości 92 000.00 zł brutto;</w:t>
            </w:r>
          </w:p>
        </w:tc>
      </w:tr>
      <w:tr w:rsidR="008B4202" w:rsidRPr="00C902DE" w14:paraId="354147D3" w14:textId="77777777" w:rsidTr="00817D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783977" w14:textId="77777777" w:rsidR="008B4202" w:rsidRPr="00C902DE" w:rsidRDefault="008B4202" w:rsidP="00817D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B4202">
              <w:rPr>
                <w:rFonts w:ascii="Arial" w:hAnsi="Arial" w:cs="Arial"/>
                <w:sz w:val="24"/>
                <w:szCs w:val="24"/>
              </w:rPr>
              <w:t>części 5 zamówienia w wysokości 72 000.00 zł brutto;</w:t>
            </w:r>
          </w:p>
        </w:tc>
      </w:tr>
      <w:tr w:rsidR="008B4202" w:rsidRPr="00C902DE" w14:paraId="0AC9783B" w14:textId="77777777" w:rsidTr="00817D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6D28F8" w14:textId="77777777" w:rsidR="008B4202" w:rsidRPr="00C902DE" w:rsidRDefault="008B4202" w:rsidP="00817D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B4202">
              <w:rPr>
                <w:rFonts w:ascii="Arial" w:hAnsi="Arial" w:cs="Arial"/>
                <w:sz w:val="24"/>
                <w:szCs w:val="24"/>
              </w:rPr>
              <w:t>części 6 zamówienia w wysokości 29 000.00 zł brutto;</w:t>
            </w:r>
          </w:p>
        </w:tc>
      </w:tr>
      <w:tr w:rsidR="008B4202" w:rsidRPr="00C902DE" w14:paraId="625D1548" w14:textId="77777777" w:rsidTr="00817D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162382" w14:textId="77777777" w:rsidR="008B4202" w:rsidRPr="00C902DE" w:rsidRDefault="008B4202" w:rsidP="00817D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B4202">
              <w:rPr>
                <w:rFonts w:ascii="Arial" w:hAnsi="Arial" w:cs="Arial"/>
                <w:sz w:val="24"/>
                <w:szCs w:val="24"/>
              </w:rPr>
              <w:t>części 7 zamówienia w wysokości 52 000.00 zł brutto;</w:t>
            </w:r>
          </w:p>
        </w:tc>
      </w:tr>
      <w:tr w:rsidR="008B4202" w:rsidRPr="00C902DE" w14:paraId="14553384" w14:textId="77777777" w:rsidTr="00817D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064A18" w14:textId="77777777" w:rsidR="008B4202" w:rsidRPr="00C902DE" w:rsidRDefault="008B4202" w:rsidP="00817D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B4202">
              <w:rPr>
                <w:rFonts w:ascii="Arial" w:hAnsi="Arial" w:cs="Arial"/>
                <w:sz w:val="24"/>
                <w:szCs w:val="24"/>
              </w:rPr>
              <w:t>części 8 zamówienia w wysokości 74 000.00 zł brutto;</w:t>
            </w:r>
          </w:p>
        </w:tc>
      </w:tr>
      <w:tr w:rsidR="008B4202" w:rsidRPr="00C902DE" w14:paraId="36A61A5F" w14:textId="77777777" w:rsidTr="00817D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A61CA8" w14:textId="77777777" w:rsidR="008B4202" w:rsidRPr="00C902DE" w:rsidRDefault="008B4202" w:rsidP="00817D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B4202">
              <w:rPr>
                <w:rFonts w:ascii="Arial" w:hAnsi="Arial" w:cs="Arial"/>
                <w:sz w:val="24"/>
                <w:szCs w:val="24"/>
              </w:rPr>
              <w:t>części 1 zamówienia w wysokości 20 000.00 zł brutto;</w:t>
            </w:r>
          </w:p>
        </w:tc>
      </w:tr>
      <w:tr w:rsidR="008B4202" w:rsidRPr="00C902DE" w14:paraId="6550DEB7" w14:textId="77777777" w:rsidTr="00817D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4E70FA" w14:textId="77777777" w:rsidR="008B4202" w:rsidRPr="00C902DE" w:rsidRDefault="008B4202" w:rsidP="00817D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B4202">
              <w:rPr>
                <w:rFonts w:ascii="Arial" w:hAnsi="Arial" w:cs="Arial"/>
                <w:sz w:val="24"/>
                <w:szCs w:val="24"/>
              </w:rPr>
              <w:t>części 2 zamówienia w wysokości 25 000.00 zł brutto;</w:t>
            </w:r>
          </w:p>
        </w:tc>
      </w:tr>
      <w:tr w:rsidR="008B4202" w:rsidRPr="00C902DE" w14:paraId="58687618" w14:textId="77777777" w:rsidTr="00817D3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7CFFA6" w14:textId="77777777" w:rsidR="008B4202" w:rsidRPr="00C902DE" w:rsidRDefault="008B4202" w:rsidP="00817D32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B4202">
              <w:rPr>
                <w:rFonts w:ascii="Arial" w:hAnsi="Arial" w:cs="Arial"/>
                <w:sz w:val="24"/>
                <w:szCs w:val="24"/>
              </w:rPr>
              <w:t>części 3 zamówienia w wysokości 250 000.00 zł brutto;</w:t>
            </w:r>
          </w:p>
        </w:tc>
      </w:tr>
    </w:tbl>
    <w:p w14:paraId="3A875B0C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5BCBD83" w14:textId="77777777" w:rsidR="00510EC8" w:rsidRPr="00C902DE" w:rsidRDefault="00510EC8" w:rsidP="005D4E0D">
      <w:pPr>
        <w:jc w:val="both"/>
        <w:rPr>
          <w:rFonts w:ascii="Arial" w:hAnsi="Arial" w:cs="Arial"/>
          <w:sz w:val="22"/>
          <w:szCs w:val="22"/>
        </w:rPr>
      </w:pPr>
    </w:p>
    <w:p w14:paraId="64BF48D8" w14:textId="77777777" w:rsidR="00A80738" w:rsidRPr="003E6519" w:rsidRDefault="00A80738" w:rsidP="005D4E0D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195A62DC" w14:textId="7A9926F6" w:rsidR="00C236D3" w:rsidRDefault="005D4E0D" w:rsidP="005D4E0D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11606618" w14:textId="3D697BDF" w:rsidR="005D4E0D" w:rsidRPr="003E6519" w:rsidRDefault="005D4E0D" w:rsidP="005D4E0D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5D4E0D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77AD3" w14:textId="77777777" w:rsidR="003642C2" w:rsidRDefault="003642C2">
      <w:r>
        <w:separator/>
      </w:r>
    </w:p>
  </w:endnote>
  <w:endnote w:type="continuationSeparator" w:id="0">
    <w:p w14:paraId="633DCF09" w14:textId="77777777" w:rsidR="003642C2" w:rsidRDefault="00364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E8CD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CCC7C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21B24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737F558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D478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2DB241" w14:textId="77777777" w:rsidR="009F189D" w:rsidRDefault="009F189D">
    <w:pPr>
      <w:pStyle w:val="Stopka"/>
      <w:tabs>
        <w:tab w:val="clear" w:pos="4536"/>
      </w:tabs>
      <w:jc w:val="center"/>
    </w:pPr>
  </w:p>
  <w:p w14:paraId="381C218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5B18F" w14:textId="77777777" w:rsidR="003642C2" w:rsidRDefault="003642C2">
      <w:r>
        <w:separator/>
      </w:r>
    </w:p>
  </w:footnote>
  <w:footnote w:type="continuationSeparator" w:id="0">
    <w:p w14:paraId="29C2409E" w14:textId="77777777" w:rsidR="003642C2" w:rsidRDefault="003642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48C28" w14:textId="77777777" w:rsidR="008B4202" w:rsidRDefault="008B42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2E312" w14:textId="77777777" w:rsidR="008B4202" w:rsidRDefault="008B42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B4D40" w14:textId="77777777" w:rsidR="008B4202" w:rsidRDefault="008B42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42C2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642C2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D4E0D"/>
    <w:rsid w:val="0069085C"/>
    <w:rsid w:val="00804A9B"/>
    <w:rsid w:val="00843263"/>
    <w:rsid w:val="00861E75"/>
    <w:rsid w:val="00890B92"/>
    <w:rsid w:val="008B420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7FEAC7"/>
  <w15:chartTrackingRefBased/>
  <w15:docId w15:val="{6F7AD0DD-5F59-4A8B-AFA0-4C241DF5D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157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2025-09-17T08:19:00Z</dcterms:created>
  <dcterms:modified xsi:type="dcterms:W3CDTF">2025-09-17T08:19:00Z</dcterms:modified>
</cp:coreProperties>
</file>